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8D5CD" w14:textId="18ACC3F9" w:rsidR="001E59F3" w:rsidRDefault="004C12E2" w:rsidP="00A91D75"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6EC9314B" wp14:editId="5A94F150">
                <wp:simplePos x="0" y="0"/>
                <wp:positionH relativeFrom="column">
                  <wp:posOffset>-218440</wp:posOffset>
                </wp:positionH>
                <wp:positionV relativeFrom="page">
                  <wp:posOffset>430530</wp:posOffset>
                </wp:positionV>
                <wp:extent cx="5769610" cy="4359146"/>
                <wp:effectExtent l="0" t="0" r="2540" b="3810"/>
                <wp:wrapNone/>
                <wp:docPr id="2" name="Rectangle 2" descr="colored rectang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9610" cy="4359146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7955D0" id="Rectangle 2" o:spid="_x0000_s1026" alt="colored rectangle" style="position:absolute;margin-left:-17.2pt;margin-top:33.9pt;width:454.3pt;height:343.25pt;z-index:-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" fillcolor="#f3d569 [3204]" stroked="f" strokeweight="2pt">
                <w10:wrap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C1F8143" wp14:editId="34A86DF0">
                <wp:simplePos x="0" y="0"/>
                <wp:positionH relativeFrom="column">
                  <wp:posOffset>-255270</wp:posOffset>
                </wp:positionH>
                <wp:positionV relativeFrom="page">
                  <wp:posOffset>6230620</wp:posOffset>
                </wp:positionV>
                <wp:extent cx="5194300" cy="1570990"/>
                <wp:effectExtent l="0" t="0" r="6350" b="0"/>
                <wp:wrapNone/>
                <wp:docPr id="4" name="Rectangle: Single Corner Snipped 4" descr="colored rectang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5194300" cy="1570990"/>
                        </a:xfrm>
                        <a:prstGeom prst="snip1Rect">
                          <a:avLst>
                            <a:gd name="adj" fmla="val 47819"/>
                          </a:avLst>
                        </a:pr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820DA9" id="Rectangle: Single Corner Snipped 4" o:spid="_x0000_s1026" alt="colored rectangle" style="position:absolute;margin-left:-20.1pt;margin-top:490.6pt;width:409pt;height:123.7pt;flip:y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coordsize="5194300,1570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" path="m,l4443068,r751232,751232l5194300,1570990,,1570990,,xe" fillcolor="#3a3363 [3215]" stroked="f">
                <v:path arrowok="t" o:connecttype="custom" o:connectlocs="0,0;4443068,0;5194300,751232;5194300,1570990;0,1570990;0,0" o:connectangles="0,0,0,0,0,0"/>
                <w10:wrap anchory="page"/>
              </v:shape>
            </w:pict>
          </mc:Fallback>
        </mc:AlternateContent>
      </w:r>
      <w:r w:rsidR="00366F72"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2FB7C6C" wp14:editId="066FF888">
                <wp:simplePos x="0" y="0"/>
                <wp:positionH relativeFrom="column">
                  <wp:posOffset>-69850</wp:posOffset>
                </wp:positionH>
                <wp:positionV relativeFrom="paragraph">
                  <wp:posOffset>7522210</wp:posOffset>
                </wp:positionV>
                <wp:extent cx="4007485" cy="427990"/>
                <wp:effectExtent l="0" t="0" r="0" b="10160"/>
                <wp:wrapTight wrapText="bothSides">
                  <wp:wrapPolygon edited="0">
                    <wp:start x="308" y="0"/>
                    <wp:lineTo x="308" y="21151"/>
                    <wp:lineTo x="21254" y="21151"/>
                    <wp:lineTo x="21254" y="0"/>
                    <wp:lineTo x="308" y="0"/>
                  </wp:wrapPolygon>
                </wp:wrapTight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7485" cy="4279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E2C4A1" w14:textId="5B4D2387" w:rsidR="00A91D75" w:rsidRPr="00542E10" w:rsidRDefault="00BC1C1F" w:rsidP="00A91D75">
                            <w:pPr>
                              <w:pStyle w:val="Subtitle"/>
                              <w:rPr>
                                <w:rFonts w:ascii="TH SarabunPSK" w:hAnsi="TH SarabunPSK" w:cs="TH SarabunPSK"/>
                                <w:b w:val="0"/>
                                <w:bCs/>
                                <w:sz w:val="48"/>
                                <w:szCs w:val="48"/>
                                <w:lang w:bidi="th-TH"/>
                              </w:rPr>
                            </w:pPr>
                            <w:r w:rsidRPr="00542E10">
                              <w:rPr>
                                <w:rFonts w:ascii="TH SarabunPSK" w:hAnsi="TH SarabunPSK" w:cs="TH SarabunPSK"/>
                                <w:b w:val="0"/>
                                <w:bCs/>
                                <w:sz w:val="48"/>
                                <w:szCs w:val="48"/>
                                <w:cs/>
                                <w:lang w:bidi="th-TH"/>
                              </w:rPr>
                              <w:t>มหาวิทยาลัยเทคโนโลยีพระจอมเกล้าธนบุรี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2FB7C6C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5.5pt;margin-top:592.3pt;width:315.55pt;height:33.7pt;z-index:-251653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" filled="f" stroked="f" strokeweight=".5pt">
                <v:textbox inset=",,,0">
                  <w:txbxContent>
                    <w:p w14:paraId="1FE2C4A1" w14:textId="5B4D2387" w:rsidR="00A91D75" w:rsidRPr="00542E10" w:rsidRDefault="00BC1C1F" w:rsidP="00A91D75">
                      <w:pPr>
                        <w:pStyle w:val="Subtitle"/>
                        <w:rPr>
                          <w:rFonts w:ascii="TH SarabunPSK" w:hAnsi="TH SarabunPSK" w:cs="TH SarabunPSK"/>
                          <w:b w:val="0"/>
                          <w:bCs/>
                          <w:sz w:val="48"/>
                          <w:szCs w:val="48"/>
                          <w:lang w:bidi="th-TH"/>
                        </w:rPr>
                      </w:pPr>
                      <w:r w:rsidRPr="00542E10">
                        <w:rPr>
                          <w:rFonts w:ascii="TH SarabunPSK" w:hAnsi="TH SarabunPSK" w:cs="TH SarabunPSK"/>
                          <w:b w:val="0"/>
                          <w:bCs/>
                          <w:sz w:val="48"/>
                          <w:szCs w:val="48"/>
                          <w:cs/>
                          <w:lang w:bidi="th-TH"/>
                        </w:rPr>
                        <w:t>มหาวิทยาลัยเทคโนโลยีพระจอมเกล้าธนบุรี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E63CD4" w:rsidRPr="003B3C79"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47E8877D" wp14:editId="7D67FF36">
                <wp:simplePos x="0" y="0"/>
                <wp:positionH relativeFrom="column">
                  <wp:posOffset>-24130</wp:posOffset>
                </wp:positionH>
                <wp:positionV relativeFrom="paragraph">
                  <wp:posOffset>8209915</wp:posOffset>
                </wp:positionV>
                <wp:extent cx="3055620" cy="723265"/>
                <wp:effectExtent l="0" t="0" r="0" b="635"/>
                <wp:wrapTight wrapText="bothSides">
                  <wp:wrapPolygon edited="0">
                    <wp:start x="404" y="0"/>
                    <wp:lineTo x="404" y="21050"/>
                    <wp:lineTo x="21142" y="21050"/>
                    <wp:lineTo x="21142" y="0"/>
                    <wp:lineTo x="404" y="0"/>
                  </wp:wrapPolygon>
                </wp:wrapTight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5620" cy="7232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15EF25" w14:textId="77777777" w:rsidR="001729CE" w:rsidRDefault="003B3C79" w:rsidP="001729CE">
                            <w:pPr>
                              <w:pStyle w:val="Subtitle"/>
                              <w:spacing w:line="240" w:lineRule="auto"/>
                              <w:rPr>
                                <w:rFonts w:ascii="TH SarabunPSK" w:hAnsi="TH SarabunPSK" w:cs="TH SarabunPSK"/>
                                <w:b w:val="0"/>
                                <w:bCs/>
                                <w:sz w:val="32"/>
                                <w:szCs w:val="32"/>
                                <w:lang w:bidi="th-TH"/>
                              </w:rPr>
                            </w:pPr>
                            <w:r w:rsidRPr="003B3C79">
                              <w:rPr>
                                <w:rFonts w:ascii="TH SarabunPSK" w:hAnsi="TH SarabunPSK" w:cs="TH SarabunPSK" w:hint="cs"/>
                                <w:b w:val="0"/>
                                <w:bCs/>
                                <w:cs/>
                                <w:lang w:bidi="th-TH"/>
                              </w:rPr>
                              <w:t>สำนักงานจัดหาและจัดการสินทรัพย์</w:t>
                            </w:r>
                          </w:p>
                          <w:p w14:paraId="4DC20857" w14:textId="0DE5CFA7" w:rsidR="001729CE" w:rsidRPr="001729CE" w:rsidRDefault="001729CE" w:rsidP="001729CE">
                            <w:pPr>
                              <w:pStyle w:val="Subtitle"/>
                              <w:spacing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lang w:bidi="th-TH"/>
                              </w:rPr>
                            </w:pPr>
                            <w:r w:rsidRPr="001729CE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lang w:bidi="th-TH"/>
                              </w:rPr>
                              <w:t xml:space="preserve">Procurement and Asset Management 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lang w:bidi="th-TH"/>
                              </w:rPr>
                              <w:t>Office</w:t>
                            </w:r>
                          </w:p>
                          <w:p w14:paraId="70D2582E" w14:textId="77777777" w:rsidR="001729CE" w:rsidRDefault="001729CE" w:rsidP="003B3C79">
                            <w:pPr>
                              <w:pStyle w:val="Subtitle"/>
                              <w:rPr>
                                <w:rFonts w:ascii="TH SarabunPSK" w:hAnsi="TH SarabunPSK" w:cs="TH SarabunPSK"/>
                                <w:b w:val="0"/>
                                <w:bCs/>
                                <w:lang w:bidi="th-TH"/>
                              </w:rPr>
                            </w:pPr>
                          </w:p>
                          <w:p w14:paraId="108DF2EA" w14:textId="4682D281" w:rsidR="001729CE" w:rsidRPr="001729CE" w:rsidRDefault="001729CE" w:rsidP="003B3C79">
                            <w:pPr>
                              <w:pStyle w:val="Subtitle"/>
                              <w:rPr>
                                <w:rFonts w:ascii="TH SarabunPSK" w:hAnsi="TH SarabunPSK" w:cs="TH SarabunPSK"/>
                                <w:b w:val="0"/>
                                <w:bCs/>
                                <w:sz w:val="32"/>
                                <w:szCs w:val="32"/>
                                <w:lang w:bidi="th-TH"/>
                              </w:rPr>
                            </w:pPr>
                          </w:p>
                          <w:p w14:paraId="6A687AC6" w14:textId="77777777" w:rsidR="001729CE" w:rsidRPr="003B3C79" w:rsidRDefault="001729CE" w:rsidP="003B3C79">
                            <w:pPr>
                              <w:pStyle w:val="Subtitle"/>
                              <w:rPr>
                                <w:rFonts w:ascii="TH SarabunPSK" w:hAnsi="TH SarabunPSK" w:cs="TH SarabunPSK"/>
                                <w:b w:val="0"/>
                                <w:bCs/>
                                <w:lang w:bidi="th-TH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E8877D" id="Text Box 10" o:spid="_x0000_s1027" type="#_x0000_t202" style="position:absolute;margin-left:-1.9pt;margin-top:646.45pt;width:240.6pt;height:56.9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" filled="f" stroked="f" strokeweight=".5pt">
                <v:textbox inset=",,,0">
                  <w:txbxContent>
                    <w:p w14:paraId="3B15EF25" w14:textId="77777777" w:rsidR="001729CE" w:rsidRDefault="003B3C79" w:rsidP="001729CE">
                      <w:pPr>
                        <w:pStyle w:val="Subtitle"/>
                        <w:spacing w:line="240" w:lineRule="auto"/>
                        <w:rPr>
                          <w:rFonts w:ascii="TH SarabunPSK" w:hAnsi="TH SarabunPSK" w:cs="TH SarabunPSK"/>
                          <w:b w:val="0"/>
                          <w:bCs/>
                          <w:sz w:val="32"/>
                          <w:szCs w:val="32"/>
                          <w:lang w:bidi="th-TH"/>
                        </w:rPr>
                      </w:pPr>
                      <w:r w:rsidRPr="003B3C79">
                        <w:rPr>
                          <w:rFonts w:ascii="TH SarabunPSK" w:hAnsi="TH SarabunPSK" w:cs="TH SarabunPSK" w:hint="cs"/>
                          <w:b w:val="0"/>
                          <w:bCs/>
                          <w:cs/>
                          <w:lang w:bidi="th-TH"/>
                        </w:rPr>
                        <w:t>สำนักงานจัดหาและจัดการสินทรัพย์</w:t>
                      </w:r>
                    </w:p>
                    <w:p w14:paraId="4DC20857" w14:textId="0DE5CFA7" w:rsidR="001729CE" w:rsidRPr="001729CE" w:rsidRDefault="001729CE" w:rsidP="001729CE">
                      <w:pPr>
                        <w:pStyle w:val="Subtitle"/>
                        <w:spacing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  <w:lang w:bidi="th-TH"/>
                        </w:rPr>
                      </w:pPr>
                      <w:r w:rsidRPr="001729CE">
                        <w:rPr>
                          <w:rFonts w:ascii="TH SarabunPSK" w:hAnsi="TH SarabunPSK" w:cs="TH SarabunPSK"/>
                          <w:sz w:val="32"/>
                          <w:szCs w:val="32"/>
                          <w:lang w:bidi="th-TH"/>
                        </w:rPr>
                        <w:t xml:space="preserve">Procurement and Asset Management 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lang w:bidi="th-TH"/>
                        </w:rPr>
                        <w:t>Office</w:t>
                      </w:r>
                    </w:p>
                    <w:p w14:paraId="70D2582E" w14:textId="77777777" w:rsidR="001729CE" w:rsidRDefault="001729CE" w:rsidP="003B3C79">
                      <w:pPr>
                        <w:pStyle w:val="Subtitle"/>
                        <w:rPr>
                          <w:rFonts w:ascii="TH SarabunPSK" w:hAnsi="TH SarabunPSK" w:cs="TH SarabunPSK"/>
                          <w:b w:val="0"/>
                          <w:bCs/>
                          <w:lang w:bidi="th-TH"/>
                        </w:rPr>
                      </w:pPr>
                    </w:p>
                    <w:p w14:paraId="108DF2EA" w14:textId="4682D281" w:rsidR="001729CE" w:rsidRPr="001729CE" w:rsidRDefault="001729CE" w:rsidP="003B3C79">
                      <w:pPr>
                        <w:pStyle w:val="Subtitle"/>
                        <w:rPr>
                          <w:rFonts w:ascii="TH SarabunPSK" w:hAnsi="TH SarabunPSK" w:cs="TH SarabunPSK"/>
                          <w:b w:val="0"/>
                          <w:bCs/>
                          <w:sz w:val="32"/>
                          <w:szCs w:val="32"/>
                          <w:lang w:bidi="th-TH"/>
                        </w:rPr>
                      </w:pPr>
                    </w:p>
                    <w:p w14:paraId="6A687AC6" w14:textId="77777777" w:rsidR="001729CE" w:rsidRPr="003B3C79" w:rsidRDefault="001729CE" w:rsidP="003B3C79">
                      <w:pPr>
                        <w:pStyle w:val="Subtitle"/>
                        <w:rPr>
                          <w:rFonts w:ascii="TH SarabunPSK" w:hAnsi="TH SarabunPSK" w:cs="TH SarabunPSK"/>
                          <w:b w:val="0"/>
                          <w:bCs/>
                          <w:lang w:bidi="th-TH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2B3D2E" w:rsidRPr="003B3C79"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443683FA" wp14:editId="5BD2927D">
                <wp:simplePos x="0" y="0"/>
                <wp:positionH relativeFrom="column">
                  <wp:posOffset>5257800</wp:posOffset>
                </wp:positionH>
                <wp:positionV relativeFrom="paragraph">
                  <wp:posOffset>8260080</wp:posOffset>
                </wp:positionV>
                <wp:extent cx="1021080" cy="427990"/>
                <wp:effectExtent l="0" t="0" r="0" b="10160"/>
                <wp:wrapTight wrapText="bothSides">
                  <wp:wrapPolygon edited="0">
                    <wp:start x="1209" y="0"/>
                    <wp:lineTo x="1209" y="21151"/>
                    <wp:lineTo x="20149" y="21151"/>
                    <wp:lineTo x="20149" y="0"/>
                    <wp:lineTo x="1209" y="0"/>
                  </wp:wrapPolygon>
                </wp:wrapTight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1080" cy="4279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052F03" w14:textId="360DDBF4" w:rsidR="003B3C79" w:rsidRPr="003B3C79" w:rsidRDefault="003B3C79" w:rsidP="003B3C79">
                            <w:pPr>
                              <w:pStyle w:val="Subtitle"/>
                              <w:rPr>
                                <w:rFonts w:ascii="TH SarabunPSK" w:hAnsi="TH SarabunPSK" w:cs="TH SarabunPSK"/>
                                <w:b w:val="0"/>
                                <w:bCs/>
                                <w:sz w:val="28"/>
                                <w:szCs w:val="28"/>
                                <w:lang w:bidi="th-TH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 w:val="0"/>
                                <w:bCs/>
                                <w:sz w:val="28"/>
                                <w:szCs w:val="28"/>
                                <w:cs/>
                                <w:lang w:bidi="th-TH"/>
                              </w:rPr>
                              <w:t>โทร.</w:t>
                            </w:r>
                            <w:r w:rsidR="002B3D2E">
                              <w:rPr>
                                <w:rFonts w:ascii="TH SarabunPSK" w:hAnsi="TH SarabunPSK" w:cs="TH SarabunPSK" w:hint="cs"/>
                                <w:b w:val="0"/>
                                <w:bCs/>
                                <w:sz w:val="28"/>
                                <w:szCs w:val="28"/>
                                <w:cs/>
                                <w:lang w:bidi="th-TH"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b w:val="0"/>
                                <w:bCs/>
                                <w:sz w:val="28"/>
                                <w:szCs w:val="28"/>
                                <w:cs/>
                                <w:lang w:bidi="th-TH"/>
                              </w:rPr>
                              <w:t>8406,8408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3683FA" id="Text Box 12" o:spid="_x0000_s1028" type="#_x0000_t202" style="position:absolute;margin-left:414pt;margin-top:650.4pt;width:80.4pt;height:33.7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" filled="f" stroked="f" strokeweight=".5pt">
                <v:textbox inset=",,,0">
                  <w:txbxContent>
                    <w:p w14:paraId="7E052F03" w14:textId="360DDBF4" w:rsidR="003B3C79" w:rsidRPr="003B3C79" w:rsidRDefault="003B3C79" w:rsidP="003B3C79">
                      <w:pPr>
                        <w:pStyle w:val="Subtitle"/>
                        <w:rPr>
                          <w:rFonts w:ascii="TH SarabunPSK" w:hAnsi="TH SarabunPSK" w:cs="TH SarabunPSK"/>
                          <w:b w:val="0"/>
                          <w:bCs/>
                          <w:sz w:val="28"/>
                          <w:szCs w:val="28"/>
                          <w:lang w:bidi="th-TH"/>
                        </w:rPr>
                      </w:pPr>
                      <w:r>
                        <w:rPr>
                          <w:rFonts w:ascii="TH SarabunPSK" w:hAnsi="TH SarabunPSK" w:cs="TH SarabunPSK" w:hint="cs"/>
                          <w:b w:val="0"/>
                          <w:bCs/>
                          <w:sz w:val="28"/>
                          <w:szCs w:val="28"/>
                          <w:cs/>
                          <w:lang w:bidi="th-TH"/>
                        </w:rPr>
                        <w:t>โทร.</w:t>
                      </w:r>
                      <w:r w:rsidR="002B3D2E">
                        <w:rPr>
                          <w:rFonts w:ascii="TH SarabunPSK" w:hAnsi="TH SarabunPSK" w:cs="TH SarabunPSK" w:hint="cs"/>
                          <w:b w:val="0"/>
                          <w:bCs/>
                          <w:sz w:val="28"/>
                          <w:szCs w:val="28"/>
                          <w:cs/>
                          <w:lang w:bidi="th-TH"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b w:val="0"/>
                          <w:bCs/>
                          <w:sz w:val="28"/>
                          <w:szCs w:val="28"/>
                          <w:cs/>
                          <w:lang w:bidi="th-TH"/>
                        </w:rPr>
                        <w:t>8406,8408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1729CE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C1BDA18" wp14:editId="12E302EF">
                <wp:simplePos x="0" y="0"/>
                <wp:positionH relativeFrom="column">
                  <wp:posOffset>68821</wp:posOffset>
                </wp:positionH>
                <wp:positionV relativeFrom="paragraph">
                  <wp:posOffset>8090623</wp:posOffset>
                </wp:positionV>
                <wp:extent cx="6109745" cy="0"/>
                <wp:effectExtent l="0" t="19050" r="2476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0974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38051B" id="Straight Connector 9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4pt,637.05pt" to="486.5pt,63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" strokecolor="#241f3c [3040]" strokeweight="2.25pt"/>
            </w:pict>
          </mc:Fallback>
        </mc:AlternateContent>
      </w:r>
      <w:r w:rsidR="001729CE">
        <w:rPr>
          <w:noProof/>
        </w:rPr>
        <w:drawing>
          <wp:anchor distT="0" distB="0" distL="114300" distR="114300" simplePos="0" relativeHeight="251658240" behindDoc="1" locked="0" layoutInCell="1" allowOverlap="1" wp14:anchorId="1B5346AD" wp14:editId="4B8CD3E1">
            <wp:simplePos x="0" y="0"/>
            <wp:positionH relativeFrom="column">
              <wp:posOffset>26622</wp:posOffset>
            </wp:positionH>
            <wp:positionV relativeFrom="page">
              <wp:posOffset>1203767</wp:posOffset>
            </wp:positionV>
            <wp:extent cx="6219825" cy="6707529"/>
            <wp:effectExtent l="0" t="0" r="0" b="0"/>
            <wp:wrapNone/>
            <wp:docPr id="11" name="Picture 11" descr="detail of persons hands with scissors, markers, work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detail of persons hands with scissors, markers, working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25047" cy="6713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pPr w:leftFromText="180" w:rightFromText="180" w:vertAnchor="text" w:tblpX="-19" w:tblpY="82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90"/>
      </w:tblGrid>
      <w:tr w:rsidR="00A91D75" w14:paraId="5C9E4BF6" w14:textId="77777777" w:rsidTr="00A91D75">
        <w:trPr>
          <w:trHeight w:val="2150"/>
        </w:trPr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C2EA2A" w14:textId="1909094D" w:rsidR="00A91D75" w:rsidRPr="00BC1C1F" w:rsidRDefault="004C12E2" w:rsidP="004C12E2">
            <w:pPr>
              <w:pStyle w:val="Title"/>
              <w:framePr w:hSpace="0" w:wrap="auto" w:vAnchor="margin" w:xAlign="left" w:yAlign="inline"/>
              <w:spacing w:line="216" w:lineRule="auto"/>
              <w:jc w:val="both"/>
              <w:rPr>
                <w:rFonts w:cs="Angsana New"/>
                <w:lang w:bidi="th-TH"/>
              </w:rPr>
            </w:pPr>
            <w:r w:rsidRPr="004C12E2">
              <w:rPr>
                <w:rFonts w:cs="Angsana New"/>
                <w:noProof/>
                <w:cs/>
                <w:lang w:bidi="th-TH"/>
              </w:rPr>
              <mc:AlternateContent>
                <mc:Choice Requires="wps">
                  <w:drawing>
                    <wp:anchor distT="45720" distB="45720" distL="114300" distR="114300" simplePos="0" relativeHeight="251673600" behindDoc="1" locked="0" layoutInCell="1" allowOverlap="1" wp14:anchorId="69F6774A" wp14:editId="4F1ED67D">
                      <wp:simplePos x="0" y="0"/>
                      <wp:positionH relativeFrom="column">
                        <wp:posOffset>-248920</wp:posOffset>
                      </wp:positionH>
                      <wp:positionV relativeFrom="page">
                        <wp:posOffset>838200</wp:posOffset>
                      </wp:positionV>
                      <wp:extent cx="4819650" cy="699135"/>
                      <wp:effectExtent l="0" t="0" r="0" b="0"/>
                      <wp:wrapTight wrapText="bothSides">
                        <wp:wrapPolygon edited="0">
                          <wp:start x="256" y="0"/>
                          <wp:lineTo x="256" y="20868"/>
                          <wp:lineTo x="21258" y="20868"/>
                          <wp:lineTo x="21258" y="0"/>
                          <wp:lineTo x="256" y="0"/>
                        </wp:wrapPolygon>
                      </wp:wrapTight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19650" cy="69913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6E45700" w14:textId="214687A4" w:rsidR="004C12E2" w:rsidRPr="004C12E2" w:rsidRDefault="004C12E2" w:rsidP="004C12E2">
                                  <w:pPr>
                                    <w:jc w:val="both"/>
                                    <w:rPr>
                                      <w:rFonts w:ascii="TH SarabunPSK" w:hAnsi="TH SarabunPSK" w:cs="TH SarabunPSK"/>
                                      <w:b/>
                                      <w:bCs/>
                                      <w:color w:val="FFFFFF" w:themeColor="background2"/>
                                      <w:sz w:val="52"/>
                                      <w:szCs w:val="52"/>
                                      <w:cs/>
                                    </w:rPr>
                                  </w:pPr>
                                  <w:r w:rsidRPr="004C12E2">
                                    <w:rPr>
                                      <w:rFonts w:ascii="TH SarabunPSK" w:hAnsi="TH SarabunPSK" w:cs="TH SarabunPSK" w:hint="cs"/>
                                      <w:b/>
                                      <w:bCs/>
                                      <w:color w:val="FFFFFF" w:themeColor="background2"/>
                                      <w:sz w:val="52"/>
                                      <w:szCs w:val="52"/>
                                      <w:cs/>
                                      <w:lang w:bidi="th-TH"/>
                                    </w:rPr>
                                    <w:t>(ร่าง) คู่มือสำหรับการพิจารณารายการวัสดุ ครุภัณฑ์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F6774A" id="Text Box 2" o:spid="_x0000_s1029" type="#_x0000_t202" style="position:absolute;left:0;text-align:left;margin-left:-19.6pt;margin-top:66pt;width:379.5pt;height:55.05pt;z-index:-251642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" filled="f" stroked="f">
                      <v:textbox style="mso-fit-shape-to-text:t">
                        <w:txbxContent>
                          <w:p w14:paraId="36E45700" w14:textId="214687A4" w:rsidR="004C12E2" w:rsidRPr="004C12E2" w:rsidRDefault="004C12E2" w:rsidP="004C12E2">
                            <w:pPr>
                              <w:jc w:val="both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2"/>
                                <w:sz w:val="52"/>
                                <w:szCs w:val="52"/>
                                <w:cs/>
                              </w:rPr>
                            </w:pPr>
                            <w:r w:rsidRPr="004C12E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FFFF" w:themeColor="background2"/>
                                <w:sz w:val="52"/>
                                <w:szCs w:val="52"/>
                                <w:cs/>
                                <w:lang w:bidi="th-TH"/>
                              </w:rPr>
                              <w:t>(ร่าง) คู่มือสำหรับการพิจารณารายการวัสดุ ครุภัณฑ์</w:t>
                            </w:r>
                          </w:p>
                        </w:txbxContent>
                      </v:textbox>
                      <w10:wrap type="tight" anchory="page"/>
                    </v:shape>
                  </w:pict>
                </mc:Fallback>
              </mc:AlternateContent>
            </w:r>
            <w:r w:rsidR="00D2353C" w:rsidRPr="004C12E2">
              <w:rPr>
                <w:cs/>
              </w:rPr>
              <w:br/>
            </w:r>
          </w:p>
        </w:tc>
      </w:tr>
    </w:tbl>
    <w:sdt>
      <w:sdtPr>
        <w:rPr>
          <w:rFonts w:asciiTheme="minorHAnsi" w:eastAsiaTheme="minorHAnsi" w:hAnsiTheme="minorHAnsi" w:cstheme="minorBidi"/>
          <w:b w:val="0"/>
          <w:bCs w:val="0"/>
          <w:caps w:val="0"/>
          <w:kern w:val="0"/>
          <w:sz w:val="24"/>
        </w:rPr>
        <w:id w:val="1656960058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632B2395" w14:textId="53C5D5C8" w:rsidR="00E523C3" w:rsidRPr="004D2870" w:rsidRDefault="00CB27A1" w:rsidP="00247AD2">
          <w:pPr>
            <w:pStyle w:val="TOCHeading"/>
            <w:jc w:val="center"/>
            <w:rPr>
              <w:rFonts w:ascii="TH SarabunPSK" w:hAnsi="TH SarabunPSK" w:cs="TH SarabunPSK"/>
              <w:sz w:val="40"/>
              <w:szCs w:val="40"/>
              <w:lang w:bidi="th-TH"/>
            </w:rPr>
          </w:pPr>
          <w:r w:rsidRPr="004D2870">
            <w:rPr>
              <w:rFonts w:ascii="TH SarabunPSK" w:hAnsi="TH SarabunPSK" w:cs="TH SarabunPSK"/>
              <w:noProof/>
              <w:sz w:val="32"/>
              <w:szCs w:val="32"/>
            </w:rPr>
            <mc:AlternateContent>
              <mc:Choice Requires="wps">
                <w:drawing>
                  <wp:anchor distT="0" distB="0" distL="114300" distR="114300" simplePos="0" relativeHeight="251656191" behindDoc="1" locked="0" layoutInCell="1" allowOverlap="1" wp14:anchorId="50D9D8AA" wp14:editId="5BD9496C">
                    <wp:simplePos x="0" y="0"/>
                    <wp:positionH relativeFrom="column">
                      <wp:posOffset>-757278</wp:posOffset>
                    </wp:positionH>
                    <wp:positionV relativeFrom="page">
                      <wp:posOffset>-635</wp:posOffset>
                    </wp:positionV>
                    <wp:extent cx="7836535" cy="10083800"/>
                    <wp:effectExtent l="0" t="0" r="0" b="0"/>
                    <wp:wrapNone/>
                    <wp:docPr id="31" name="Rectangle 31" descr="colored contents page background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836535" cy="100838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023621BD" id="Rectangle 31" o:spid="_x0000_s1026" alt="colored contents page background" style="position:absolute;margin-left:-59.65pt;margin-top:-.05pt;width:617.05pt;height:794pt;z-index:-2516602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" fillcolor="#f3d569 [3204]" stroked="f" strokeweight="2pt">
                    <w10:wrap anchory="page"/>
                  </v:rect>
                </w:pict>
              </mc:Fallback>
            </mc:AlternateContent>
          </w:r>
          <w:r w:rsidR="00BC1C1F" w:rsidRPr="004D2870">
            <w:rPr>
              <w:rFonts w:ascii="TH SarabunPSK" w:hAnsi="TH SarabunPSK" w:cs="TH SarabunPSK"/>
              <w:sz w:val="40"/>
              <w:szCs w:val="40"/>
              <w:cs/>
              <w:lang w:bidi="th-TH"/>
            </w:rPr>
            <w:t>สารบัญ</w:t>
          </w:r>
        </w:p>
        <w:p w14:paraId="2B4448D0" w14:textId="01EC5150" w:rsidR="005D3447" w:rsidRPr="004D2870" w:rsidRDefault="00E523C3" w:rsidP="004D2870">
          <w:pPr>
            <w:pStyle w:val="TOC1"/>
            <w:rPr>
              <w:rFonts w:eastAsiaTheme="minorEastAsia"/>
              <w:color w:val="auto"/>
              <w:kern w:val="0"/>
              <w:lang w:eastAsia="en-US"/>
            </w:rPr>
          </w:pPr>
          <w:r w:rsidRPr="004D2870">
            <w:fldChar w:fldCharType="begin"/>
          </w:r>
          <w:r w:rsidRPr="004D2870">
            <w:instrText xml:space="preserve"> TOC \o "1-3" \h \z \u </w:instrText>
          </w:r>
          <w:r w:rsidRPr="004D2870">
            <w:fldChar w:fldCharType="separate"/>
          </w:r>
          <w:hyperlink w:anchor="_Toc501116467" w:history="1">
            <w:r w:rsidR="005673D9" w:rsidRPr="004D2870">
              <w:rPr>
                <w:rStyle w:val="Hyperlink"/>
                <w:cs/>
              </w:rPr>
              <w:t>หลักการจำแนกประเภทวัสดุ-ครุภัณฑ</w:t>
            </w:r>
            <w:r w:rsidR="00F014DB" w:rsidRPr="004D2870">
              <w:rPr>
                <w:rStyle w:val="Hyperlink"/>
                <w:cs/>
              </w:rPr>
              <w:t>์</w:t>
            </w:r>
            <w:r w:rsidR="00247AD2" w:rsidRPr="004D2870">
              <w:rPr>
                <w:rStyle w:val="Hyperlink"/>
                <w:cs/>
              </w:rPr>
              <w:tab/>
            </w:r>
            <w:r w:rsidR="00F014DB" w:rsidRPr="004D2870">
              <w:rPr>
                <w:rStyle w:val="Hyperlink"/>
                <w:b w:val="0"/>
                <w:bCs w:val="0"/>
                <w:u w:val="none"/>
                <w:cs/>
              </w:rPr>
              <w:tab/>
            </w:r>
            <w:r w:rsidR="00011190" w:rsidRPr="004D2870">
              <w:rPr>
                <w:rStyle w:val="Hyperlink"/>
                <w:b w:val="0"/>
                <w:bCs w:val="0"/>
                <w:u w:val="none"/>
                <w:cs/>
              </w:rPr>
              <w:t xml:space="preserve">        </w:t>
            </w:r>
            <w:r w:rsidR="005673D9" w:rsidRPr="004D2870">
              <w:rPr>
                <w:webHidden/>
                <w:cs/>
              </w:rPr>
              <w:t>หน้า</w:t>
            </w:r>
          </w:hyperlink>
          <w:r w:rsidR="005673D9" w:rsidRPr="004D2870">
            <w:rPr>
              <w:cs/>
            </w:rPr>
            <w:t xml:space="preserve"> 3</w:t>
          </w:r>
        </w:p>
        <w:p w14:paraId="1B875F42" w14:textId="0D769759" w:rsidR="00A7217A" w:rsidRPr="004D2870" w:rsidRDefault="00000000" w:rsidP="00247AD2">
          <w:pPr>
            <w:pStyle w:val="TOC1"/>
            <w:rPr>
              <w:rFonts w:eastAsiaTheme="minorEastAsia"/>
              <w:color w:val="auto"/>
              <w:kern w:val="0"/>
              <w:lang w:eastAsia="en-US"/>
            </w:rPr>
          </w:pPr>
          <w:hyperlink w:anchor="_Toc501116473" w:history="1">
            <w:r w:rsidR="005D3447" w:rsidRPr="004D2870">
              <w:rPr>
                <w:rStyle w:val="Hyperlink"/>
                <w:cs/>
              </w:rPr>
              <w:t>ตัวอย่างสิ่งของที่จัดเป็นวัสดุโดยสภาพ</w:t>
            </w:r>
            <w:r w:rsidR="00247AD2" w:rsidRPr="004D2870">
              <w:rPr>
                <w:rStyle w:val="Hyperlink"/>
                <w:cs/>
              </w:rPr>
              <w:tab/>
            </w:r>
            <w:r w:rsidR="00A7217A" w:rsidRPr="004D2870">
              <w:rPr>
                <w:webHidden/>
              </w:rPr>
              <w:tab/>
            </w:r>
            <w:r w:rsidR="00247AD2" w:rsidRPr="004D2870">
              <w:rPr>
                <w:webHidden/>
                <w:cs/>
              </w:rPr>
              <w:t xml:space="preserve">    </w:t>
            </w:r>
            <w:r w:rsidR="005D3447" w:rsidRPr="004D2870">
              <w:rPr>
                <w:webHidden/>
                <w:cs/>
              </w:rPr>
              <w:t>หน้า</w:t>
            </w:r>
          </w:hyperlink>
          <w:r w:rsidR="005D3447" w:rsidRPr="004D2870">
            <w:rPr>
              <w:cs/>
            </w:rPr>
            <w:t xml:space="preserve"> </w:t>
          </w:r>
          <w:r w:rsidR="00EF0391">
            <w:rPr>
              <w:rFonts w:hint="cs"/>
              <w:cs/>
            </w:rPr>
            <w:t>6</w:t>
          </w:r>
        </w:p>
        <w:p w14:paraId="335E2731" w14:textId="49DED401" w:rsidR="00A7217A" w:rsidRPr="004D2870" w:rsidRDefault="00000000">
          <w:pPr>
            <w:pStyle w:val="TOC2"/>
            <w:tabs>
              <w:tab w:val="right" w:leader="underscore" w:pos="9926"/>
            </w:tabs>
            <w:rPr>
              <w:rFonts w:ascii="TH SarabunPSK" w:eastAsiaTheme="minorEastAsia" w:hAnsi="TH SarabunPSK" w:cs="TH SarabunPSK"/>
              <w:noProof/>
              <w:color w:val="auto"/>
              <w:sz w:val="32"/>
              <w:szCs w:val="32"/>
              <w:lang w:eastAsia="en-US" w:bidi="th-TH"/>
            </w:rPr>
          </w:pPr>
          <w:hyperlink w:anchor="_Toc501116474" w:history="1">
            <w:r w:rsidR="005D3447" w:rsidRPr="004D2870">
              <w:rPr>
                <w:rStyle w:val="Hyperlink"/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วัสดุสำนักงาน</w:t>
            </w:r>
            <w:r w:rsidR="00247AD2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  <w:cs/>
                <w:lang w:bidi="th-TH"/>
              </w:rPr>
              <w:t xml:space="preserve"> </w:t>
            </w:r>
            <w:r w:rsidR="00247AD2" w:rsidRPr="00366F72">
              <w:rPr>
                <w:rFonts w:ascii="TH SarabunPSK" w:hAnsi="TH SarabunPSK" w:cs="TH SarabunPSK"/>
                <w:noProof/>
                <w:webHidden/>
                <w:sz w:val="32"/>
                <w:szCs w:val="32"/>
                <w:u w:val="single"/>
                <w:cs/>
                <w:lang w:bidi="th-TH"/>
              </w:rPr>
              <w:t xml:space="preserve">                                                                                                            </w:t>
            </w:r>
            <w:r w:rsidR="00247AD2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  <w:cs/>
                <w:lang w:bidi="th-TH"/>
              </w:rPr>
              <w:t xml:space="preserve"> </w:t>
            </w:r>
            <w:r w:rsidR="005D3447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  <w:cs/>
                <w:lang w:bidi="th-TH"/>
              </w:rPr>
              <w:t>หน้า</w:t>
            </w:r>
          </w:hyperlink>
          <w:r w:rsidR="005D3447" w:rsidRPr="004D2870">
            <w:rPr>
              <w:rFonts w:ascii="TH SarabunPSK" w:hAnsi="TH SarabunPSK" w:cs="TH SarabunPSK"/>
              <w:noProof/>
              <w:sz w:val="32"/>
              <w:szCs w:val="32"/>
              <w:cs/>
              <w:lang w:bidi="th-TH"/>
            </w:rPr>
            <w:t xml:space="preserve"> </w:t>
          </w:r>
          <w:r w:rsidR="00EF0391">
            <w:rPr>
              <w:rFonts w:ascii="TH SarabunPSK" w:hAnsi="TH SarabunPSK" w:cs="TH SarabunPSK" w:hint="cs"/>
              <w:noProof/>
              <w:sz w:val="32"/>
              <w:szCs w:val="32"/>
              <w:cs/>
              <w:lang w:bidi="th-TH"/>
            </w:rPr>
            <w:t>6</w:t>
          </w:r>
        </w:p>
        <w:p w14:paraId="3E124FD4" w14:textId="744A84D1" w:rsidR="00A7217A" w:rsidRPr="004D2870" w:rsidRDefault="00000000">
          <w:pPr>
            <w:pStyle w:val="TOC2"/>
            <w:tabs>
              <w:tab w:val="right" w:leader="underscore" w:pos="9926"/>
            </w:tabs>
            <w:rPr>
              <w:rFonts w:ascii="TH SarabunPSK" w:eastAsiaTheme="minorEastAsia" w:hAnsi="TH SarabunPSK" w:cs="TH SarabunPSK"/>
              <w:noProof/>
              <w:color w:val="auto"/>
              <w:sz w:val="32"/>
              <w:szCs w:val="32"/>
              <w:lang w:eastAsia="en-US" w:bidi="th-TH"/>
            </w:rPr>
          </w:pPr>
          <w:hyperlink w:anchor="_Toc501116475" w:history="1">
            <w:r w:rsidR="005D3447" w:rsidRPr="004D2870">
              <w:rPr>
                <w:rStyle w:val="Hyperlink"/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วัสดุไฟฟ้าและวิทยุ</w:t>
            </w:r>
            <w:r w:rsidR="00A7217A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</w:rPr>
              <w:tab/>
            </w:r>
            <w:r w:rsidR="005D3447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  <w:cs/>
                <w:lang w:bidi="th-TH"/>
              </w:rPr>
              <w:t>หน้า</w:t>
            </w:r>
          </w:hyperlink>
          <w:r w:rsidR="005D3447" w:rsidRPr="004D2870">
            <w:rPr>
              <w:rFonts w:ascii="TH SarabunPSK" w:hAnsi="TH SarabunPSK" w:cs="TH SarabunPSK"/>
              <w:noProof/>
              <w:sz w:val="32"/>
              <w:szCs w:val="32"/>
              <w:cs/>
              <w:lang w:bidi="th-TH"/>
            </w:rPr>
            <w:t xml:space="preserve"> 7</w:t>
          </w:r>
        </w:p>
        <w:p w14:paraId="5F8D475D" w14:textId="2CD25173" w:rsidR="00A7217A" w:rsidRPr="004D2870" w:rsidRDefault="005D3447">
          <w:pPr>
            <w:pStyle w:val="TOC2"/>
            <w:tabs>
              <w:tab w:val="right" w:leader="underscore" w:pos="9926"/>
            </w:tabs>
            <w:rPr>
              <w:rFonts w:ascii="TH SarabunPSK" w:eastAsiaTheme="minorEastAsia" w:hAnsi="TH SarabunPSK" w:cs="TH SarabunPSK"/>
              <w:noProof/>
              <w:color w:val="auto"/>
              <w:sz w:val="32"/>
              <w:szCs w:val="32"/>
              <w:lang w:eastAsia="en-US" w:bidi="th-TH"/>
            </w:rPr>
          </w:pPr>
          <w:r w:rsidRPr="004D2870">
            <w:rPr>
              <w:rFonts w:ascii="TH SarabunPSK" w:hAnsi="TH SarabunPSK" w:cs="TH SarabunPSK"/>
              <w:sz w:val="32"/>
              <w:szCs w:val="32"/>
              <w:cs/>
              <w:lang w:bidi="th-TH"/>
            </w:rPr>
            <w:t>วัสดุ</w:t>
          </w:r>
          <w:hyperlink w:anchor="_Toc501116476" w:history="1">
            <w:r w:rsidRPr="004D2870">
              <w:rPr>
                <w:rStyle w:val="Hyperlink"/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งานบ้านงานครัว</w:t>
            </w:r>
            <w:r w:rsidR="00A7217A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</w:rPr>
              <w:tab/>
            </w:r>
            <w:r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  <w:cs/>
                <w:lang w:bidi="th-TH"/>
              </w:rPr>
              <w:t>หน้า</w:t>
            </w:r>
          </w:hyperlink>
          <w:r w:rsidRPr="004D2870">
            <w:rPr>
              <w:rFonts w:ascii="TH SarabunPSK" w:hAnsi="TH SarabunPSK" w:cs="TH SarabunPSK"/>
              <w:noProof/>
              <w:sz w:val="32"/>
              <w:szCs w:val="32"/>
              <w:cs/>
              <w:lang w:bidi="th-TH"/>
            </w:rPr>
            <w:t xml:space="preserve"> 8</w:t>
          </w:r>
        </w:p>
        <w:p w14:paraId="49F7A256" w14:textId="7BF3BA81" w:rsidR="00A7217A" w:rsidRPr="004D2870" w:rsidRDefault="00000000">
          <w:pPr>
            <w:pStyle w:val="TOC2"/>
            <w:tabs>
              <w:tab w:val="right" w:leader="underscore" w:pos="9926"/>
            </w:tabs>
            <w:rPr>
              <w:rFonts w:ascii="TH SarabunPSK" w:hAnsi="TH SarabunPSK" w:cs="TH SarabunPSK"/>
              <w:noProof/>
              <w:sz w:val="32"/>
              <w:szCs w:val="32"/>
              <w:lang w:bidi="th-TH"/>
            </w:rPr>
          </w:pPr>
          <w:hyperlink w:anchor="_Toc501116477" w:history="1">
            <w:r w:rsidR="005D3447" w:rsidRPr="004D2870">
              <w:rPr>
                <w:rStyle w:val="Hyperlink"/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วัสดุยานพาหนะและขนส่ง</w:t>
            </w:r>
            <w:r w:rsidR="00A7217A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</w:rPr>
              <w:tab/>
            </w:r>
            <w:r w:rsidR="005D3447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  <w:cs/>
                <w:lang w:bidi="th-TH"/>
              </w:rPr>
              <w:t>หน้า</w:t>
            </w:r>
          </w:hyperlink>
          <w:r w:rsidR="005D3447" w:rsidRPr="004D2870">
            <w:rPr>
              <w:rFonts w:ascii="TH SarabunPSK" w:hAnsi="TH SarabunPSK" w:cs="TH SarabunPSK"/>
              <w:noProof/>
              <w:sz w:val="32"/>
              <w:szCs w:val="32"/>
              <w:cs/>
              <w:lang w:bidi="th-TH"/>
            </w:rPr>
            <w:t xml:space="preserve"> </w:t>
          </w:r>
          <w:r w:rsidR="0086090A">
            <w:rPr>
              <w:rFonts w:ascii="TH SarabunPSK" w:hAnsi="TH SarabunPSK" w:cs="TH SarabunPSK" w:hint="cs"/>
              <w:noProof/>
              <w:sz w:val="32"/>
              <w:szCs w:val="32"/>
              <w:cs/>
              <w:lang w:bidi="th-TH"/>
            </w:rPr>
            <w:t>9</w:t>
          </w:r>
        </w:p>
        <w:p w14:paraId="76DF36BF" w14:textId="4A9FF11A" w:rsidR="00AA5408" w:rsidRPr="004D2870" w:rsidRDefault="00000000" w:rsidP="00AA5408">
          <w:pPr>
            <w:pStyle w:val="TOC2"/>
            <w:tabs>
              <w:tab w:val="right" w:leader="underscore" w:pos="9926"/>
            </w:tabs>
            <w:rPr>
              <w:rFonts w:ascii="TH SarabunPSK" w:eastAsiaTheme="minorEastAsia" w:hAnsi="TH SarabunPSK" w:cs="TH SarabunPSK"/>
              <w:noProof/>
              <w:color w:val="auto"/>
              <w:sz w:val="32"/>
              <w:szCs w:val="32"/>
              <w:lang w:eastAsia="en-US" w:bidi="th-TH"/>
            </w:rPr>
          </w:pPr>
          <w:hyperlink w:anchor="_Toc501116474" w:history="1">
            <w:r w:rsidR="00AA5408" w:rsidRPr="004D2870">
              <w:rPr>
                <w:rStyle w:val="Hyperlink"/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วัสดุโฆษณาและเผยแพร่</w:t>
            </w:r>
            <w:r w:rsidR="00AA5408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</w:rPr>
              <w:tab/>
            </w:r>
            <w:r w:rsidR="00AA5408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  <w:cs/>
                <w:lang w:bidi="th-TH"/>
              </w:rPr>
              <w:t>หน้า</w:t>
            </w:r>
          </w:hyperlink>
          <w:r w:rsidR="00AA5408" w:rsidRPr="004D2870">
            <w:rPr>
              <w:rFonts w:ascii="TH SarabunPSK" w:hAnsi="TH SarabunPSK" w:cs="TH SarabunPSK"/>
              <w:noProof/>
              <w:sz w:val="32"/>
              <w:szCs w:val="32"/>
              <w:cs/>
              <w:lang w:bidi="th-TH"/>
            </w:rPr>
            <w:t xml:space="preserve"> </w:t>
          </w:r>
          <w:r w:rsidR="003F4AD7">
            <w:rPr>
              <w:rFonts w:ascii="TH SarabunPSK" w:hAnsi="TH SarabunPSK" w:cs="TH SarabunPSK" w:hint="cs"/>
              <w:noProof/>
              <w:sz w:val="32"/>
              <w:szCs w:val="32"/>
              <w:cs/>
              <w:lang w:bidi="th-TH"/>
            </w:rPr>
            <w:t>10</w:t>
          </w:r>
        </w:p>
        <w:p w14:paraId="6C44362B" w14:textId="6B5E50B1" w:rsidR="00AA5408" w:rsidRPr="004D2870" w:rsidRDefault="00000000" w:rsidP="00AA5408">
          <w:pPr>
            <w:pStyle w:val="TOC2"/>
            <w:tabs>
              <w:tab w:val="right" w:leader="underscore" w:pos="9926"/>
            </w:tabs>
            <w:rPr>
              <w:rFonts w:ascii="TH SarabunPSK" w:eastAsiaTheme="minorEastAsia" w:hAnsi="TH SarabunPSK" w:cs="TH SarabunPSK"/>
              <w:noProof/>
              <w:color w:val="auto"/>
              <w:sz w:val="32"/>
              <w:szCs w:val="32"/>
              <w:lang w:eastAsia="en-US" w:bidi="th-TH"/>
            </w:rPr>
          </w:pPr>
          <w:hyperlink w:anchor="_Toc501116475" w:history="1">
            <w:r w:rsidR="00AA5408" w:rsidRPr="004D2870">
              <w:rPr>
                <w:rStyle w:val="Hyperlink"/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วัสดุวิทยาศาสตร์และการแพทย์</w:t>
            </w:r>
            <w:r w:rsidR="00AA5408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</w:rPr>
              <w:tab/>
            </w:r>
            <w:r w:rsidR="00AA5408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  <w:cs/>
                <w:lang w:bidi="th-TH"/>
              </w:rPr>
              <w:t>หน้า</w:t>
            </w:r>
          </w:hyperlink>
          <w:r w:rsidR="00AA5408" w:rsidRPr="004D2870">
            <w:rPr>
              <w:rFonts w:ascii="TH SarabunPSK" w:hAnsi="TH SarabunPSK" w:cs="TH SarabunPSK"/>
              <w:noProof/>
              <w:sz w:val="32"/>
              <w:szCs w:val="32"/>
              <w:cs/>
              <w:lang w:bidi="th-TH"/>
            </w:rPr>
            <w:t xml:space="preserve"> </w:t>
          </w:r>
          <w:r w:rsidR="003F4AD7">
            <w:rPr>
              <w:rFonts w:ascii="TH SarabunPSK" w:hAnsi="TH SarabunPSK" w:cs="TH SarabunPSK" w:hint="cs"/>
              <w:noProof/>
              <w:sz w:val="32"/>
              <w:szCs w:val="32"/>
              <w:cs/>
              <w:lang w:bidi="th-TH"/>
            </w:rPr>
            <w:t>10</w:t>
          </w:r>
        </w:p>
        <w:p w14:paraId="0FDF0855" w14:textId="2962F66B" w:rsidR="00AA5408" w:rsidRPr="004D2870" w:rsidRDefault="00AA5408" w:rsidP="00AA5408">
          <w:pPr>
            <w:pStyle w:val="TOC2"/>
            <w:tabs>
              <w:tab w:val="right" w:leader="underscore" w:pos="9926"/>
            </w:tabs>
            <w:rPr>
              <w:rFonts w:ascii="TH SarabunPSK" w:eastAsiaTheme="minorEastAsia" w:hAnsi="TH SarabunPSK" w:cs="TH SarabunPSK"/>
              <w:noProof/>
              <w:color w:val="auto"/>
              <w:sz w:val="32"/>
              <w:szCs w:val="32"/>
              <w:lang w:eastAsia="en-US" w:bidi="th-TH"/>
            </w:rPr>
          </w:pPr>
          <w:r w:rsidRPr="004D2870">
            <w:rPr>
              <w:rFonts w:ascii="TH SarabunPSK" w:hAnsi="TH SarabunPSK" w:cs="TH SarabunPSK"/>
              <w:sz w:val="32"/>
              <w:szCs w:val="32"/>
              <w:cs/>
              <w:lang w:bidi="th-TH"/>
            </w:rPr>
            <w:t>วัสดุ</w:t>
          </w:r>
          <w:hyperlink w:anchor="_Toc501116476" w:history="1">
            <w:r w:rsidRPr="004D2870">
              <w:rPr>
                <w:rStyle w:val="Hyperlink"/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เกษตร</w:t>
            </w:r>
            <w:r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</w:rPr>
              <w:tab/>
            </w:r>
            <w:r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  <w:cs/>
                <w:lang w:bidi="th-TH"/>
              </w:rPr>
              <w:t>หน้า</w:t>
            </w:r>
          </w:hyperlink>
          <w:r w:rsidRPr="004D2870">
            <w:rPr>
              <w:rFonts w:ascii="TH SarabunPSK" w:hAnsi="TH SarabunPSK" w:cs="TH SarabunPSK"/>
              <w:noProof/>
              <w:sz w:val="32"/>
              <w:szCs w:val="32"/>
              <w:cs/>
              <w:lang w:bidi="th-TH"/>
            </w:rPr>
            <w:t xml:space="preserve"> </w:t>
          </w:r>
          <w:r w:rsidR="003F4AD7">
            <w:rPr>
              <w:rFonts w:ascii="TH SarabunPSK" w:hAnsi="TH SarabunPSK" w:cs="TH SarabunPSK" w:hint="cs"/>
              <w:noProof/>
              <w:sz w:val="32"/>
              <w:szCs w:val="32"/>
              <w:cs/>
              <w:lang w:bidi="th-TH"/>
            </w:rPr>
            <w:t>11</w:t>
          </w:r>
        </w:p>
        <w:p w14:paraId="7A4F7054" w14:textId="2DA2AF28" w:rsidR="00AA5408" w:rsidRPr="004D2870" w:rsidRDefault="00000000" w:rsidP="00AA5408">
          <w:pPr>
            <w:pStyle w:val="TOC2"/>
            <w:tabs>
              <w:tab w:val="right" w:leader="underscore" w:pos="9926"/>
            </w:tabs>
            <w:rPr>
              <w:rFonts w:ascii="TH SarabunPSK" w:hAnsi="TH SarabunPSK" w:cs="TH SarabunPSK"/>
              <w:noProof/>
              <w:sz w:val="32"/>
              <w:szCs w:val="32"/>
              <w:lang w:bidi="th-TH"/>
            </w:rPr>
          </w:pPr>
          <w:hyperlink w:anchor="_Toc501116477" w:history="1">
            <w:r w:rsidR="00AA5408" w:rsidRPr="004D2870">
              <w:rPr>
                <w:rStyle w:val="Hyperlink"/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วัสดุสนาม</w:t>
            </w:r>
            <w:r w:rsidR="00AA5408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</w:rPr>
              <w:tab/>
            </w:r>
            <w:r w:rsidR="00AA5408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  <w:cs/>
                <w:lang w:bidi="th-TH"/>
              </w:rPr>
              <w:t>หน้า</w:t>
            </w:r>
          </w:hyperlink>
          <w:r w:rsidR="00AA5408" w:rsidRPr="004D2870">
            <w:rPr>
              <w:rFonts w:ascii="TH SarabunPSK" w:hAnsi="TH SarabunPSK" w:cs="TH SarabunPSK"/>
              <w:noProof/>
              <w:sz w:val="32"/>
              <w:szCs w:val="32"/>
              <w:cs/>
              <w:lang w:bidi="th-TH"/>
            </w:rPr>
            <w:t xml:space="preserve"> </w:t>
          </w:r>
          <w:r w:rsidR="003F4AD7">
            <w:rPr>
              <w:rFonts w:ascii="TH SarabunPSK" w:hAnsi="TH SarabunPSK" w:cs="TH SarabunPSK" w:hint="cs"/>
              <w:noProof/>
              <w:sz w:val="32"/>
              <w:szCs w:val="32"/>
              <w:cs/>
              <w:lang w:bidi="th-TH"/>
            </w:rPr>
            <w:t>11</w:t>
          </w:r>
        </w:p>
        <w:p w14:paraId="57F95E32" w14:textId="0B11A657" w:rsidR="00AA5408" w:rsidRPr="004D2870" w:rsidRDefault="00AA5408" w:rsidP="00AA5408">
          <w:pPr>
            <w:pStyle w:val="TOC2"/>
            <w:tabs>
              <w:tab w:val="right" w:leader="underscore" w:pos="9926"/>
            </w:tabs>
            <w:ind w:left="0"/>
            <w:rPr>
              <w:rFonts w:ascii="TH SarabunPSK" w:eastAsiaTheme="minorEastAsia" w:hAnsi="TH SarabunPSK" w:cs="TH SarabunPSK"/>
              <w:noProof/>
              <w:color w:val="auto"/>
              <w:sz w:val="32"/>
              <w:szCs w:val="32"/>
              <w:lang w:eastAsia="en-US" w:bidi="th-TH"/>
            </w:rPr>
          </w:pPr>
          <w:r w:rsidRPr="004D2870">
            <w:rPr>
              <w:rFonts w:ascii="TH SarabunPSK" w:hAnsi="TH SarabunPSK" w:cs="TH SarabunPSK"/>
              <w:sz w:val="32"/>
              <w:szCs w:val="32"/>
              <w:cs/>
              <w:lang w:bidi="th-TH"/>
            </w:rPr>
            <w:t xml:space="preserve">   วัสดุ</w:t>
          </w:r>
          <w:hyperlink w:anchor="_Toc501116476" w:history="1">
            <w:r w:rsidRPr="004D2870">
              <w:rPr>
                <w:rStyle w:val="Hyperlink"/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การศึกษา</w:t>
            </w:r>
            <w:r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</w:rPr>
              <w:tab/>
            </w:r>
            <w:r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  <w:cs/>
                <w:lang w:bidi="th-TH"/>
              </w:rPr>
              <w:t>หน้า</w:t>
            </w:r>
          </w:hyperlink>
          <w:r w:rsidRPr="004D2870">
            <w:rPr>
              <w:rFonts w:ascii="TH SarabunPSK" w:hAnsi="TH SarabunPSK" w:cs="TH SarabunPSK"/>
              <w:noProof/>
              <w:sz w:val="32"/>
              <w:szCs w:val="32"/>
              <w:cs/>
              <w:lang w:bidi="th-TH"/>
            </w:rPr>
            <w:t xml:space="preserve"> </w:t>
          </w:r>
          <w:r w:rsidR="003F4AD7">
            <w:rPr>
              <w:rFonts w:ascii="TH SarabunPSK" w:hAnsi="TH SarabunPSK" w:cs="TH SarabunPSK" w:hint="cs"/>
              <w:noProof/>
              <w:sz w:val="32"/>
              <w:szCs w:val="32"/>
              <w:cs/>
              <w:lang w:bidi="th-TH"/>
            </w:rPr>
            <w:t>12</w:t>
          </w:r>
        </w:p>
        <w:p w14:paraId="149F8B7E" w14:textId="4279FB9E" w:rsidR="00AA5408" w:rsidRPr="004D2870" w:rsidRDefault="00000000" w:rsidP="00AA5408">
          <w:pPr>
            <w:pStyle w:val="TOC2"/>
            <w:tabs>
              <w:tab w:val="right" w:leader="underscore" w:pos="9926"/>
            </w:tabs>
            <w:rPr>
              <w:rFonts w:ascii="TH SarabunPSK" w:hAnsi="TH SarabunPSK" w:cs="TH SarabunPSK"/>
              <w:noProof/>
              <w:sz w:val="32"/>
              <w:szCs w:val="32"/>
              <w:lang w:bidi="th-TH"/>
            </w:rPr>
          </w:pPr>
          <w:hyperlink w:anchor="_Toc501116477" w:history="1">
            <w:r w:rsidR="00AA5408" w:rsidRPr="004D2870">
              <w:rPr>
                <w:rStyle w:val="Hyperlink"/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วัสดุสำรวจ</w:t>
            </w:r>
            <w:r w:rsidR="00AA5408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</w:rPr>
              <w:tab/>
            </w:r>
            <w:r w:rsidR="00AA5408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  <w:cs/>
                <w:lang w:bidi="th-TH"/>
              </w:rPr>
              <w:t>หน้า</w:t>
            </w:r>
          </w:hyperlink>
          <w:r w:rsidR="00AA5408" w:rsidRPr="004D2870">
            <w:rPr>
              <w:rFonts w:ascii="TH SarabunPSK" w:hAnsi="TH SarabunPSK" w:cs="TH SarabunPSK"/>
              <w:noProof/>
              <w:sz w:val="32"/>
              <w:szCs w:val="32"/>
              <w:cs/>
              <w:lang w:bidi="th-TH"/>
            </w:rPr>
            <w:t xml:space="preserve"> </w:t>
          </w:r>
          <w:r w:rsidR="00E76679">
            <w:rPr>
              <w:rFonts w:ascii="TH SarabunPSK" w:hAnsi="TH SarabunPSK" w:cs="TH SarabunPSK" w:hint="cs"/>
              <w:noProof/>
              <w:sz w:val="32"/>
              <w:szCs w:val="32"/>
              <w:cs/>
              <w:lang w:bidi="th-TH"/>
            </w:rPr>
            <w:t>12</w:t>
          </w:r>
        </w:p>
        <w:p w14:paraId="47B726C2" w14:textId="0ADB6C4E" w:rsidR="00AA5408" w:rsidRPr="004D2870" w:rsidRDefault="00000000" w:rsidP="00AA5408">
          <w:pPr>
            <w:pStyle w:val="TOC2"/>
            <w:tabs>
              <w:tab w:val="right" w:leader="underscore" w:pos="9926"/>
            </w:tabs>
            <w:rPr>
              <w:rFonts w:ascii="TH SarabunPSK" w:eastAsiaTheme="minorEastAsia" w:hAnsi="TH SarabunPSK" w:cs="TH SarabunPSK"/>
              <w:noProof/>
              <w:color w:val="auto"/>
              <w:sz w:val="32"/>
              <w:szCs w:val="32"/>
              <w:lang w:eastAsia="en-US" w:bidi="th-TH"/>
            </w:rPr>
          </w:pPr>
          <w:hyperlink w:anchor="_Toc501116474" w:history="1">
            <w:r w:rsidR="00AA5408" w:rsidRPr="004D2870">
              <w:rPr>
                <w:rStyle w:val="Hyperlink"/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วัสดุก่อสร้าง</w:t>
            </w:r>
            <w:r w:rsidR="00AA5408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</w:rPr>
              <w:tab/>
            </w:r>
            <w:r w:rsidR="00AA5408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  <w:cs/>
                <w:lang w:bidi="th-TH"/>
              </w:rPr>
              <w:t>หน้า</w:t>
            </w:r>
          </w:hyperlink>
          <w:r w:rsidR="00AA5408" w:rsidRPr="004D2870">
            <w:rPr>
              <w:rFonts w:ascii="TH SarabunPSK" w:hAnsi="TH SarabunPSK" w:cs="TH SarabunPSK"/>
              <w:noProof/>
              <w:sz w:val="32"/>
              <w:szCs w:val="32"/>
              <w:cs/>
              <w:lang w:bidi="th-TH"/>
            </w:rPr>
            <w:t xml:space="preserve"> </w:t>
          </w:r>
          <w:r w:rsidR="00E76679">
            <w:rPr>
              <w:rFonts w:ascii="TH SarabunPSK" w:hAnsi="TH SarabunPSK" w:cs="TH SarabunPSK" w:hint="cs"/>
              <w:noProof/>
              <w:sz w:val="32"/>
              <w:szCs w:val="32"/>
              <w:cs/>
              <w:lang w:bidi="th-TH"/>
            </w:rPr>
            <w:t>12</w:t>
          </w:r>
        </w:p>
        <w:p w14:paraId="5856ACFA" w14:textId="58B455DF" w:rsidR="00AA5408" w:rsidRPr="004D2870" w:rsidRDefault="00000000" w:rsidP="00AA5408">
          <w:pPr>
            <w:pStyle w:val="TOC2"/>
            <w:tabs>
              <w:tab w:val="right" w:leader="underscore" w:pos="9926"/>
            </w:tabs>
            <w:rPr>
              <w:rFonts w:ascii="TH SarabunPSK" w:eastAsiaTheme="minorEastAsia" w:hAnsi="TH SarabunPSK" w:cs="TH SarabunPSK"/>
              <w:noProof/>
              <w:color w:val="auto"/>
              <w:sz w:val="32"/>
              <w:szCs w:val="32"/>
              <w:lang w:eastAsia="en-US" w:bidi="th-TH"/>
            </w:rPr>
          </w:pPr>
          <w:hyperlink w:anchor="_Toc501116475" w:history="1">
            <w:r w:rsidR="00AA5408" w:rsidRPr="004D2870">
              <w:rPr>
                <w:rStyle w:val="Hyperlink"/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วัสดุกีฬา</w:t>
            </w:r>
            <w:r w:rsidR="00AA5408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</w:rPr>
              <w:tab/>
            </w:r>
            <w:r w:rsidR="00AA5408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  <w:cs/>
                <w:lang w:bidi="th-TH"/>
              </w:rPr>
              <w:t>หน้า</w:t>
            </w:r>
          </w:hyperlink>
          <w:r w:rsidR="00AA5408" w:rsidRPr="004D2870">
            <w:rPr>
              <w:rFonts w:ascii="TH SarabunPSK" w:hAnsi="TH SarabunPSK" w:cs="TH SarabunPSK"/>
              <w:noProof/>
              <w:sz w:val="32"/>
              <w:szCs w:val="32"/>
              <w:cs/>
              <w:lang w:bidi="th-TH"/>
            </w:rPr>
            <w:t xml:space="preserve"> </w:t>
          </w:r>
          <w:r w:rsidR="00E76679">
            <w:rPr>
              <w:rFonts w:ascii="TH SarabunPSK" w:hAnsi="TH SarabunPSK" w:cs="TH SarabunPSK" w:hint="cs"/>
              <w:noProof/>
              <w:sz w:val="32"/>
              <w:szCs w:val="32"/>
              <w:cs/>
              <w:lang w:bidi="th-TH"/>
            </w:rPr>
            <w:t>13</w:t>
          </w:r>
        </w:p>
        <w:p w14:paraId="1036DE1F" w14:textId="72BDB703" w:rsidR="00AA5408" w:rsidRPr="004D2870" w:rsidRDefault="00AA5408" w:rsidP="00AA5408">
          <w:pPr>
            <w:pStyle w:val="TOC2"/>
            <w:tabs>
              <w:tab w:val="right" w:leader="underscore" w:pos="9926"/>
            </w:tabs>
            <w:rPr>
              <w:rFonts w:ascii="TH SarabunPSK" w:eastAsiaTheme="minorEastAsia" w:hAnsi="TH SarabunPSK" w:cs="TH SarabunPSK"/>
              <w:noProof/>
              <w:color w:val="auto"/>
              <w:sz w:val="32"/>
              <w:szCs w:val="32"/>
              <w:lang w:eastAsia="en-US" w:bidi="th-TH"/>
            </w:rPr>
          </w:pPr>
          <w:r w:rsidRPr="004D2870">
            <w:rPr>
              <w:rFonts w:ascii="TH SarabunPSK" w:hAnsi="TH SarabunPSK" w:cs="TH SarabunPSK"/>
              <w:sz w:val="32"/>
              <w:szCs w:val="32"/>
              <w:cs/>
              <w:lang w:bidi="th-TH"/>
            </w:rPr>
            <w:t>วัสดุ</w:t>
          </w:r>
          <w:hyperlink w:anchor="_Toc501116476" w:history="1">
            <w:r w:rsidRPr="004D2870">
              <w:rPr>
                <w:rStyle w:val="Hyperlink"/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อื่น</w:t>
            </w:r>
            <w:r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</w:rPr>
              <w:tab/>
            </w:r>
            <w:r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  <w:cs/>
                <w:lang w:bidi="th-TH"/>
              </w:rPr>
              <w:t>หน้า</w:t>
            </w:r>
          </w:hyperlink>
          <w:r w:rsidRPr="004D2870">
            <w:rPr>
              <w:rFonts w:ascii="TH SarabunPSK" w:hAnsi="TH SarabunPSK" w:cs="TH SarabunPSK"/>
              <w:noProof/>
              <w:sz w:val="32"/>
              <w:szCs w:val="32"/>
              <w:cs/>
              <w:lang w:bidi="th-TH"/>
            </w:rPr>
            <w:t xml:space="preserve"> </w:t>
          </w:r>
          <w:r w:rsidR="00E76679">
            <w:rPr>
              <w:rFonts w:ascii="TH SarabunPSK" w:hAnsi="TH SarabunPSK" w:cs="TH SarabunPSK" w:hint="cs"/>
              <w:noProof/>
              <w:sz w:val="32"/>
              <w:szCs w:val="32"/>
              <w:cs/>
              <w:lang w:bidi="th-TH"/>
            </w:rPr>
            <w:t>13</w:t>
          </w:r>
        </w:p>
        <w:p w14:paraId="23F402EF" w14:textId="520266D1" w:rsidR="00AA5408" w:rsidRPr="004D2870" w:rsidRDefault="00000000" w:rsidP="00AA5408">
          <w:pPr>
            <w:pStyle w:val="TOC2"/>
            <w:tabs>
              <w:tab w:val="right" w:leader="underscore" w:pos="9926"/>
            </w:tabs>
            <w:rPr>
              <w:rFonts w:ascii="TH SarabunPSK" w:hAnsi="TH SarabunPSK" w:cs="TH SarabunPSK"/>
              <w:noProof/>
              <w:sz w:val="32"/>
              <w:szCs w:val="32"/>
              <w:lang w:bidi="th-TH"/>
            </w:rPr>
          </w:pPr>
          <w:hyperlink w:anchor="_Toc501116477" w:history="1">
            <w:r w:rsidR="00AA5408" w:rsidRPr="004D2870">
              <w:rPr>
                <w:rStyle w:val="Hyperlink"/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วัสดุ</w:t>
            </w:r>
            <w:r w:rsidR="004A5262" w:rsidRPr="004D2870">
              <w:rPr>
                <w:rStyle w:val="Hyperlink"/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คอมพิวเตอร์</w:t>
            </w:r>
            <w:r w:rsidR="00AA5408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</w:rPr>
              <w:tab/>
            </w:r>
            <w:r w:rsidR="00AA5408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  <w:cs/>
                <w:lang w:bidi="th-TH"/>
              </w:rPr>
              <w:t>หน้า</w:t>
            </w:r>
          </w:hyperlink>
          <w:r w:rsidR="00AA5408" w:rsidRPr="004D2870">
            <w:rPr>
              <w:rFonts w:ascii="TH SarabunPSK" w:hAnsi="TH SarabunPSK" w:cs="TH SarabunPSK"/>
              <w:noProof/>
              <w:sz w:val="32"/>
              <w:szCs w:val="32"/>
              <w:cs/>
              <w:lang w:bidi="th-TH"/>
            </w:rPr>
            <w:t xml:space="preserve"> </w:t>
          </w:r>
          <w:r w:rsidR="00E76679">
            <w:rPr>
              <w:rFonts w:ascii="TH SarabunPSK" w:hAnsi="TH SarabunPSK" w:cs="TH SarabunPSK" w:hint="cs"/>
              <w:noProof/>
              <w:sz w:val="32"/>
              <w:szCs w:val="32"/>
              <w:cs/>
              <w:lang w:bidi="th-TH"/>
            </w:rPr>
            <w:t>13</w:t>
          </w:r>
        </w:p>
        <w:p w14:paraId="4E38E9E5" w14:textId="6FB6E74C" w:rsidR="004A5262" w:rsidRPr="004D2870" w:rsidRDefault="004A5262" w:rsidP="004A5262">
          <w:pPr>
            <w:pStyle w:val="TOC2"/>
            <w:tabs>
              <w:tab w:val="right" w:leader="underscore" w:pos="9926"/>
            </w:tabs>
            <w:rPr>
              <w:rFonts w:ascii="TH SarabunPSK" w:eastAsiaTheme="minorEastAsia" w:hAnsi="TH SarabunPSK" w:cs="TH SarabunPSK"/>
              <w:noProof/>
              <w:color w:val="auto"/>
              <w:sz w:val="32"/>
              <w:szCs w:val="32"/>
              <w:lang w:eastAsia="en-US" w:bidi="th-TH"/>
            </w:rPr>
          </w:pPr>
          <w:r w:rsidRPr="004D2870">
            <w:rPr>
              <w:rFonts w:ascii="TH SarabunPSK" w:hAnsi="TH SarabunPSK" w:cs="TH SarabunPSK"/>
              <w:sz w:val="32"/>
              <w:szCs w:val="32"/>
              <w:cs/>
              <w:lang w:bidi="th-TH"/>
            </w:rPr>
            <w:t>วัสดุ</w:t>
          </w:r>
          <w:hyperlink w:anchor="_Toc501116476" w:history="1">
            <w:r w:rsidRPr="004D2870">
              <w:rPr>
                <w:rStyle w:val="Hyperlink"/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เชื้อเพลิงและหล่อลื่น</w:t>
            </w:r>
            <w:r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</w:rPr>
              <w:tab/>
            </w:r>
            <w:r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  <w:cs/>
                <w:lang w:bidi="th-TH"/>
              </w:rPr>
              <w:t>หน้า</w:t>
            </w:r>
          </w:hyperlink>
          <w:r w:rsidRPr="004D2870">
            <w:rPr>
              <w:rFonts w:ascii="TH SarabunPSK" w:hAnsi="TH SarabunPSK" w:cs="TH SarabunPSK"/>
              <w:noProof/>
              <w:sz w:val="32"/>
              <w:szCs w:val="32"/>
              <w:cs/>
              <w:lang w:bidi="th-TH"/>
            </w:rPr>
            <w:t xml:space="preserve"> </w:t>
          </w:r>
          <w:r w:rsidR="006A44FD">
            <w:rPr>
              <w:rFonts w:ascii="TH SarabunPSK" w:hAnsi="TH SarabunPSK" w:cs="TH SarabunPSK" w:hint="cs"/>
              <w:noProof/>
              <w:sz w:val="32"/>
              <w:szCs w:val="32"/>
              <w:cs/>
              <w:lang w:bidi="th-TH"/>
            </w:rPr>
            <w:t>14</w:t>
          </w:r>
        </w:p>
        <w:p w14:paraId="153A7426" w14:textId="3A742AB0" w:rsidR="00AA5408" w:rsidRDefault="00000000" w:rsidP="004A5262">
          <w:pPr>
            <w:pStyle w:val="TOC2"/>
            <w:tabs>
              <w:tab w:val="right" w:leader="underscore" w:pos="9926"/>
            </w:tabs>
            <w:rPr>
              <w:rFonts w:ascii="TH SarabunPSK" w:hAnsi="TH SarabunPSK" w:cs="TH SarabunPSK"/>
              <w:noProof/>
              <w:sz w:val="32"/>
              <w:szCs w:val="32"/>
              <w:lang w:bidi="th-TH"/>
            </w:rPr>
          </w:pPr>
          <w:hyperlink w:anchor="_Toc501116477" w:history="1">
            <w:r w:rsidR="004A5262" w:rsidRPr="004D2870">
              <w:rPr>
                <w:rStyle w:val="Hyperlink"/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วัสดุเครื่องแต่งกาย</w:t>
            </w:r>
            <w:r w:rsidR="004A5262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</w:rPr>
              <w:tab/>
            </w:r>
            <w:r w:rsidR="004A5262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  <w:cs/>
                <w:lang w:bidi="th-TH"/>
              </w:rPr>
              <w:t>หน้า</w:t>
            </w:r>
          </w:hyperlink>
          <w:r w:rsidR="004A5262" w:rsidRPr="004D2870">
            <w:rPr>
              <w:rFonts w:ascii="TH SarabunPSK" w:hAnsi="TH SarabunPSK" w:cs="TH SarabunPSK"/>
              <w:noProof/>
              <w:sz w:val="32"/>
              <w:szCs w:val="32"/>
              <w:cs/>
              <w:lang w:bidi="th-TH"/>
            </w:rPr>
            <w:t xml:space="preserve"> </w:t>
          </w:r>
          <w:r w:rsidR="006A44FD">
            <w:rPr>
              <w:rFonts w:ascii="TH SarabunPSK" w:hAnsi="TH SarabunPSK" w:cs="TH SarabunPSK" w:hint="cs"/>
              <w:noProof/>
              <w:sz w:val="32"/>
              <w:szCs w:val="32"/>
              <w:cs/>
              <w:lang w:bidi="th-TH"/>
            </w:rPr>
            <w:t>15</w:t>
          </w:r>
        </w:p>
        <w:p w14:paraId="708748B5" w14:textId="10FD324E" w:rsidR="004D2870" w:rsidRDefault="004D2870" w:rsidP="004D2870">
          <w:pPr>
            <w:rPr>
              <w:rFonts w:cs="Angsana New"/>
              <w:lang w:bidi="th-TH"/>
            </w:rPr>
          </w:pPr>
        </w:p>
        <w:p w14:paraId="5C7F9933" w14:textId="26252294" w:rsidR="004D2870" w:rsidRDefault="004D2870" w:rsidP="004D2870">
          <w:pPr>
            <w:rPr>
              <w:rFonts w:cs="Angsana New"/>
              <w:lang w:bidi="th-TH"/>
            </w:rPr>
          </w:pPr>
        </w:p>
        <w:p w14:paraId="79AC5490" w14:textId="77777777" w:rsidR="004D2870" w:rsidRPr="004D2870" w:rsidRDefault="004D2870" w:rsidP="004D2870">
          <w:pPr>
            <w:rPr>
              <w:rFonts w:cs="Angsana New"/>
              <w:lang w:bidi="th-TH"/>
            </w:rPr>
          </w:pPr>
        </w:p>
        <w:p w14:paraId="3DC67B17" w14:textId="5C02D8EF" w:rsidR="00A9558D" w:rsidRPr="004D2870" w:rsidRDefault="00247AD2" w:rsidP="00A9558D">
          <w:pPr>
            <w:rPr>
              <w:rFonts w:ascii="TH SarabunPSK" w:hAnsi="TH SarabunPSK" w:cs="TH SarabunPSK"/>
              <w:sz w:val="32"/>
              <w:szCs w:val="32"/>
              <w:lang w:bidi="th-TH"/>
            </w:rPr>
          </w:pPr>
          <w:r w:rsidRPr="004D2870">
            <w:rPr>
              <w:rFonts w:ascii="TH SarabunPSK" w:hAnsi="TH SarabunPSK" w:cs="TH SarabunPSK"/>
              <w:noProof/>
              <w:sz w:val="32"/>
              <w:szCs w:val="32"/>
            </w:rPr>
            <mc:AlternateContent>
              <mc:Choice Requires="wps">
                <w:drawing>
                  <wp:anchor distT="0" distB="0" distL="114300" distR="114300" simplePos="0" relativeHeight="251662336" behindDoc="1" locked="0" layoutInCell="1" allowOverlap="1" wp14:anchorId="250AEB2F" wp14:editId="450E80EB">
                    <wp:simplePos x="0" y="0"/>
                    <wp:positionH relativeFrom="column">
                      <wp:posOffset>-758825</wp:posOffset>
                    </wp:positionH>
                    <wp:positionV relativeFrom="page">
                      <wp:posOffset>-37465</wp:posOffset>
                    </wp:positionV>
                    <wp:extent cx="7836535" cy="10083800"/>
                    <wp:effectExtent l="0" t="0" r="0" b="6350"/>
                    <wp:wrapNone/>
                    <wp:docPr id="1" name="Rectangle 1" descr="colored contents page background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836535" cy="10083800"/>
                            </a:xfrm>
                            <a:prstGeom prst="rect">
                              <a:avLst/>
                            </a:prstGeom>
                            <a:solidFill>
                              <a:srgbClr val="F3D569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119F9D69" id="Rectangle 1" o:spid="_x0000_s1026" alt="colored contents page background" style="position:absolute;margin-left:-59.75pt;margin-top:-2.95pt;width:617.05pt;height:794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" fillcolor="#f3d569" stroked="f" strokeweight="2pt">
                    <w10:wrap anchory="page"/>
                  </v:rect>
                </w:pict>
              </mc:Fallback>
            </mc:AlternateContent>
          </w:r>
        </w:p>
        <w:p w14:paraId="292FC760" w14:textId="77777777" w:rsidR="00A9558D" w:rsidRPr="004D2870" w:rsidRDefault="00A9558D" w:rsidP="00A9558D">
          <w:pPr>
            <w:rPr>
              <w:rFonts w:ascii="TH SarabunPSK" w:hAnsi="TH SarabunPSK" w:cs="TH SarabunPSK"/>
              <w:sz w:val="32"/>
              <w:szCs w:val="32"/>
              <w:lang w:bidi="th-TH"/>
            </w:rPr>
          </w:pPr>
        </w:p>
        <w:p w14:paraId="3C1B9821" w14:textId="27495E78" w:rsidR="00A7217A" w:rsidRPr="004D2870" w:rsidRDefault="004D2870" w:rsidP="00247AD2">
          <w:pPr>
            <w:pStyle w:val="TOC1"/>
            <w:rPr>
              <w:rFonts w:eastAsiaTheme="minorEastAsia"/>
              <w:color w:val="auto"/>
              <w:kern w:val="0"/>
              <w:lang w:eastAsia="en-US"/>
            </w:rPr>
          </w:pPr>
          <w:r w:rsidRPr="004D2870">
            <mc:AlternateContent>
              <mc:Choice Requires="wps">
                <w:drawing>
                  <wp:anchor distT="0" distB="0" distL="114300" distR="114300" simplePos="0" relativeHeight="251666432" behindDoc="1" locked="0" layoutInCell="1" allowOverlap="1" wp14:anchorId="2F02198B" wp14:editId="64E994C1">
                    <wp:simplePos x="0" y="0"/>
                    <wp:positionH relativeFrom="column">
                      <wp:posOffset>-756920</wp:posOffset>
                    </wp:positionH>
                    <wp:positionV relativeFrom="page">
                      <wp:posOffset>0</wp:posOffset>
                    </wp:positionV>
                    <wp:extent cx="7836535" cy="10560050"/>
                    <wp:effectExtent l="0" t="0" r="0" b="0"/>
                    <wp:wrapNone/>
                    <wp:docPr id="3" name="Rectangle 3" descr="colored contents page background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836535" cy="10560050"/>
                            </a:xfrm>
                            <a:prstGeom prst="rect">
                              <a:avLst/>
                            </a:prstGeom>
                            <a:solidFill>
                              <a:srgbClr val="F3D569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07FC3D3D" id="Rectangle 3" o:spid="_x0000_s1026" alt="colored contents page background" style="position:absolute;margin-left:-59.6pt;margin-top:0;width:617.05pt;height:831.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" fillcolor="#f3d569" stroked="f" strokeweight="2pt">
                    <w10:wrap anchory="page"/>
                  </v:rect>
                </w:pict>
              </mc:Fallback>
            </mc:AlternateContent>
          </w:r>
          <w:hyperlink w:anchor="_Toc501116478" w:history="1">
            <w:r w:rsidR="005D3447" w:rsidRPr="004D2870">
              <w:rPr>
                <w:rStyle w:val="Hyperlink"/>
                <w:cs/>
              </w:rPr>
              <w:t>ตัวอย่างสิ่งของที่จัดเป็นครุภัณฑ์โดยสภาพ</w:t>
            </w:r>
            <w:r w:rsidR="00A7217A" w:rsidRPr="004D2870">
              <w:rPr>
                <w:webHidden/>
              </w:rPr>
              <w:tab/>
            </w:r>
            <w:r w:rsidR="005D3447" w:rsidRPr="004D2870">
              <w:rPr>
                <w:webHidden/>
                <w:cs/>
              </w:rPr>
              <w:t>หน้า</w:t>
            </w:r>
          </w:hyperlink>
          <w:r w:rsidR="005D3447" w:rsidRPr="004D2870">
            <w:rPr>
              <w:cs/>
            </w:rPr>
            <w:t xml:space="preserve"> </w:t>
          </w:r>
          <w:r w:rsidR="006A44FD">
            <w:rPr>
              <w:rFonts w:hint="cs"/>
              <w:cs/>
            </w:rPr>
            <w:t>16</w:t>
          </w:r>
        </w:p>
        <w:p w14:paraId="09A8107E" w14:textId="16A29AA0" w:rsidR="00A7217A" w:rsidRPr="004D2870" w:rsidRDefault="00000000">
          <w:pPr>
            <w:pStyle w:val="TOC2"/>
            <w:tabs>
              <w:tab w:val="right" w:leader="underscore" w:pos="9926"/>
            </w:tabs>
            <w:rPr>
              <w:rFonts w:ascii="TH SarabunPSK" w:eastAsiaTheme="minorEastAsia" w:hAnsi="TH SarabunPSK" w:cs="TH SarabunPSK"/>
              <w:noProof/>
              <w:color w:val="auto"/>
              <w:sz w:val="32"/>
              <w:szCs w:val="32"/>
              <w:lang w:eastAsia="en-US" w:bidi="th-TH"/>
            </w:rPr>
          </w:pPr>
          <w:hyperlink w:anchor="_Toc501116479" w:history="1">
            <w:r w:rsidR="004A5262" w:rsidRPr="004D2870">
              <w:rPr>
                <w:rStyle w:val="Hyperlink"/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ครุภัณฑ์สำนักงาน</w:t>
            </w:r>
            <w:r w:rsidR="00A7217A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</w:rPr>
              <w:tab/>
            </w:r>
            <w:r w:rsidR="004A5262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  <w:cs/>
                <w:lang w:bidi="th-TH"/>
              </w:rPr>
              <w:t>หน้า</w:t>
            </w:r>
          </w:hyperlink>
          <w:r w:rsidR="004A5262" w:rsidRPr="004D2870">
            <w:rPr>
              <w:rFonts w:ascii="TH SarabunPSK" w:hAnsi="TH SarabunPSK" w:cs="TH SarabunPSK"/>
              <w:noProof/>
              <w:sz w:val="32"/>
              <w:szCs w:val="32"/>
              <w:cs/>
              <w:lang w:bidi="th-TH"/>
            </w:rPr>
            <w:t xml:space="preserve"> </w:t>
          </w:r>
          <w:r w:rsidR="006A44FD">
            <w:rPr>
              <w:rFonts w:ascii="TH SarabunPSK" w:hAnsi="TH SarabunPSK" w:cs="TH SarabunPSK" w:hint="cs"/>
              <w:noProof/>
              <w:sz w:val="32"/>
              <w:szCs w:val="32"/>
              <w:cs/>
              <w:lang w:bidi="th-TH"/>
            </w:rPr>
            <w:t>16</w:t>
          </w:r>
        </w:p>
        <w:p w14:paraId="0F8D77D6" w14:textId="16F88454" w:rsidR="00A7217A" w:rsidRPr="004D2870" w:rsidRDefault="00000000">
          <w:pPr>
            <w:pStyle w:val="TOC2"/>
            <w:tabs>
              <w:tab w:val="right" w:leader="underscore" w:pos="9926"/>
            </w:tabs>
            <w:rPr>
              <w:rFonts w:ascii="TH SarabunPSK" w:eastAsiaTheme="minorEastAsia" w:hAnsi="TH SarabunPSK" w:cs="TH SarabunPSK"/>
              <w:noProof/>
              <w:color w:val="auto"/>
              <w:sz w:val="32"/>
              <w:szCs w:val="32"/>
              <w:lang w:eastAsia="en-US" w:bidi="th-TH"/>
            </w:rPr>
          </w:pPr>
          <w:hyperlink w:anchor="_Toc501116480" w:history="1">
            <w:r w:rsidR="004A5262" w:rsidRPr="004D2870">
              <w:rPr>
                <w:rStyle w:val="Hyperlink"/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ครุภัณฑ์การศึกษา</w:t>
            </w:r>
            <w:r w:rsidR="00A7217A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</w:rPr>
              <w:tab/>
            </w:r>
            <w:r w:rsidR="004A5262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  <w:cs/>
                <w:lang w:bidi="th-TH"/>
              </w:rPr>
              <w:t>หน้า</w:t>
            </w:r>
          </w:hyperlink>
          <w:r w:rsidR="004A5262" w:rsidRPr="004D2870">
            <w:rPr>
              <w:rFonts w:ascii="TH SarabunPSK" w:hAnsi="TH SarabunPSK" w:cs="TH SarabunPSK"/>
              <w:noProof/>
              <w:sz w:val="32"/>
              <w:szCs w:val="32"/>
              <w:cs/>
              <w:lang w:bidi="th-TH"/>
            </w:rPr>
            <w:t xml:space="preserve"> </w:t>
          </w:r>
          <w:r w:rsidR="006A44FD">
            <w:rPr>
              <w:rFonts w:ascii="TH SarabunPSK" w:hAnsi="TH SarabunPSK" w:cs="TH SarabunPSK" w:hint="cs"/>
              <w:noProof/>
              <w:sz w:val="32"/>
              <w:szCs w:val="32"/>
              <w:cs/>
              <w:lang w:bidi="th-TH"/>
            </w:rPr>
            <w:t>20</w:t>
          </w:r>
        </w:p>
        <w:p w14:paraId="413AF9D9" w14:textId="2F09555C" w:rsidR="00A7217A" w:rsidRPr="004D2870" w:rsidRDefault="00000000">
          <w:pPr>
            <w:pStyle w:val="TOC2"/>
            <w:tabs>
              <w:tab w:val="right" w:leader="underscore" w:pos="9926"/>
            </w:tabs>
            <w:rPr>
              <w:rFonts w:ascii="TH SarabunPSK" w:eastAsiaTheme="minorEastAsia" w:hAnsi="TH SarabunPSK" w:cs="TH SarabunPSK"/>
              <w:noProof/>
              <w:color w:val="auto"/>
              <w:sz w:val="32"/>
              <w:szCs w:val="32"/>
              <w:lang w:eastAsia="en-US" w:bidi="th-TH"/>
            </w:rPr>
          </w:pPr>
          <w:hyperlink w:anchor="_Toc501116481" w:history="1">
            <w:r w:rsidR="003B3454" w:rsidRPr="004D2870">
              <w:rPr>
                <w:rStyle w:val="Hyperlink"/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ครุภัณฑ์ยานพาหนะและขนส่ง</w:t>
            </w:r>
            <w:r w:rsidR="00A7217A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</w:rPr>
              <w:tab/>
            </w:r>
            <w:r w:rsidR="003B3454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  <w:cs/>
                <w:lang w:bidi="th-TH"/>
              </w:rPr>
              <w:t>หน้า</w:t>
            </w:r>
          </w:hyperlink>
          <w:r w:rsidR="003B3454" w:rsidRPr="004D2870">
            <w:rPr>
              <w:rFonts w:ascii="TH SarabunPSK" w:hAnsi="TH SarabunPSK" w:cs="TH SarabunPSK"/>
              <w:noProof/>
              <w:sz w:val="32"/>
              <w:szCs w:val="32"/>
              <w:cs/>
              <w:lang w:bidi="th-TH"/>
            </w:rPr>
            <w:t xml:space="preserve"> </w:t>
          </w:r>
          <w:r w:rsidR="006A44FD">
            <w:rPr>
              <w:rFonts w:ascii="TH SarabunPSK" w:hAnsi="TH SarabunPSK" w:cs="TH SarabunPSK" w:hint="cs"/>
              <w:noProof/>
              <w:sz w:val="32"/>
              <w:szCs w:val="32"/>
              <w:cs/>
              <w:lang w:bidi="th-TH"/>
            </w:rPr>
            <w:t>25</w:t>
          </w:r>
        </w:p>
        <w:p w14:paraId="0E8FE103" w14:textId="0F204C76" w:rsidR="00A7217A" w:rsidRPr="004D2870" w:rsidRDefault="00000000">
          <w:pPr>
            <w:pStyle w:val="TOC2"/>
            <w:tabs>
              <w:tab w:val="right" w:leader="underscore" w:pos="9926"/>
            </w:tabs>
            <w:rPr>
              <w:rFonts w:ascii="TH SarabunPSK" w:eastAsiaTheme="minorEastAsia" w:hAnsi="TH SarabunPSK" w:cs="TH SarabunPSK"/>
              <w:noProof/>
              <w:color w:val="auto"/>
              <w:sz w:val="32"/>
              <w:szCs w:val="32"/>
              <w:lang w:eastAsia="en-US" w:bidi="th-TH"/>
            </w:rPr>
          </w:pPr>
          <w:hyperlink w:anchor="_Toc501116482" w:history="1">
            <w:r w:rsidR="003B3454" w:rsidRPr="004D2870">
              <w:rPr>
                <w:rStyle w:val="Hyperlink"/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ครุภัณฑ์การเกษตร</w:t>
            </w:r>
            <w:r w:rsidR="00A7217A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</w:rPr>
              <w:tab/>
            </w:r>
            <w:r w:rsidR="003B3454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  <w:cs/>
                <w:lang w:bidi="th-TH"/>
              </w:rPr>
              <w:t>หน้า</w:t>
            </w:r>
          </w:hyperlink>
          <w:r w:rsidR="003B3454" w:rsidRPr="004D2870">
            <w:rPr>
              <w:rFonts w:ascii="TH SarabunPSK" w:hAnsi="TH SarabunPSK" w:cs="TH SarabunPSK"/>
              <w:noProof/>
              <w:sz w:val="32"/>
              <w:szCs w:val="32"/>
              <w:cs/>
              <w:lang w:bidi="th-TH"/>
            </w:rPr>
            <w:t xml:space="preserve"> </w:t>
          </w:r>
          <w:r w:rsidR="00886044">
            <w:rPr>
              <w:rFonts w:ascii="TH SarabunPSK" w:hAnsi="TH SarabunPSK" w:cs="TH SarabunPSK" w:hint="cs"/>
              <w:noProof/>
              <w:sz w:val="32"/>
              <w:szCs w:val="32"/>
              <w:cs/>
              <w:lang w:bidi="th-TH"/>
            </w:rPr>
            <w:t>26</w:t>
          </w:r>
        </w:p>
        <w:p w14:paraId="40B7E823" w14:textId="39CB4707" w:rsidR="00A7217A" w:rsidRPr="004D2870" w:rsidRDefault="00000000">
          <w:pPr>
            <w:pStyle w:val="TOC2"/>
            <w:tabs>
              <w:tab w:val="right" w:leader="underscore" w:pos="9926"/>
            </w:tabs>
            <w:rPr>
              <w:rFonts w:ascii="TH SarabunPSK" w:eastAsiaTheme="minorEastAsia" w:hAnsi="TH SarabunPSK" w:cs="TH SarabunPSK"/>
              <w:noProof/>
              <w:color w:val="auto"/>
              <w:sz w:val="32"/>
              <w:szCs w:val="32"/>
              <w:lang w:eastAsia="en-US" w:bidi="th-TH"/>
            </w:rPr>
          </w:pPr>
          <w:hyperlink w:anchor="_Toc501116483" w:history="1">
            <w:r w:rsidR="003B3454" w:rsidRPr="004D2870">
              <w:rPr>
                <w:rStyle w:val="Hyperlink"/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ครุภัณฑ์ก่อสร้าง</w:t>
            </w:r>
            <w:r w:rsidR="00A7217A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</w:rPr>
              <w:tab/>
            </w:r>
            <w:r w:rsidR="003B3454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  <w:cs/>
                <w:lang w:bidi="th-TH"/>
              </w:rPr>
              <w:t>หน้า</w:t>
            </w:r>
          </w:hyperlink>
          <w:r w:rsidR="003B3454" w:rsidRPr="004D2870">
            <w:rPr>
              <w:rFonts w:ascii="TH SarabunPSK" w:hAnsi="TH SarabunPSK" w:cs="TH SarabunPSK"/>
              <w:noProof/>
              <w:sz w:val="32"/>
              <w:szCs w:val="32"/>
              <w:cs/>
              <w:lang w:bidi="th-TH"/>
            </w:rPr>
            <w:t xml:space="preserve"> </w:t>
          </w:r>
          <w:r w:rsidR="00886044">
            <w:rPr>
              <w:rFonts w:ascii="TH SarabunPSK" w:hAnsi="TH SarabunPSK" w:cs="TH SarabunPSK" w:hint="cs"/>
              <w:noProof/>
              <w:sz w:val="32"/>
              <w:szCs w:val="32"/>
              <w:cs/>
              <w:lang w:bidi="th-TH"/>
            </w:rPr>
            <w:t>27</w:t>
          </w:r>
        </w:p>
        <w:p w14:paraId="6A515B75" w14:textId="357902FF" w:rsidR="00A7217A" w:rsidRPr="004D2870" w:rsidRDefault="00000000">
          <w:pPr>
            <w:pStyle w:val="TOC2"/>
            <w:tabs>
              <w:tab w:val="right" w:leader="underscore" w:pos="9926"/>
            </w:tabs>
            <w:rPr>
              <w:rFonts w:ascii="TH SarabunPSK" w:hAnsi="TH SarabunPSK" w:cs="TH SarabunPSK"/>
              <w:noProof/>
              <w:sz w:val="32"/>
              <w:szCs w:val="32"/>
              <w:lang w:bidi="th-TH"/>
            </w:rPr>
          </w:pPr>
          <w:hyperlink w:anchor="_Toc501116484" w:history="1">
            <w:r w:rsidR="003B3454" w:rsidRPr="004D2870">
              <w:rPr>
                <w:rStyle w:val="Hyperlink"/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ครุภัณฑ์ไฟฟ้าและวิทยุ</w:t>
            </w:r>
            <w:r w:rsidR="00A7217A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</w:rPr>
              <w:tab/>
            </w:r>
            <w:r w:rsidR="003B3454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  <w:cs/>
                <w:lang w:bidi="th-TH"/>
              </w:rPr>
              <w:t>หน้า</w:t>
            </w:r>
          </w:hyperlink>
          <w:r w:rsidR="003B3454" w:rsidRPr="004D2870">
            <w:rPr>
              <w:rFonts w:ascii="TH SarabunPSK" w:hAnsi="TH SarabunPSK" w:cs="TH SarabunPSK"/>
              <w:noProof/>
              <w:sz w:val="32"/>
              <w:szCs w:val="32"/>
              <w:cs/>
              <w:lang w:bidi="th-TH"/>
            </w:rPr>
            <w:t xml:space="preserve"> </w:t>
          </w:r>
          <w:r w:rsidR="00886044">
            <w:rPr>
              <w:rFonts w:ascii="TH SarabunPSK" w:hAnsi="TH SarabunPSK" w:cs="TH SarabunPSK" w:hint="cs"/>
              <w:noProof/>
              <w:sz w:val="32"/>
              <w:szCs w:val="32"/>
              <w:cs/>
              <w:lang w:bidi="th-TH"/>
            </w:rPr>
            <w:t>28</w:t>
          </w:r>
        </w:p>
        <w:p w14:paraId="5373DAFB" w14:textId="4C4BF38F" w:rsidR="003B3454" w:rsidRPr="004D2870" w:rsidRDefault="00000000" w:rsidP="003B3454">
          <w:pPr>
            <w:pStyle w:val="TOC2"/>
            <w:tabs>
              <w:tab w:val="right" w:leader="underscore" w:pos="9926"/>
            </w:tabs>
            <w:rPr>
              <w:rFonts w:ascii="TH SarabunPSK" w:eastAsiaTheme="minorEastAsia" w:hAnsi="TH SarabunPSK" w:cs="TH SarabunPSK"/>
              <w:noProof/>
              <w:color w:val="auto"/>
              <w:sz w:val="32"/>
              <w:szCs w:val="32"/>
              <w:lang w:eastAsia="en-US" w:bidi="th-TH"/>
            </w:rPr>
          </w:pPr>
          <w:hyperlink w:anchor="_Toc501116479" w:history="1">
            <w:r w:rsidR="003B3454" w:rsidRPr="004D2870">
              <w:rPr>
                <w:rStyle w:val="Hyperlink"/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ครุภัณฑ์โฆษณาและเผยแพร่</w:t>
            </w:r>
            <w:r w:rsidR="003B3454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</w:rPr>
              <w:tab/>
            </w:r>
            <w:r w:rsidR="003B3454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  <w:cs/>
                <w:lang w:bidi="th-TH"/>
              </w:rPr>
              <w:t>หน้า</w:t>
            </w:r>
          </w:hyperlink>
          <w:r w:rsidR="003B3454" w:rsidRPr="004D2870">
            <w:rPr>
              <w:rFonts w:ascii="TH SarabunPSK" w:hAnsi="TH SarabunPSK" w:cs="TH SarabunPSK"/>
              <w:noProof/>
              <w:sz w:val="32"/>
              <w:szCs w:val="32"/>
              <w:cs/>
              <w:lang w:bidi="th-TH"/>
            </w:rPr>
            <w:t xml:space="preserve"> </w:t>
          </w:r>
          <w:r w:rsidR="00886044">
            <w:rPr>
              <w:rFonts w:ascii="TH SarabunPSK" w:hAnsi="TH SarabunPSK" w:cs="TH SarabunPSK" w:hint="cs"/>
              <w:noProof/>
              <w:sz w:val="32"/>
              <w:szCs w:val="32"/>
              <w:cs/>
              <w:lang w:bidi="th-TH"/>
            </w:rPr>
            <w:t>31</w:t>
          </w:r>
        </w:p>
        <w:p w14:paraId="1EA4A594" w14:textId="1E765F3F" w:rsidR="003B3454" w:rsidRPr="004D2870" w:rsidRDefault="00000000" w:rsidP="003B3454">
          <w:pPr>
            <w:pStyle w:val="TOC2"/>
            <w:tabs>
              <w:tab w:val="right" w:leader="underscore" w:pos="9926"/>
            </w:tabs>
            <w:rPr>
              <w:rFonts w:ascii="TH SarabunPSK" w:eastAsiaTheme="minorEastAsia" w:hAnsi="TH SarabunPSK" w:cs="TH SarabunPSK"/>
              <w:noProof/>
              <w:color w:val="auto"/>
              <w:sz w:val="32"/>
              <w:szCs w:val="32"/>
              <w:lang w:eastAsia="en-US" w:bidi="th-TH"/>
            </w:rPr>
          </w:pPr>
          <w:hyperlink w:anchor="_Toc501116480" w:history="1">
            <w:r w:rsidR="003B3454" w:rsidRPr="004D2870">
              <w:rPr>
                <w:rStyle w:val="Hyperlink"/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ครุภัณฑ์วิทยาศาสตร์และการแพทย์</w:t>
            </w:r>
            <w:r w:rsidR="003B3454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</w:rPr>
              <w:tab/>
            </w:r>
            <w:r w:rsidR="003B3454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  <w:cs/>
                <w:lang w:bidi="th-TH"/>
              </w:rPr>
              <w:t>หน้า</w:t>
            </w:r>
          </w:hyperlink>
          <w:r w:rsidR="003B3454" w:rsidRPr="004D2870">
            <w:rPr>
              <w:rFonts w:ascii="TH SarabunPSK" w:hAnsi="TH SarabunPSK" w:cs="TH SarabunPSK"/>
              <w:noProof/>
              <w:sz w:val="32"/>
              <w:szCs w:val="32"/>
              <w:cs/>
              <w:lang w:bidi="th-TH"/>
            </w:rPr>
            <w:t xml:space="preserve"> </w:t>
          </w:r>
          <w:r w:rsidR="00886044">
            <w:rPr>
              <w:rFonts w:ascii="TH SarabunPSK" w:hAnsi="TH SarabunPSK" w:cs="TH SarabunPSK" w:hint="cs"/>
              <w:noProof/>
              <w:sz w:val="32"/>
              <w:szCs w:val="32"/>
              <w:cs/>
              <w:lang w:bidi="th-TH"/>
            </w:rPr>
            <w:t>32</w:t>
          </w:r>
        </w:p>
        <w:p w14:paraId="2D70E2CD" w14:textId="7F616597" w:rsidR="003B3454" w:rsidRPr="004D2870" w:rsidRDefault="00000000" w:rsidP="003B3454">
          <w:pPr>
            <w:pStyle w:val="TOC2"/>
            <w:tabs>
              <w:tab w:val="right" w:leader="underscore" w:pos="9926"/>
            </w:tabs>
            <w:rPr>
              <w:rFonts w:ascii="TH SarabunPSK" w:eastAsiaTheme="minorEastAsia" w:hAnsi="TH SarabunPSK" w:cs="TH SarabunPSK"/>
              <w:noProof/>
              <w:color w:val="auto"/>
              <w:sz w:val="32"/>
              <w:szCs w:val="32"/>
              <w:lang w:eastAsia="en-US" w:bidi="th-TH"/>
            </w:rPr>
          </w:pPr>
          <w:hyperlink w:anchor="_Toc501116481" w:history="1">
            <w:r w:rsidR="003B3454" w:rsidRPr="004D2870">
              <w:rPr>
                <w:rStyle w:val="Hyperlink"/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ครุภัณฑ์</w:t>
            </w:r>
            <w:r w:rsidR="00A9558D" w:rsidRPr="004D2870">
              <w:rPr>
                <w:rStyle w:val="Hyperlink"/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งานบ้านงานครัว</w:t>
            </w:r>
            <w:r w:rsidR="003B3454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</w:rPr>
              <w:tab/>
            </w:r>
            <w:r w:rsidR="003B3454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  <w:cs/>
                <w:lang w:bidi="th-TH"/>
              </w:rPr>
              <w:t>หน้า</w:t>
            </w:r>
          </w:hyperlink>
          <w:r w:rsidR="003B3454" w:rsidRPr="004D2870">
            <w:rPr>
              <w:rFonts w:ascii="TH SarabunPSK" w:hAnsi="TH SarabunPSK" w:cs="TH SarabunPSK"/>
              <w:noProof/>
              <w:sz w:val="32"/>
              <w:szCs w:val="32"/>
              <w:cs/>
              <w:lang w:bidi="th-TH"/>
            </w:rPr>
            <w:t xml:space="preserve"> </w:t>
          </w:r>
          <w:r w:rsidR="008E4C37">
            <w:rPr>
              <w:rFonts w:ascii="TH SarabunPSK" w:hAnsi="TH SarabunPSK" w:cs="TH SarabunPSK" w:hint="cs"/>
              <w:noProof/>
              <w:sz w:val="32"/>
              <w:szCs w:val="32"/>
              <w:cs/>
              <w:lang w:bidi="th-TH"/>
            </w:rPr>
            <w:t>35</w:t>
          </w:r>
        </w:p>
        <w:p w14:paraId="5EB9A99D" w14:textId="4C31698C" w:rsidR="003B3454" w:rsidRPr="004D2870" w:rsidRDefault="00000000" w:rsidP="003B3454">
          <w:pPr>
            <w:pStyle w:val="TOC2"/>
            <w:tabs>
              <w:tab w:val="right" w:leader="underscore" w:pos="9926"/>
            </w:tabs>
            <w:rPr>
              <w:rFonts w:ascii="TH SarabunPSK" w:eastAsiaTheme="minorEastAsia" w:hAnsi="TH SarabunPSK" w:cs="TH SarabunPSK"/>
              <w:noProof/>
              <w:color w:val="auto"/>
              <w:sz w:val="32"/>
              <w:szCs w:val="32"/>
              <w:lang w:eastAsia="en-US" w:bidi="th-TH"/>
            </w:rPr>
          </w:pPr>
          <w:hyperlink w:anchor="_Toc501116482" w:history="1">
            <w:r w:rsidR="003B3454" w:rsidRPr="004D2870">
              <w:rPr>
                <w:rStyle w:val="Hyperlink"/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ครุภัณฑ์</w:t>
            </w:r>
            <w:r w:rsidR="00A9558D" w:rsidRPr="004D2870">
              <w:rPr>
                <w:rStyle w:val="Hyperlink"/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โรงงาน</w:t>
            </w:r>
            <w:r w:rsidR="003B3454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</w:rPr>
              <w:tab/>
            </w:r>
            <w:r w:rsidR="003B3454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  <w:cs/>
                <w:lang w:bidi="th-TH"/>
              </w:rPr>
              <w:t>หน้า</w:t>
            </w:r>
          </w:hyperlink>
          <w:r w:rsidR="003B3454" w:rsidRPr="004D2870">
            <w:rPr>
              <w:rFonts w:ascii="TH SarabunPSK" w:hAnsi="TH SarabunPSK" w:cs="TH SarabunPSK"/>
              <w:noProof/>
              <w:sz w:val="32"/>
              <w:szCs w:val="32"/>
              <w:cs/>
              <w:lang w:bidi="th-TH"/>
            </w:rPr>
            <w:t xml:space="preserve"> </w:t>
          </w:r>
          <w:r w:rsidR="008E4C37">
            <w:rPr>
              <w:rFonts w:ascii="TH SarabunPSK" w:hAnsi="TH SarabunPSK" w:cs="TH SarabunPSK" w:hint="cs"/>
              <w:noProof/>
              <w:sz w:val="32"/>
              <w:szCs w:val="32"/>
              <w:cs/>
              <w:lang w:bidi="th-TH"/>
            </w:rPr>
            <w:t>36</w:t>
          </w:r>
        </w:p>
        <w:p w14:paraId="13ACCF65" w14:textId="75EBA7D2" w:rsidR="003B3454" w:rsidRPr="004D2870" w:rsidRDefault="00000000" w:rsidP="003B3454">
          <w:pPr>
            <w:pStyle w:val="TOC2"/>
            <w:tabs>
              <w:tab w:val="right" w:leader="underscore" w:pos="9926"/>
            </w:tabs>
            <w:rPr>
              <w:rFonts w:ascii="TH SarabunPSK" w:hAnsi="TH SarabunPSK" w:cs="TH SarabunPSK"/>
              <w:noProof/>
              <w:sz w:val="32"/>
              <w:szCs w:val="32"/>
              <w:lang w:bidi="th-TH"/>
            </w:rPr>
          </w:pPr>
          <w:hyperlink w:anchor="_Toc501116483" w:history="1">
            <w:r w:rsidR="003B3454" w:rsidRPr="004D2870">
              <w:rPr>
                <w:rStyle w:val="Hyperlink"/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ครุภัณฑ์ก</w:t>
            </w:r>
            <w:r w:rsidR="00A9558D" w:rsidRPr="004D2870">
              <w:rPr>
                <w:rStyle w:val="Hyperlink"/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ีฬา</w:t>
            </w:r>
            <w:r w:rsidR="003B3454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</w:rPr>
              <w:tab/>
            </w:r>
            <w:r w:rsidR="003B3454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  <w:cs/>
                <w:lang w:bidi="th-TH"/>
              </w:rPr>
              <w:t>หน้า</w:t>
            </w:r>
          </w:hyperlink>
          <w:r w:rsidR="003B3454" w:rsidRPr="004D2870">
            <w:rPr>
              <w:rFonts w:ascii="TH SarabunPSK" w:hAnsi="TH SarabunPSK" w:cs="TH SarabunPSK"/>
              <w:noProof/>
              <w:sz w:val="32"/>
              <w:szCs w:val="32"/>
              <w:cs/>
              <w:lang w:bidi="th-TH"/>
            </w:rPr>
            <w:t xml:space="preserve"> </w:t>
          </w:r>
          <w:r w:rsidR="008E4C37">
            <w:rPr>
              <w:rFonts w:ascii="TH SarabunPSK" w:hAnsi="TH SarabunPSK" w:cs="TH SarabunPSK" w:hint="cs"/>
              <w:noProof/>
              <w:sz w:val="32"/>
              <w:szCs w:val="32"/>
              <w:cs/>
              <w:lang w:bidi="th-TH"/>
            </w:rPr>
            <w:t>40</w:t>
          </w:r>
        </w:p>
        <w:p w14:paraId="0534E7AE" w14:textId="270B1414" w:rsidR="00A9558D" w:rsidRPr="004D2870" w:rsidRDefault="00000000" w:rsidP="00A9558D">
          <w:pPr>
            <w:pStyle w:val="TOC2"/>
            <w:tabs>
              <w:tab w:val="right" w:leader="underscore" w:pos="9926"/>
            </w:tabs>
            <w:rPr>
              <w:rFonts w:ascii="TH SarabunPSK" w:eastAsiaTheme="minorEastAsia" w:hAnsi="TH SarabunPSK" w:cs="TH SarabunPSK"/>
              <w:noProof/>
              <w:color w:val="auto"/>
              <w:sz w:val="32"/>
              <w:szCs w:val="32"/>
              <w:lang w:eastAsia="en-US" w:bidi="th-TH"/>
            </w:rPr>
          </w:pPr>
          <w:hyperlink w:anchor="_Toc501116479" w:history="1">
            <w:r w:rsidR="00A9558D" w:rsidRPr="004D2870">
              <w:rPr>
                <w:rStyle w:val="Hyperlink"/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ครุภัณฑ์สำรวจ</w:t>
            </w:r>
            <w:r w:rsidR="00A9558D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</w:rPr>
              <w:tab/>
            </w:r>
            <w:r w:rsidR="00A9558D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  <w:cs/>
                <w:lang w:bidi="th-TH"/>
              </w:rPr>
              <w:t>หน้า</w:t>
            </w:r>
          </w:hyperlink>
          <w:r w:rsidR="00A9558D" w:rsidRPr="004D2870">
            <w:rPr>
              <w:rFonts w:ascii="TH SarabunPSK" w:hAnsi="TH SarabunPSK" w:cs="TH SarabunPSK"/>
              <w:noProof/>
              <w:sz w:val="32"/>
              <w:szCs w:val="32"/>
              <w:cs/>
              <w:lang w:bidi="th-TH"/>
            </w:rPr>
            <w:t xml:space="preserve"> </w:t>
          </w:r>
          <w:r w:rsidR="008E4C37">
            <w:rPr>
              <w:rFonts w:ascii="TH SarabunPSK" w:hAnsi="TH SarabunPSK" w:cs="TH SarabunPSK" w:hint="cs"/>
              <w:noProof/>
              <w:sz w:val="32"/>
              <w:szCs w:val="32"/>
              <w:cs/>
              <w:lang w:bidi="th-TH"/>
            </w:rPr>
            <w:t>40</w:t>
          </w:r>
        </w:p>
        <w:p w14:paraId="59A8C012" w14:textId="5336BB69" w:rsidR="00A9558D" w:rsidRPr="004D2870" w:rsidRDefault="00000000" w:rsidP="00A9558D">
          <w:pPr>
            <w:pStyle w:val="TOC2"/>
            <w:tabs>
              <w:tab w:val="right" w:leader="underscore" w:pos="9926"/>
            </w:tabs>
            <w:rPr>
              <w:rFonts w:ascii="TH SarabunPSK" w:eastAsiaTheme="minorEastAsia" w:hAnsi="TH SarabunPSK" w:cs="TH SarabunPSK"/>
              <w:noProof/>
              <w:color w:val="auto"/>
              <w:sz w:val="32"/>
              <w:szCs w:val="32"/>
              <w:lang w:eastAsia="en-US" w:bidi="th-TH"/>
            </w:rPr>
          </w:pPr>
          <w:hyperlink w:anchor="_Toc501116480" w:history="1">
            <w:r w:rsidR="00A9558D" w:rsidRPr="004D2870">
              <w:rPr>
                <w:rStyle w:val="Hyperlink"/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ครุภัณฑ์อาวุธ</w:t>
            </w:r>
            <w:r w:rsidR="00A9558D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</w:rPr>
              <w:tab/>
            </w:r>
            <w:r w:rsidR="00A9558D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  <w:cs/>
                <w:lang w:bidi="th-TH"/>
              </w:rPr>
              <w:t>หน้า</w:t>
            </w:r>
          </w:hyperlink>
          <w:r w:rsidR="00A9558D" w:rsidRPr="004D2870">
            <w:rPr>
              <w:rFonts w:ascii="TH SarabunPSK" w:hAnsi="TH SarabunPSK" w:cs="TH SarabunPSK"/>
              <w:noProof/>
              <w:sz w:val="32"/>
              <w:szCs w:val="32"/>
              <w:cs/>
              <w:lang w:bidi="th-TH"/>
            </w:rPr>
            <w:t xml:space="preserve"> </w:t>
          </w:r>
          <w:r w:rsidR="008E4C37">
            <w:rPr>
              <w:rFonts w:ascii="TH SarabunPSK" w:hAnsi="TH SarabunPSK" w:cs="TH SarabunPSK" w:hint="cs"/>
              <w:noProof/>
              <w:sz w:val="32"/>
              <w:szCs w:val="32"/>
              <w:cs/>
              <w:lang w:bidi="th-TH"/>
            </w:rPr>
            <w:t>41</w:t>
          </w:r>
        </w:p>
        <w:p w14:paraId="39DD65C8" w14:textId="34F4DF36" w:rsidR="00A9558D" w:rsidRPr="004D2870" w:rsidRDefault="00000000" w:rsidP="00A9558D">
          <w:pPr>
            <w:pStyle w:val="TOC2"/>
            <w:tabs>
              <w:tab w:val="right" w:leader="underscore" w:pos="9926"/>
            </w:tabs>
            <w:rPr>
              <w:rFonts w:ascii="TH SarabunPSK" w:eastAsiaTheme="minorEastAsia" w:hAnsi="TH SarabunPSK" w:cs="TH SarabunPSK"/>
              <w:noProof/>
              <w:color w:val="auto"/>
              <w:sz w:val="32"/>
              <w:szCs w:val="32"/>
              <w:lang w:eastAsia="en-US" w:bidi="th-TH"/>
            </w:rPr>
          </w:pPr>
          <w:hyperlink w:anchor="_Toc501116481" w:history="1">
            <w:r w:rsidR="00A9558D" w:rsidRPr="004D2870">
              <w:rPr>
                <w:rStyle w:val="Hyperlink"/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ครุภัณฑ์ดนตรีและนาฏศิลป์</w:t>
            </w:r>
            <w:r w:rsidR="00A9558D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</w:rPr>
              <w:tab/>
            </w:r>
            <w:r w:rsidR="00A9558D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  <w:cs/>
                <w:lang w:bidi="th-TH"/>
              </w:rPr>
              <w:t>หน้า</w:t>
            </w:r>
          </w:hyperlink>
          <w:r w:rsidR="00A9558D" w:rsidRPr="004D2870">
            <w:rPr>
              <w:rFonts w:ascii="TH SarabunPSK" w:hAnsi="TH SarabunPSK" w:cs="TH SarabunPSK"/>
              <w:noProof/>
              <w:sz w:val="32"/>
              <w:szCs w:val="32"/>
              <w:cs/>
              <w:lang w:bidi="th-TH"/>
            </w:rPr>
            <w:t xml:space="preserve"> </w:t>
          </w:r>
          <w:r w:rsidR="008E4C37">
            <w:rPr>
              <w:rFonts w:ascii="TH SarabunPSK" w:hAnsi="TH SarabunPSK" w:cs="TH SarabunPSK" w:hint="cs"/>
              <w:noProof/>
              <w:sz w:val="32"/>
              <w:szCs w:val="32"/>
              <w:cs/>
              <w:lang w:bidi="th-TH"/>
            </w:rPr>
            <w:t>41</w:t>
          </w:r>
        </w:p>
        <w:p w14:paraId="21D8F8F4" w14:textId="40B89FC3" w:rsidR="003B3454" w:rsidRPr="004D2870" w:rsidRDefault="00000000" w:rsidP="00A9558D">
          <w:pPr>
            <w:pStyle w:val="TOC2"/>
            <w:tabs>
              <w:tab w:val="right" w:leader="underscore" w:pos="9926"/>
            </w:tabs>
            <w:rPr>
              <w:rFonts w:ascii="TH SarabunPSK" w:eastAsiaTheme="minorEastAsia" w:hAnsi="TH SarabunPSK" w:cs="TH SarabunPSK"/>
              <w:noProof/>
              <w:color w:val="auto"/>
              <w:sz w:val="32"/>
              <w:szCs w:val="32"/>
              <w:lang w:eastAsia="en-US" w:bidi="th-TH"/>
            </w:rPr>
          </w:pPr>
          <w:hyperlink w:anchor="_Toc501116482" w:history="1">
            <w:r w:rsidR="00A9558D" w:rsidRPr="004D2870">
              <w:rPr>
                <w:rStyle w:val="Hyperlink"/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ครุภัณฑ์คอมพิวเตอร์</w:t>
            </w:r>
            <w:r w:rsidR="00A9558D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</w:rPr>
              <w:tab/>
            </w:r>
            <w:r w:rsidR="00A9558D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  <w:cs/>
                <w:lang w:bidi="th-TH"/>
              </w:rPr>
              <w:t>หน้า</w:t>
            </w:r>
          </w:hyperlink>
          <w:r w:rsidR="00A9558D" w:rsidRPr="004D2870">
            <w:rPr>
              <w:rFonts w:ascii="TH SarabunPSK" w:hAnsi="TH SarabunPSK" w:cs="TH SarabunPSK"/>
              <w:noProof/>
              <w:sz w:val="32"/>
              <w:szCs w:val="32"/>
              <w:cs/>
              <w:lang w:bidi="th-TH"/>
            </w:rPr>
            <w:t xml:space="preserve"> </w:t>
          </w:r>
          <w:r w:rsidR="00366F72">
            <w:rPr>
              <w:rFonts w:ascii="TH SarabunPSK" w:hAnsi="TH SarabunPSK" w:cs="TH SarabunPSK" w:hint="cs"/>
              <w:noProof/>
              <w:sz w:val="32"/>
              <w:szCs w:val="32"/>
              <w:cs/>
              <w:lang w:bidi="th-TH"/>
            </w:rPr>
            <w:t>42</w:t>
          </w:r>
        </w:p>
        <w:p w14:paraId="4E2E820D" w14:textId="284EF34F" w:rsidR="00A7217A" w:rsidRPr="004D2870" w:rsidRDefault="00000000" w:rsidP="00247AD2">
          <w:pPr>
            <w:pStyle w:val="TOC1"/>
            <w:rPr>
              <w:rFonts w:eastAsiaTheme="minorEastAsia"/>
              <w:color w:val="auto"/>
              <w:kern w:val="0"/>
              <w:lang w:eastAsia="en-US"/>
            </w:rPr>
          </w:pPr>
          <w:hyperlink w:anchor="_Toc501116485" w:history="1">
            <w:r w:rsidR="005D3447" w:rsidRPr="004D2870">
              <w:rPr>
                <w:rStyle w:val="Hyperlink"/>
                <w:cs/>
              </w:rPr>
              <w:t>ภาคผนวก</w:t>
            </w:r>
          </w:hyperlink>
        </w:p>
        <w:p w14:paraId="694011CC" w14:textId="3515ADCA" w:rsidR="00A7217A" w:rsidRDefault="00000000">
          <w:pPr>
            <w:pStyle w:val="TOC2"/>
            <w:tabs>
              <w:tab w:val="right" w:leader="underscore" w:pos="9926"/>
            </w:tabs>
            <w:rPr>
              <w:rFonts w:ascii="TH SarabunPSK" w:hAnsi="TH SarabunPSK" w:cs="TH SarabunPSK"/>
              <w:noProof/>
              <w:sz w:val="32"/>
              <w:szCs w:val="32"/>
              <w:lang w:bidi="th-TH"/>
            </w:rPr>
          </w:pPr>
          <w:hyperlink w:anchor="_Toc501116486" w:history="1">
            <w:r w:rsidR="00650E6A">
              <w:rPr>
                <w:rStyle w:val="Hyperlink"/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>หนังสือสำนักงบประมาณ ที่ นร 0704/ว68 ลงวันที่ 28 เมษายน 2558</w:t>
            </w:r>
            <w:r w:rsidR="00A7217A" w:rsidRPr="004D2870">
              <w:rPr>
                <w:rFonts w:ascii="TH SarabunPSK" w:hAnsi="TH SarabunPSK" w:cs="TH SarabunPSK"/>
                <w:noProof/>
                <w:webHidden/>
                <w:sz w:val="32"/>
                <w:szCs w:val="32"/>
              </w:rPr>
              <w:tab/>
            </w:r>
            <w:r w:rsidR="00650E6A">
              <w:rPr>
                <w:rFonts w:ascii="TH SarabunPSK" w:hAnsi="TH SarabunPSK" w:cs="TH SarabunPSK" w:hint="cs"/>
                <w:noProof/>
                <w:webHidden/>
                <w:sz w:val="32"/>
                <w:szCs w:val="32"/>
                <w:cs/>
                <w:lang w:bidi="th-TH"/>
              </w:rPr>
              <w:t>หน้า</w:t>
            </w:r>
          </w:hyperlink>
          <w:r w:rsidR="00650E6A">
            <w:rPr>
              <w:rFonts w:ascii="TH SarabunPSK" w:hAnsi="TH SarabunPSK" w:cs="TH SarabunPSK" w:hint="cs"/>
              <w:noProof/>
              <w:sz w:val="32"/>
              <w:szCs w:val="32"/>
              <w:cs/>
              <w:lang w:bidi="th-TH"/>
            </w:rPr>
            <w:t xml:space="preserve"> </w:t>
          </w:r>
          <w:r w:rsidR="00650E6A">
            <w:rPr>
              <w:rFonts w:ascii="TH SarabunPSK" w:hAnsi="TH SarabunPSK" w:cs="TH SarabunPSK"/>
              <w:noProof/>
              <w:sz w:val="32"/>
              <w:szCs w:val="32"/>
              <w:lang w:bidi="th-TH"/>
            </w:rPr>
            <w:t>xx</w:t>
          </w:r>
        </w:p>
        <w:p w14:paraId="1BB8FE4B" w14:textId="31311291" w:rsidR="00650E6A" w:rsidRDefault="00650E6A" w:rsidP="00650E6A">
          <w:pPr>
            <w:rPr>
              <w:rFonts w:ascii="TH SarabunPSK" w:hAnsi="TH SarabunPSK" w:cs="TH SarabunPSK"/>
              <w:sz w:val="32"/>
              <w:szCs w:val="32"/>
              <w:u w:val="single"/>
              <w:lang w:bidi="th-TH"/>
            </w:rPr>
          </w:pPr>
          <w:r>
            <w:rPr>
              <w:rFonts w:ascii="TH SarabunPSK" w:hAnsi="TH SarabunPSK" w:cs="TH SarabunPSK" w:hint="cs"/>
              <w:sz w:val="32"/>
              <w:szCs w:val="32"/>
              <w:cs/>
              <w:lang w:bidi="th-TH"/>
            </w:rPr>
            <w:t xml:space="preserve">    หนังสือสำนักงบประมาณ ที่ นร 0704/ว 37 ลงวันที่ 6 มกราคม 2559</w:t>
          </w:r>
          <w:r>
            <w:rPr>
              <w:rFonts w:ascii="TH SarabunPSK" w:hAnsi="TH SarabunPSK" w:cs="TH SarabunPSK"/>
              <w:sz w:val="32"/>
              <w:szCs w:val="32"/>
              <w:u w:val="single"/>
              <w:cs/>
              <w:lang w:bidi="th-TH"/>
            </w:rPr>
            <w:tab/>
          </w:r>
          <w:r>
            <w:rPr>
              <w:rFonts w:ascii="TH SarabunPSK" w:hAnsi="TH SarabunPSK" w:cs="TH SarabunPSK"/>
              <w:sz w:val="32"/>
              <w:szCs w:val="32"/>
              <w:u w:val="single"/>
              <w:cs/>
              <w:lang w:bidi="th-TH"/>
            </w:rPr>
            <w:tab/>
          </w:r>
          <w:r>
            <w:rPr>
              <w:rFonts w:ascii="TH SarabunPSK" w:hAnsi="TH SarabunPSK" w:cs="TH SarabunPSK"/>
              <w:sz w:val="32"/>
              <w:szCs w:val="32"/>
              <w:u w:val="single"/>
              <w:lang w:bidi="th-TH"/>
            </w:rPr>
            <w:t xml:space="preserve">   </w:t>
          </w:r>
          <w:r>
            <w:rPr>
              <w:rFonts w:ascii="TH SarabunPSK" w:hAnsi="TH SarabunPSK" w:cs="TH SarabunPSK"/>
              <w:sz w:val="32"/>
              <w:szCs w:val="32"/>
              <w:u w:val="single"/>
              <w:cs/>
              <w:lang w:bidi="th-TH"/>
            </w:rPr>
            <w:tab/>
          </w:r>
          <w:r>
            <w:rPr>
              <w:rFonts w:ascii="TH SarabunPSK" w:hAnsi="TH SarabunPSK" w:cs="TH SarabunPSK"/>
              <w:sz w:val="32"/>
              <w:szCs w:val="32"/>
              <w:u w:val="single"/>
              <w:lang w:bidi="th-TH"/>
            </w:rPr>
            <w:tab/>
            <w:t xml:space="preserve">   </w:t>
          </w:r>
          <w:r w:rsidRPr="00650E6A">
            <w:rPr>
              <w:rFonts w:ascii="TH SarabunPSK" w:hAnsi="TH SarabunPSK" w:cs="TH SarabunPSK" w:hint="cs"/>
              <w:sz w:val="32"/>
              <w:szCs w:val="32"/>
              <w:cs/>
              <w:lang w:bidi="th-TH"/>
            </w:rPr>
            <w:t xml:space="preserve"> หน้า </w:t>
          </w:r>
          <w:r w:rsidRPr="00650E6A">
            <w:rPr>
              <w:rFonts w:ascii="TH SarabunPSK" w:hAnsi="TH SarabunPSK" w:cs="TH SarabunPSK"/>
              <w:sz w:val="32"/>
              <w:szCs w:val="32"/>
              <w:lang w:bidi="th-TH"/>
            </w:rPr>
            <w:t>xx</w:t>
          </w:r>
        </w:p>
        <w:p w14:paraId="42A20677" w14:textId="586F02DF" w:rsidR="00650E6A" w:rsidRPr="00650E6A" w:rsidRDefault="00650E6A" w:rsidP="00650E6A">
          <w:pPr>
            <w:rPr>
              <w:rFonts w:ascii="TH SarabunPSK" w:hAnsi="TH SarabunPSK" w:cs="TH SarabunPSK"/>
              <w:sz w:val="32"/>
              <w:szCs w:val="32"/>
              <w:u w:val="single"/>
              <w:lang w:bidi="th-TH"/>
            </w:rPr>
          </w:pPr>
          <w:r>
            <w:rPr>
              <w:rFonts w:ascii="TH SarabunPSK" w:hAnsi="TH SarabunPSK" w:cs="TH SarabunPSK" w:hint="cs"/>
              <w:sz w:val="32"/>
              <w:szCs w:val="32"/>
              <w:cs/>
              <w:lang w:bidi="th-TH"/>
            </w:rPr>
            <w:t xml:space="preserve">    แนวทางการพิจารณาเพิ่มเติม</w:t>
          </w:r>
          <w:r>
            <w:rPr>
              <w:rFonts w:ascii="TH SarabunPSK" w:hAnsi="TH SarabunPSK" w:cs="TH SarabunPSK"/>
              <w:sz w:val="32"/>
              <w:szCs w:val="32"/>
              <w:u w:val="single"/>
              <w:cs/>
              <w:lang w:bidi="th-TH"/>
            </w:rPr>
            <w:tab/>
          </w:r>
          <w:r>
            <w:rPr>
              <w:rFonts w:ascii="TH SarabunPSK" w:hAnsi="TH SarabunPSK" w:cs="TH SarabunPSK"/>
              <w:sz w:val="32"/>
              <w:szCs w:val="32"/>
              <w:u w:val="single"/>
              <w:cs/>
              <w:lang w:bidi="th-TH"/>
            </w:rPr>
            <w:tab/>
          </w:r>
          <w:r>
            <w:rPr>
              <w:rFonts w:ascii="TH SarabunPSK" w:hAnsi="TH SarabunPSK" w:cs="TH SarabunPSK"/>
              <w:sz w:val="32"/>
              <w:szCs w:val="32"/>
              <w:u w:val="single"/>
              <w:cs/>
              <w:lang w:bidi="th-TH"/>
            </w:rPr>
            <w:tab/>
          </w:r>
          <w:r>
            <w:rPr>
              <w:rFonts w:ascii="TH SarabunPSK" w:hAnsi="TH SarabunPSK" w:cs="TH SarabunPSK"/>
              <w:sz w:val="32"/>
              <w:szCs w:val="32"/>
              <w:u w:val="single"/>
              <w:cs/>
              <w:lang w:bidi="th-TH"/>
            </w:rPr>
            <w:tab/>
          </w:r>
          <w:r>
            <w:rPr>
              <w:rFonts w:ascii="TH SarabunPSK" w:hAnsi="TH SarabunPSK" w:cs="TH SarabunPSK"/>
              <w:sz w:val="32"/>
              <w:szCs w:val="32"/>
              <w:u w:val="single"/>
              <w:cs/>
              <w:lang w:bidi="th-TH"/>
            </w:rPr>
            <w:tab/>
          </w:r>
          <w:r>
            <w:rPr>
              <w:rFonts w:ascii="TH SarabunPSK" w:hAnsi="TH SarabunPSK" w:cs="TH SarabunPSK"/>
              <w:sz w:val="32"/>
              <w:szCs w:val="32"/>
              <w:u w:val="single"/>
              <w:cs/>
              <w:lang w:bidi="th-TH"/>
            </w:rPr>
            <w:tab/>
          </w:r>
          <w:r>
            <w:rPr>
              <w:rFonts w:ascii="TH SarabunPSK" w:hAnsi="TH SarabunPSK" w:cs="TH SarabunPSK"/>
              <w:sz w:val="32"/>
              <w:szCs w:val="32"/>
              <w:u w:val="single"/>
              <w:cs/>
              <w:lang w:bidi="th-TH"/>
            </w:rPr>
            <w:tab/>
          </w:r>
          <w:r>
            <w:rPr>
              <w:rFonts w:ascii="TH SarabunPSK" w:hAnsi="TH SarabunPSK" w:cs="TH SarabunPSK"/>
              <w:sz w:val="32"/>
              <w:szCs w:val="32"/>
              <w:u w:val="single"/>
              <w:cs/>
              <w:lang w:bidi="th-TH"/>
            </w:rPr>
            <w:tab/>
          </w:r>
          <w:r>
            <w:rPr>
              <w:rFonts w:ascii="TH SarabunPSK" w:hAnsi="TH SarabunPSK" w:cs="TH SarabunPSK"/>
              <w:sz w:val="32"/>
              <w:szCs w:val="32"/>
              <w:u w:val="single"/>
              <w:cs/>
              <w:lang w:bidi="th-TH"/>
            </w:rPr>
            <w:tab/>
          </w:r>
          <w:r>
            <w:rPr>
              <w:rFonts w:ascii="TH SarabunPSK" w:hAnsi="TH SarabunPSK" w:cs="TH SarabunPSK"/>
              <w:sz w:val="32"/>
              <w:szCs w:val="32"/>
              <w:u w:val="single"/>
              <w:lang w:bidi="th-TH"/>
            </w:rPr>
            <w:t xml:space="preserve">   </w:t>
          </w:r>
          <w:r w:rsidRPr="00650E6A">
            <w:rPr>
              <w:rFonts w:ascii="TH SarabunPSK" w:hAnsi="TH SarabunPSK" w:cs="TH SarabunPSK"/>
              <w:sz w:val="32"/>
              <w:szCs w:val="32"/>
              <w:lang w:bidi="th-TH"/>
            </w:rPr>
            <w:t xml:space="preserve"> </w:t>
          </w:r>
          <w:r w:rsidRPr="00650E6A">
            <w:rPr>
              <w:rFonts w:ascii="TH SarabunPSK" w:hAnsi="TH SarabunPSK" w:cs="TH SarabunPSK" w:hint="cs"/>
              <w:sz w:val="32"/>
              <w:szCs w:val="32"/>
              <w:cs/>
              <w:lang w:bidi="th-TH"/>
            </w:rPr>
            <w:t xml:space="preserve">หน้า </w:t>
          </w:r>
          <w:r w:rsidRPr="00650E6A">
            <w:rPr>
              <w:rFonts w:ascii="TH SarabunPSK" w:hAnsi="TH SarabunPSK" w:cs="TH SarabunPSK"/>
              <w:sz w:val="32"/>
              <w:szCs w:val="32"/>
              <w:lang w:bidi="th-TH"/>
            </w:rPr>
            <w:t>xx</w:t>
          </w:r>
        </w:p>
        <w:p w14:paraId="1FF78962" w14:textId="77777777" w:rsidR="00650E6A" w:rsidRPr="00650E6A" w:rsidRDefault="00650E6A" w:rsidP="00650E6A">
          <w:pPr>
            <w:rPr>
              <w:rFonts w:cs="Angsana New"/>
              <w:lang w:bidi="th-TH"/>
            </w:rPr>
          </w:pPr>
        </w:p>
        <w:p w14:paraId="567BFE4B" w14:textId="0642013A" w:rsidR="00650E6A" w:rsidRPr="00650E6A" w:rsidRDefault="00650E6A" w:rsidP="00650E6A">
          <w:pPr>
            <w:rPr>
              <w:rFonts w:cs="Angsana New"/>
              <w:cs/>
              <w:lang w:bidi="th-TH"/>
            </w:rPr>
          </w:pPr>
          <w:r>
            <w:rPr>
              <w:rFonts w:cs="Angsana New" w:hint="cs"/>
              <w:cs/>
              <w:lang w:bidi="th-TH"/>
            </w:rPr>
            <w:t xml:space="preserve">       </w:t>
          </w:r>
        </w:p>
        <w:p w14:paraId="59F7C096" w14:textId="77777777" w:rsidR="00E523C3" w:rsidRDefault="00E523C3">
          <w:r w:rsidRPr="004D2870">
            <w:rPr>
              <w:rFonts w:ascii="TH SarabunPSK" w:hAnsi="TH SarabunPSK" w:cs="TH SarabunPSK"/>
              <w:b/>
              <w:bCs/>
              <w:noProof/>
              <w:sz w:val="32"/>
              <w:szCs w:val="32"/>
            </w:rPr>
            <w:fldChar w:fldCharType="end"/>
          </w:r>
        </w:p>
      </w:sdtContent>
    </w:sdt>
    <w:p w14:paraId="0CCB9230" w14:textId="24285F13" w:rsidR="00CF7211" w:rsidRPr="008D4157" w:rsidRDefault="00BC1C1F" w:rsidP="008D4157">
      <w:pPr>
        <w:pStyle w:val="Heading1"/>
        <w:rPr>
          <w:rFonts w:ascii="TH SarabunPSK" w:hAnsi="TH SarabunPSK" w:cs="TH SarabunPSK"/>
          <w:sz w:val="56"/>
          <w:szCs w:val="56"/>
          <w:lang w:bidi="th-TH"/>
        </w:rPr>
      </w:pPr>
      <w:bookmarkStart w:id="0" w:name="_Hlk501114800"/>
      <w:r w:rsidRPr="00CF7211">
        <w:rPr>
          <w:rFonts w:ascii="TH SarabunPSK" w:hAnsi="TH SarabunPSK" w:cs="TH SarabunPSK"/>
          <w:sz w:val="56"/>
          <w:szCs w:val="56"/>
          <w:cs/>
          <w:lang w:bidi="th-TH"/>
        </w:rPr>
        <w:lastRenderedPageBreak/>
        <w:t>หลักการจำแนกประเภทวัสดุ-ครุภัณฑ์</w:t>
      </w:r>
    </w:p>
    <w:bookmarkEnd w:id="0"/>
    <w:p w14:paraId="0A6079AB" w14:textId="77777777" w:rsidR="00F84E9D" w:rsidRPr="00CC0BAA" w:rsidRDefault="00F84E9D" w:rsidP="00BC1C1F">
      <w:pPr>
        <w:rPr>
          <w:rFonts w:ascii="TH SarabunPSK" w:hAnsi="TH SarabunPSK" w:cs="TH SarabunPSK"/>
          <w:sz w:val="32"/>
          <w:szCs w:val="32"/>
          <w:lang w:bidi="th-TH"/>
        </w:rPr>
      </w:pPr>
      <w:r w:rsidRPr="00CC0BAA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การจำแนกประเภทวัสดุ ครุภัณฑ์ สามารถใช้เกณฑ์ในการพิจารณาได้ดังนี้ </w:t>
      </w:r>
    </w:p>
    <w:p w14:paraId="358633AE" w14:textId="3943FCC0" w:rsidR="00BE2FE9" w:rsidRPr="00BE2FE9" w:rsidRDefault="00F84E9D" w:rsidP="00BE2FE9">
      <w:pPr>
        <w:pStyle w:val="ListParagraph"/>
        <w:numPr>
          <w:ilvl w:val="0"/>
          <w:numId w:val="36"/>
        </w:numPr>
        <w:rPr>
          <w:rFonts w:ascii="TH SarabunPSK" w:hAnsi="TH SarabunPSK" w:cs="TH SarabunPSK"/>
          <w:b/>
          <w:bCs/>
          <w:sz w:val="36"/>
          <w:szCs w:val="36"/>
          <w:lang w:bidi="th-TH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  <w:lang w:bidi="th-TH"/>
        </w:rPr>
        <w:t>ตาม</w:t>
      </w:r>
      <w:r w:rsidR="00BC1C1F" w:rsidRPr="00F84E9D">
        <w:rPr>
          <w:rFonts w:ascii="TH SarabunPSK" w:hAnsi="TH SarabunPSK" w:cs="TH SarabunPSK" w:hint="cs"/>
          <w:b/>
          <w:bCs/>
          <w:sz w:val="36"/>
          <w:szCs w:val="36"/>
          <w:cs/>
          <w:lang w:bidi="th-TH"/>
        </w:rPr>
        <w:t>หนังสือสำนักงบประมาณ</w:t>
      </w:r>
      <w:r w:rsidR="00BC1C1F" w:rsidRPr="00F84E9D"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 xml:space="preserve"> </w:t>
      </w:r>
      <w:r w:rsidR="00BC1C1F" w:rsidRPr="00F84E9D">
        <w:rPr>
          <w:rFonts w:ascii="TH SarabunPSK" w:hAnsi="TH SarabunPSK" w:cs="TH SarabunPSK" w:hint="cs"/>
          <w:b/>
          <w:bCs/>
          <w:sz w:val="36"/>
          <w:szCs w:val="36"/>
          <w:cs/>
          <w:lang w:bidi="th-TH"/>
        </w:rPr>
        <w:t>ที่</w:t>
      </w:r>
      <w:r w:rsidR="00BC1C1F" w:rsidRPr="00F84E9D"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 xml:space="preserve"> </w:t>
      </w:r>
      <w:r w:rsidR="00BC1C1F" w:rsidRPr="00F84E9D">
        <w:rPr>
          <w:rFonts w:ascii="TH SarabunPSK" w:hAnsi="TH SarabunPSK" w:cs="TH SarabunPSK" w:hint="cs"/>
          <w:b/>
          <w:bCs/>
          <w:sz w:val="36"/>
          <w:szCs w:val="36"/>
          <w:cs/>
          <w:lang w:bidi="th-TH"/>
        </w:rPr>
        <w:t>นร</w:t>
      </w:r>
      <w:r w:rsidR="00BC1C1F" w:rsidRPr="00F84E9D"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 xml:space="preserve"> 0704/</w:t>
      </w:r>
      <w:r w:rsidR="00BC1C1F" w:rsidRPr="00F84E9D">
        <w:rPr>
          <w:rFonts w:ascii="TH SarabunPSK" w:hAnsi="TH SarabunPSK" w:cs="TH SarabunPSK" w:hint="cs"/>
          <w:b/>
          <w:bCs/>
          <w:sz w:val="36"/>
          <w:szCs w:val="36"/>
          <w:cs/>
          <w:lang w:bidi="th-TH"/>
        </w:rPr>
        <w:t>ว</w:t>
      </w:r>
      <w:r w:rsidR="00BC1C1F" w:rsidRPr="00F84E9D"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 xml:space="preserve">68 </w:t>
      </w:r>
      <w:r w:rsidR="00BC1C1F" w:rsidRPr="00F84E9D">
        <w:rPr>
          <w:rFonts w:ascii="TH SarabunPSK" w:hAnsi="TH SarabunPSK" w:cs="TH SarabunPSK" w:hint="cs"/>
          <w:b/>
          <w:bCs/>
          <w:sz w:val="36"/>
          <w:szCs w:val="36"/>
          <w:cs/>
          <w:lang w:bidi="th-TH"/>
        </w:rPr>
        <w:t>ล</w:t>
      </w:r>
      <w:r w:rsidR="00BC1C1F" w:rsidRPr="00F84E9D">
        <w:rPr>
          <w:rFonts w:ascii="TH SarabunPSK" w:hAnsi="TH SarabunPSK" w:cs="TH SarabunPSK"/>
          <w:b/>
          <w:bCs/>
          <w:sz w:val="36"/>
          <w:szCs w:val="36"/>
          <w:cs/>
        </w:rPr>
        <w:t xml:space="preserve">งวันที่ </w:t>
      </w:r>
      <w:r w:rsidR="00BC1C1F" w:rsidRPr="00F84E9D"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 xml:space="preserve">28 </w:t>
      </w:r>
      <w:r w:rsidR="00BC1C1F" w:rsidRPr="00F84E9D">
        <w:rPr>
          <w:rFonts w:ascii="TH SarabunPSK" w:hAnsi="TH SarabunPSK" w:cs="TH SarabunPSK"/>
          <w:b/>
          <w:bCs/>
          <w:sz w:val="36"/>
          <w:szCs w:val="36"/>
          <w:cs/>
        </w:rPr>
        <w:t>เมษายน 25</w:t>
      </w:r>
      <w:r w:rsidR="00BC1C1F" w:rsidRPr="00F84E9D">
        <w:rPr>
          <w:rFonts w:ascii="TH SarabunPSK" w:hAnsi="TH SarabunPSK" w:cs="TH SarabunPSK"/>
          <w:b/>
          <w:bCs/>
          <w:sz w:val="36"/>
          <w:szCs w:val="36"/>
          <w:cs/>
          <w:lang w:bidi="th-TH"/>
        </w:rPr>
        <w:t xml:space="preserve">58 </w:t>
      </w:r>
    </w:p>
    <w:p w14:paraId="1C448421" w14:textId="220AACA3" w:rsidR="00340B93" w:rsidRDefault="00CF7211" w:rsidP="00340B93">
      <w:pPr>
        <w:spacing w:line="240" w:lineRule="auto"/>
        <w:ind w:firstLine="720"/>
        <w:rPr>
          <w:rFonts w:ascii="TH SarabunPSK" w:hAnsi="TH SarabunPSK" w:cs="TH SarabunPSK"/>
          <w:sz w:val="32"/>
          <w:szCs w:val="32"/>
          <w:lang w:bidi="th-TH"/>
        </w:rPr>
      </w:pPr>
      <w:r w:rsidRPr="00CF7211">
        <w:rPr>
          <w:rFonts w:ascii="TH SarabunPSK" w:hAnsi="TH SarabunPSK" w:cs="TH SarabunPSK"/>
          <w:sz w:val="32"/>
          <w:szCs w:val="32"/>
          <w:cs/>
          <w:lang w:bidi="th-TH"/>
        </w:rPr>
        <w:t xml:space="preserve">กำหนดหลักการจำแนกประเภทรายจ่ายตามงบประมาณสำหรับรายจ่ายงบดำเนินงาน ค่าวัสดุ และงบลงทุน ค่าครุภัณฑ์ และค่าที่ดินและสิ่งก่อสร้าง </w:t>
      </w:r>
      <w:r w:rsidR="00BC1C1F" w:rsidRPr="00CF7211">
        <w:rPr>
          <w:rFonts w:ascii="TH SarabunPSK" w:hAnsi="TH SarabunPSK" w:cs="TH SarabunPSK"/>
          <w:sz w:val="32"/>
          <w:szCs w:val="32"/>
          <w:cs/>
          <w:lang w:bidi="th-TH"/>
        </w:rPr>
        <w:t>ไว้ดังนี้</w:t>
      </w:r>
      <w:r w:rsidR="00BC1C1F" w:rsidRPr="00CF7211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14:paraId="0E8DA430" w14:textId="77777777" w:rsidR="00191A5B" w:rsidRPr="00CF7211" w:rsidRDefault="00191A5B" w:rsidP="00340B93">
      <w:pPr>
        <w:spacing w:line="240" w:lineRule="auto"/>
        <w:ind w:firstLine="720"/>
        <w:rPr>
          <w:rFonts w:ascii="TH SarabunPSK" w:hAnsi="TH SarabunPSK" w:cs="TH SarabunPSK"/>
          <w:sz w:val="32"/>
          <w:szCs w:val="32"/>
          <w:lang w:bidi="th-TH"/>
        </w:rPr>
      </w:pPr>
    </w:p>
    <w:p w14:paraId="7A648DD6" w14:textId="1A8CAE62" w:rsidR="00352646" w:rsidRDefault="00BC1C1F" w:rsidP="00352646">
      <w:pPr>
        <w:spacing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352646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ค่าวัสดุ</w:t>
      </w:r>
      <w:r w:rsidRPr="00CF7211">
        <w:rPr>
          <w:rFonts w:ascii="TH SarabunPSK" w:hAnsi="TH SarabunPSK" w:cs="TH SarabunPSK"/>
          <w:sz w:val="32"/>
          <w:szCs w:val="32"/>
          <w:cs/>
          <w:lang w:bidi="th-TH"/>
        </w:rPr>
        <w:t xml:space="preserve"> หมายถึง รายจ่ายเพื่อให้ได้มาซึ่ง</w:t>
      </w:r>
      <w:r w:rsidRPr="00191A5B">
        <w:rPr>
          <w:rFonts w:ascii="TH SarabunPSK" w:hAnsi="TH SarabunPSK" w:cs="TH SarabunPSK"/>
          <w:b/>
          <w:bCs/>
          <w:sz w:val="32"/>
          <w:szCs w:val="32"/>
          <w:u w:val="single"/>
          <w:cs/>
          <w:lang w:bidi="th-TH"/>
        </w:rPr>
        <w:t>สิ่งของที่มีลักษณะโดยสภาพไม่คงทนถาวร</w:t>
      </w:r>
      <w:r w:rsidRPr="00CF7211">
        <w:rPr>
          <w:rFonts w:ascii="TH SarabunPSK" w:hAnsi="TH SarabunPSK" w:cs="TH SarabunPSK"/>
          <w:sz w:val="32"/>
          <w:szCs w:val="32"/>
          <w:cs/>
          <w:lang w:bidi="th-TH"/>
        </w:rPr>
        <w:t>หรือตามปกติมี</w:t>
      </w:r>
      <w:r w:rsidRPr="00191A5B">
        <w:rPr>
          <w:rFonts w:ascii="TH SarabunPSK" w:hAnsi="TH SarabunPSK" w:cs="TH SarabunPSK"/>
          <w:b/>
          <w:bCs/>
          <w:sz w:val="32"/>
          <w:szCs w:val="32"/>
          <w:u w:val="single"/>
          <w:cs/>
          <w:lang w:bidi="th-TH"/>
        </w:rPr>
        <w:t>อายุการใช้งานไม่ยืนนาน</w:t>
      </w:r>
      <w:r w:rsidR="00191A5B">
        <w:rPr>
          <w:rFonts w:ascii="TH SarabunPSK" w:hAnsi="TH SarabunPSK" w:cs="TH SarabunPSK" w:hint="cs"/>
          <w:b/>
          <w:bCs/>
          <w:sz w:val="32"/>
          <w:szCs w:val="32"/>
          <w:u w:val="single"/>
          <w:cs/>
          <w:lang w:bidi="th-TH"/>
        </w:rPr>
        <w:t xml:space="preserve"> </w:t>
      </w:r>
      <w:r w:rsidRPr="00191A5B">
        <w:rPr>
          <w:rFonts w:ascii="TH SarabunPSK" w:hAnsi="TH SarabunPSK" w:cs="TH SarabunPSK"/>
          <w:b/>
          <w:bCs/>
          <w:sz w:val="32"/>
          <w:szCs w:val="32"/>
          <w:u w:val="single"/>
          <w:cs/>
          <w:lang w:bidi="th-TH"/>
        </w:rPr>
        <w:t>สิ้นเปลือง หมดไป</w:t>
      </w:r>
      <w:r w:rsidRPr="00CF7211">
        <w:rPr>
          <w:rFonts w:ascii="TH SarabunPSK" w:hAnsi="TH SarabunPSK" w:cs="TH SarabunPSK"/>
          <w:sz w:val="32"/>
          <w:szCs w:val="32"/>
          <w:cs/>
          <w:lang w:bidi="th-TH"/>
        </w:rPr>
        <w:t xml:space="preserve"> หรือ</w:t>
      </w:r>
      <w:r w:rsidRPr="00191A5B">
        <w:rPr>
          <w:rFonts w:ascii="TH SarabunPSK" w:hAnsi="TH SarabunPSK" w:cs="TH SarabunPSK"/>
          <w:b/>
          <w:bCs/>
          <w:sz w:val="32"/>
          <w:szCs w:val="32"/>
          <w:u w:val="single"/>
          <w:cs/>
          <w:lang w:bidi="th-TH"/>
        </w:rPr>
        <w:t>เปลี่ยนสภาพไปในระยะเวลาอันสั้น</w:t>
      </w:r>
      <w:r w:rsidRPr="00CF7211">
        <w:rPr>
          <w:rFonts w:ascii="TH SarabunPSK" w:hAnsi="TH SarabunPSK" w:cs="TH SarabunPSK"/>
          <w:sz w:val="32"/>
          <w:szCs w:val="32"/>
          <w:cs/>
          <w:lang w:bidi="th-TH"/>
        </w:rPr>
        <w:t>และรวมถึงรายจ่ายดังนี้</w:t>
      </w:r>
      <w:r w:rsidRPr="00CF7211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14:paraId="3584633C" w14:textId="0A690800" w:rsidR="00BC1C1F" w:rsidRPr="00CF7211" w:rsidRDefault="00BC1C1F" w:rsidP="00352646">
      <w:pPr>
        <w:spacing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CF7211">
        <w:rPr>
          <w:rFonts w:ascii="TH SarabunPSK" w:hAnsi="TH SarabunPSK" w:cs="TH SarabunPSK"/>
          <w:sz w:val="32"/>
          <w:szCs w:val="32"/>
          <w:cs/>
          <w:lang w:bidi="th-TH"/>
        </w:rPr>
        <w:t>1) รายจ่ายเพื่อประกอบ ดัดแปลง ต่อเติม หรือปรับปรุงวัสดุ</w:t>
      </w:r>
      <w:r w:rsidRPr="00CF7211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14:paraId="41586C18" w14:textId="77777777" w:rsidR="00352646" w:rsidRDefault="00BC1C1F" w:rsidP="00CF7211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CF7211">
        <w:rPr>
          <w:rFonts w:ascii="TH SarabunPSK" w:hAnsi="TH SarabunPSK" w:cs="TH SarabunPSK"/>
          <w:sz w:val="32"/>
          <w:szCs w:val="32"/>
          <w:cs/>
          <w:lang w:bidi="th-TH"/>
        </w:rPr>
        <w:t xml:space="preserve">     </w:t>
      </w:r>
      <w:r w:rsidR="00352646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CF7211">
        <w:rPr>
          <w:rFonts w:ascii="TH SarabunPSK" w:hAnsi="TH SarabunPSK" w:cs="TH SarabunPSK"/>
          <w:sz w:val="32"/>
          <w:szCs w:val="32"/>
          <w:cs/>
          <w:lang w:bidi="th-TH"/>
        </w:rPr>
        <w:t>2) รายจ่ายเพื่อจัดหาโปรแกรมคอมพิวเตอร์ที่มีราคาต่อหน่วยหรือต่อชุดไม่เกิน 20,000 บาท</w:t>
      </w:r>
      <w:r w:rsidRPr="00CF7211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14:paraId="3C478CE5" w14:textId="77777777" w:rsidR="00352646" w:rsidRDefault="00BC1C1F" w:rsidP="00352646">
      <w:pPr>
        <w:spacing w:line="240" w:lineRule="auto"/>
        <w:ind w:firstLine="720"/>
        <w:rPr>
          <w:rFonts w:ascii="TH SarabunPSK" w:hAnsi="TH SarabunPSK" w:cs="TH SarabunPSK"/>
          <w:sz w:val="32"/>
          <w:szCs w:val="32"/>
          <w:lang w:bidi="th-TH"/>
        </w:rPr>
      </w:pPr>
      <w:r w:rsidRPr="00CF7211">
        <w:rPr>
          <w:rFonts w:ascii="TH SarabunPSK" w:hAnsi="TH SarabunPSK" w:cs="TH SarabunPSK"/>
          <w:sz w:val="32"/>
          <w:szCs w:val="32"/>
          <w:cs/>
          <w:lang w:bidi="th-TH"/>
        </w:rPr>
        <w:t>3) รายจ่ายเพื่อจัดหาสิ่งของที่ใช้ในการซ่อมแซมบำรุงทรัพย์สินให้สามารถใช้งานได้ตามปกติ</w:t>
      </w:r>
      <w:r w:rsidRPr="00CF7211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14:paraId="0923EA53" w14:textId="52BB1699" w:rsidR="00352646" w:rsidRDefault="00BC1C1F" w:rsidP="00F84E9D">
      <w:pPr>
        <w:spacing w:line="240" w:lineRule="auto"/>
        <w:ind w:firstLine="720"/>
        <w:rPr>
          <w:rFonts w:ascii="TH SarabunPSK" w:hAnsi="TH SarabunPSK" w:cs="TH SarabunPSK"/>
          <w:sz w:val="32"/>
          <w:szCs w:val="32"/>
          <w:lang w:bidi="th-TH"/>
        </w:rPr>
      </w:pPr>
      <w:r w:rsidRPr="00CF7211">
        <w:rPr>
          <w:rFonts w:ascii="TH SarabunPSK" w:hAnsi="TH SarabunPSK" w:cs="TH SarabunPSK"/>
          <w:sz w:val="32"/>
          <w:szCs w:val="32"/>
          <w:cs/>
          <w:lang w:bidi="th-TH"/>
        </w:rPr>
        <w:t>4) รายจ่ายที่ต้องชำระพร้อมกับค่าวัสดุ เช่น ค่าขนส่ง ค่าภาษี ค่าประกันภัย ค่าติดตั้ง เป็นต้น</w:t>
      </w:r>
      <w:r w:rsidRPr="00CF7211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14:paraId="6E5EDBD2" w14:textId="77777777" w:rsidR="00340B93" w:rsidRDefault="00340B93" w:rsidP="00F84E9D">
      <w:pPr>
        <w:spacing w:line="240" w:lineRule="auto"/>
        <w:ind w:firstLine="720"/>
        <w:rPr>
          <w:rFonts w:ascii="TH SarabunPSK" w:hAnsi="TH SarabunPSK" w:cs="TH SarabunPSK"/>
          <w:sz w:val="32"/>
          <w:szCs w:val="32"/>
          <w:lang w:bidi="th-TH"/>
        </w:rPr>
      </w:pPr>
    </w:p>
    <w:p w14:paraId="12A3D527" w14:textId="5108192B" w:rsidR="00352646" w:rsidRPr="00352646" w:rsidRDefault="00352646" w:rsidP="00352646">
      <w:pPr>
        <w:spacing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352646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ค่าครุภัณฑ์</w:t>
      </w:r>
      <w:r w:rsidRPr="00352646">
        <w:rPr>
          <w:rFonts w:ascii="TH SarabunPSK" w:hAnsi="TH SarabunPSK" w:cs="TH SarabunPSK"/>
          <w:sz w:val="32"/>
          <w:szCs w:val="32"/>
          <w:cs/>
          <w:lang w:bidi="th-TH"/>
        </w:rPr>
        <w:t xml:space="preserve"> หมายถึง รายจ่ายเพื่อให้ได้มาซึ่ง</w:t>
      </w:r>
      <w:r w:rsidRPr="0027389F">
        <w:rPr>
          <w:rFonts w:ascii="TH SarabunPSK" w:hAnsi="TH SarabunPSK" w:cs="TH SarabunPSK"/>
          <w:b/>
          <w:bCs/>
          <w:sz w:val="32"/>
          <w:szCs w:val="32"/>
          <w:u w:val="single"/>
          <w:cs/>
          <w:lang w:bidi="th-TH"/>
        </w:rPr>
        <w:t>สิ่งของที่มีลักษณะโดยสภาพคงทนถาวร</w:t>
      </w:r>
      <w:r w:rsidRPr="00352646">
        <w:rPr>
          <w:rFonts w:ascii="TH SarabunPSK" w:hAnsi="TH SarabunPSK" w:cs="TH SarabunPSK"/>
          <w:sz w:val="32"/>
          <w:szCs w:val="32"/>
          <w:cs/>
          <w:lang w:bidi="th-TH"/>
        </w:rPr>
        <w:t>หรือตามปกติมี</w:t>
      </w:r>
      <w:r w:rsidRPr="0027389F">
        <w:rPr>
          <w:rFonts w:ascii="TH SarabunPSK" w:hAnsi="TH SarabunPSK" w:cs="TH SarabunPSK"/>
          <w:b/>
          <w:bCs/>
          <w:sz w:val="32"/>
          <w:szCs w:val="32"/>
          <w:u w:val="single"/>
          <w:cs/>
          <w:lang w:bidi="th-TH"/>
        </w:rPr>
        <w:t>อายุการใช้งานยืนนาน ไม่สิ้นเปลือง หมดไป</w:t>
      </w:r>
      <w:r w:rsidRPr="00352646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Pr="0027389F">
        <w:rPr>
          <w:rFonts w:ascii="TH SarabunPSK" w:hAnsi="TH SarabunPSK" w:cs="TH SarabunPSK"/>
          <w:b/>
          <w:bCs/>
          <w:sz w:val="32"/>
          <w:szCs w:val="32"/>
          <w:u w:val="single"/>
          <w:cs/>
          <w:lang w:bidi="th-TH"/>
        </w:rPr>
        <w:t>หรือเปลี่ยนสภาพไปในระยะเวลาอันสั้น</w:t>
      </w:r>
      <w:r w:rsidRPr="00352646">
        <w:rPr>
          <w:rFonts w:ascii="TH SarabunPSK" w:hAnsi="TH SarabunPSK" w:cs="TH SarabunPSK"/>
          <w:sz w:val="32"/>
          <w:szCs w:val="32"/>
          <w:cs/>
          <w:lang w:bidi="th-TH"/>
        </w:rPr>
        <w:t>รวมถึง รายจ่ายดังนี้</w:t>
      </w:r>
      <w:r w:rsidRPr="00352646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14:paraId="3234EC92" w14:textId="3F64147C" w:rsidR="00352646" w:rsidRPr="00352646" w:rsidRDefault="00352646" w:rsidP="0035264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352646">
        <w:rPr>
          <w:rFonts w:ascii="TH SarabunPSK" w:hAnsi="TH SarabunPSK" w:cs="TH SarabunPSK"/>
          <w:sz w:val="32"/>
          <w:szCs w:val="32"/>
          <w:cs/>
          <w:lang w:bidi="th-TH"/>
        </w:rPr>
        <w:t xml:space="preserve">    </w:t>
      </w:r>
      <w:r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352646">
        <w:rPr>
          <w:rFonts w:ascii="TH SarabunPSK" w:hAnsi="TH SarabunPSK" w:cs="TH SarabunPSK"/>
          <w:sz w:val="32"/>
          <w:szCs w:val="32"/>
          <w:cs/>
          <w:lang w:bidi="th-TH"/>
        </w:rPr>
        <w:t xml:space="preserve"> 1) รายจ่ายเพื่อประกอบ ดัดแปลง ต่อเติม หรือปรับปรุงครุภัณฑ์</w:t>
      </w:r>
      <w:r w:rsidRPr="00352646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14:paraId="2DECC189" w14:textId="05485141" w:rsidR="00352646" w:rsidRPr="00352646" w:rsidRDefault="00352646" w:rsidP="0035264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352646">
        <w:rPr>
          <w:rFonts w:ascii="TH SarabunPSK" w:hAnsi="TH SarabunPSK" w:cs="TH SarabunPSK"/>
          <w:sz w:val="32"/>
          <w:szCs w:val="32"/>
          <w:cs/>
          <w:lang w:bidi="th-TH"/>
        </w:rPr>
        <w:t xml:space="preserve">    </w:t>
      </w:r>
      <w:r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352646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Pr="009364D2">
        <w:rPr>
          <w:rFonts w:ascii="TH SarabunPSK" w:hAnsi="TH SarabunPSK" w:cs="TH SarabunPSK"/>
          <w:sz w:val="32"/>
          <w:szCs w:val="32"/>
          <w:highlight w:val="yellow"/>
          <w:cs/>
          <w:lang w:bidi="th-TH"/>
        </w:rPr>
        <w:t>2) รายจ่ายเพื่อจัดหาโปรแกรมคอมพิวเตอร์ที่มีราคาต่อหน่วยหรือต่อชุดเกิน 20,000 บาท</w:t>
      </w:r>
      <w:r w:rsidRPr="00352646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14:paraId="2AE3F301" w14:textId="2B3D9A21" w:rsidR="00352646" w:rsidRPr="00352646" w:rsidRDefault="00352646" w:rsidP="0035264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352646">
        <w:rPr>
          <w:rFonts w:ascii="TH SarabunPSK" w:hAnsi="TH SarabunPSK" w:cs="TH SarabunPSK"/>
          <w:sz w:val="32"/>
          <w:szCs w:val="32"/>
          <w:cs/>
          <w:lang w:bidi="th-TH"/>
        </w:rPr>
        <w:t xml:space="preserve">     </w:t>
      </w:r>
      <w:r>
        <w:rPr>
          <w:rFonts w:ascii="TH SarabunPSK" w:hAnsi="TH SarabunPSK" w:cs="TH SarabunPSK"/>
          <w:sz w:val="32"/>
          <w:szCs w:val="32"/>
          <w:cs/>
          <w:lang w:bidi="th-TH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352646">
        <w:rPr>
          <w:rFonts w:ascii="TH SarabunPSK" w:hAnsi="TH SarabunPSK" w:cs="TH SarabunPSK"/>
          <w:sz w:val="32"/>
          <w:szCs w:val="32"/>
          <w:cs/>
          <w:lang w:bidi="th-TH"/>
        </w:rPr>
        <w:t>3) รายจ่ายเพื่อซ่อมแซมบำรุงรักษาโครงสร้างของครุภัณฑ์ขนาดใหญ่ เช่น</w:t>
      </w:r>
      <w:r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352646">
        <w:rPr>
          <w:rFonts w:ascii="TH SarabunPSK" w:hAnsi="TH SarabunPSK" w:cs="TH SarabunPSK"/>
          <w:sz w:val="32"/>
          <w:szCs w:val="32"/>
          <w:cs/>
          <w:lang w:bidi="th-TH"/>
        </w:rPr>
        <w:t>เครื่องบิน เครื่องจักรกลยานพาหนะ เป็นต้น ซึ่งไม่รวมถึงค่าซ่อมบำรุงปกติหรือค่าซ่อมกลาง</w:t>
      </w:r>
      <w:r w:rsidRPr="00352646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14:paraId="05EE33F3" w14:textId="74A8EE01" w:rsidR="00352646" w:rsidRPr="00352646" w:rsidRDefault="00352646" w:rsidP="00352646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352646">
        <w:rPr>
          <w:rFonts w:ascii="TH SarabunPSK" w:hAnsi="TH SarabunPSK" w:cs="TH SarabunPSK"/>
          <w:sz w:val="32"/>
          <w:szCs w:val="32"/>
          <w:cs/>
          <w:lang w:bidi="th-TH"/>
        </w:rPr>
        <w:t xml:space="preserve">     </w:t>
      </w:r>
      <w:r>
        <w:rPr>
          <w:rFonts w:ascii="TH SarabunPSK" w:hAnsi="TH SarabunPSK" w:cs="TH SarabunPSK"/>
          <w:sz w:val="32"/>
          <w:szCs w:val="32"/>
          <w:cs/>
          <w:lang w:bidi="th-TH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352646">
        <w:rPr>
          <w:rFonts w:ascii="TH SarabunPSK" w:hAnsi="TH SarabunPSK" w:cs="TH SarabunPSK"/>
          <w:sz w:val="32"/>
          <w:szCs w:val="32"/>
          <w:cs/>
          <w:lang w:bidi="th-TH"/>
        </w:rPr>
        <w:t>4)</w:t>
      </w:r>
      <w:r w:rsidR="00CC0BAA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352646">
        <w:rPr>
          <w:rFonts w:ascii="TH SarabunPSK" w:hAnsi="TH SarabunPSK" w:cs="TH SarabunPSK"/>
          <w:sz w:val="32"/>
          <w:szCs w:val="32"/>
          <w:cs/>
          <w:lang w:bidi="th-TH"/>
        </w:rPr>
        <w:t>รายจ่ายเพื่อจ้างที่ปรึกษาในการจัดหาหรือปรับปรุงครุภัณฑ์</w:t>
      </w:r>
      <w:r w:rsidRPr="00352646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14:paraId="41A2588D" w14:textId="77777777" w:rsidR="00352646" w:rsidRDefault="00352646" w:rsidP="00352646">
      <w:pPr>
        <w:spacing w:line="240" w:lineRule="auto"/>
        <w:rPr>
          <w:rFonts w:ascii="TH SarabunPSK" w:hAnsi="TH SarabunPSK" w:cs="TH SarabunPSK"/>
          <w:sz w:val="32"/>
          <w:szCs w:val="32"/>
          <w:lang w:bidi="th-TH"/>
        </w:rPr>
      </w:pPr>
      <w:r w:rsidRPr="00352646">
        <w:rPr>
          <w:rFonts w:ascii="TH SarabunPSK" w:hAnsi="TH SarabunPSK" w:cs="TH SarabunPSK"/>
          <w:sz w:val="32"/>
          <w:szCs w:val="32"/>
          <w:cs/>
          <w:lang w:bidi="th-TH"/>
        </w:rPr>
        <w:t xml:space="preserve">     </w:t>
      </w:r>
      <w:r>
        <w:rPr>
          <w:rFonts w:ascii="TH SarabunPSK" w:hAnsi="TH SarabunPSK" w:cs="TH SarabunPSK"/>
          <w:sz w:val="32"/>
          <w:szCs w:val="32"/>
          <w:cs/>
          <w:lang w:bidi="th-TH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9364D2">
        <w:rPr>
          <w:rFonts w:ascii="TH SarabunPSK" w:hAnsi="TH SarabunPSK" w:cs="TH SarabunPSK"/>
          <w:sz w:val="32"/>
          <w:szCs w:val="32"/>
          <w:highlight w:val="yellow"/>
          <w:cs/>
          <w:lang w:bidi="th-TH"/>
        </w:rPr>
        <w:t>5) รายจ่ายที่ต้องชำระพร้อมกับค่าครุภัณฑ์ เช่น ค่าขนส่ง ค่าภาษี ค่าประกันภัย</w:t>
      </w:r>
      <w:r w:rsidRPr="009364D2">
        <w:rPr>
          <w:rFonts w:ascii="TH SarabunPSK" w:hAnsi="TH SarabunPSK" w:cs="TH SarabunPSK" w:hint="cs"/>
          <w:sz w:val="32"/>
          <w:szCs w:val="32"/>
          <w:highlight w:val="yellow"/>
          <w:cs/>
          <w:lang w:bidi="th-TH"/>
        </w:rPr>
        <w:t xml:space="preserve"> </w:t>
      </w:r>
      <w:r w:rsidRPr="009364D2">
        <w:rPr>
          <w:rFonts w:ascii="TH SarabunPSK" w:hAnsi="TH SarabunPSK" w:cs="TH SarabunPSK"/>
          <w:sz w:val="32"/>
          <w:szCs w:val="32"/>
          <w:highlight w:val="yellow"/>
          <w:cs/>
          <w:lang w:bidi="th-TH"/>
        </w:rPr>
        <w:t>ค่าติดตั้ง เป็นต้</w:t>
      </w:r>
      <w:r w:rsidRPr="009364D2">
        <w:rPr>
          <w:rFonts w:ascii="TH SarabunPSK" w:hAnsi="TH SarabunPSK" w:cs="TH SarabunPSK" w:hint="cs"/>
          <w:sz w:val="32"/>
          <w:szCs w:val="32"/>
          <w:highlight w:val="yellow"/>
          <w:cs/>
          <w:lang w:bidi="th-TH"/>
        </w:rPr>
        <w:t>น</w:t>
      </w:r>
    </w:p>
    <w:p w14:paraId="0A46FEF3" w14:textId="77777777" w:rsidR="00352646" w:rsidRDefault="00352646" w:rsidP="00352646">
      <w:pPr>
        <w:spacing w:line="240" w:lineRule="auto"/>
        <w:rPr>
          <w:rFonts w:ascii="TH SarabunPSK" w:hAnsi="TH SarabunPSK" w:cs="TH SarabunPSK"/>
          <w:sz w:val="32"/>
          <w:szCs w:val="32"/>
          <w:lang w:bidi="th-TH"/>
        </w:rPr>
      </w:pPr>
    </w:p>
    <w:p w14:paraId="3BF5403A" w14:textId="77777777" w:rsidR="00796BB1" w:rsidRDefault="00352646" w:rsidP="00352646">
      <w:pPr>
        <w:spacing w:line="240" w:lineRule="auto"/>
        <w:rPr>
          <w:rFonts w:ascii="TH SarabunPSK" w:hAnsi="TH SarabunPSK" w:cs="TH SarabunPSK"/>
          <w:sz w:val="32"/>
          <w:szCs w:val="32"/>
          <w:lang w:bidi="th-TH"/>
        </w:rPr>
      </w:pPr>
      <w:r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Pr="00ED01F4">
        <w:rPr>
          <w:rFonts w:ascii="TH SarabunPSK" w:hAnsi="TH SarabunPSK" w:cs="TH SarabunPSK" w:hint="cs"/>
          <w:b/>
          <w:bCs/>
          <w:sz w:val="32"/>
          <w:szCs w:val="32"/>
          <w:cs/>
          <w:lang w:bidi="th-TH"/>
        </w:rPr>
        <w:t>ค่าที่ดิน และสิ่งก่อสร้าง</w:t>
      </w:r>
      <w:r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หมายถึง รายจ่ายเพื่อให้ได้ซึ่งที่ดิน และหรือสิ่งก่อสร้าง</w:t>
      </w:r>
      <w:r w:rsidR="00796BB1">
        <w:rPr>
          <w:rFonts w:ascii="TH SarabunPSK" w:hAnsi="TH SarabunPSK" w:cs="TH SarabunPSK" w:hint="cs"/>
          <w:sz w:val="32"/>
          <w:szCs w:val="32"/>
          <w:cs/>
          <w:lang w:bidi="th-TH"/>
        </w:rPr>
        <w:t>รวมถึงสิ่งต่างๆที่ติดตรึงกับที่ดินและหรือสิ่งก่อสร้างดังต่อไปนี้</w:t>
      </w:r>
    </w:p>
    <w:p w14:paraId="6B6F17B3" w14:textId="77777777" w:rsidR="00796BB1" w:rsidRDefault="00796BB1" w:rsidP="00796BB1">
      <w:pPr>
        <w:pStyle w:val="ListParagraph"/>
        <w:numPr>
          <w:ilvl w:val="0"/>
          <w:numId w:val="27"/>
        </w:numPr>
        <w:spacing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  <w:lang w:bidi="th-TH"/>
        </w:rPr>
        <w:t>รายจ่ายเพื่อจัดหาที่ดิน และสิ่งก่อสร้าง</w:t>
      </w:r>
    </w:p>
    <w:p w14:paraId="29CFF80E" w14:textId="77777777" w:rsidR="00340B93" w:rsidRDefault="00796BB1" w:rsidP="00796BB1">
      <w:pPr>
        <w:pStyle w:val="ListParagraph"/>
        <w:numPr>
          <w:ilvl w:val="0"/>
          <w:numId w:val="27"/>
        </w:numPr>
        <w:spacing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รายจ่ายเพื่อปรับปรุงที่ดิน รวมถึงรายจ่ายเพื่อดัดแปลง ต่อเติมหรือปรับปรุงสิ่งก่อสร้างซึ่งทำให้ที่ดิน </w:t>
      </w:r>
    </w:p>
    <w:p w14:paraId="624CC76F" w14:textId="48240B3D" w:rsidR="00796BB1" w:rsidRPr="00340B93" w:rsidRDefault="00796BB1" w:rsidP="00340B93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340B93">
        <w:rPr>
          <w:rFonts w:ascii="TH SarabunPSK" w:hAnsi="TH SarabunPSK" w:cs="TH SarabunPSK" w:hint="cs"/>
          <w:sz w:val="32"/>
          <w:szCs w:val="32"/>
          <w:cs/>
          <w:lang w:bidi="th-TH"/>
        </w:rPr>
        <w:t>สิ่งก่อสร้างนั้นมีมูลค่าเพิ่มขึ้น</w:t>
      </w:r>
    </w:p>
    <w:p w14:paraId="61256294" w14:textId="77777777" w:rsidR="00191A5B" w:rsidRDefault="00796BB1" w:rsidP="00340B93">
      <w:pPr>
        <w:pStyle w:val="ListParagraph"/>
        <w:numPr>
          <w:ilvl w:val="0"/>
          <w:numId w:val="27"/>
        </w:numPr>
        <w:spacing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  <w:lang w:bidi="th-TH"/>
        </w:rPr>
        <w:t>รายจ่ายเพื่อติดตั้งระบบไฟฟ้าหรือระบบประปา</w:t>
      </w:r>
      <w:r w:rsidR="00352646" w:rsidRPr="00796BB1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bidi="th-TH"/>
        </w:rPr>
        <w:t>รวมถึงอุปกรณ์ต่างๆที่เป็นการติดตั้งครั้งแรกในอาคาร</w:t>
      </w:r>
    </w:p>
    <w:p w14:paraId="00F4DAD5" w14:textId="7D14613D" w:rsidR="00E523C3" w:rsidRPr="00191A5B" w:rsidRDefault="00796BB1" w:rsidP="00191A5B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191A5B">
        <w:rPr>
          <w:rFonts w:ascii="TH SarabunPSK" w:hAnsi="TH SarabunPSK" w:cs="TH SarabunPSK" w:hint="cs"/>
          <w:sz w:val="32"/>
          <w:szCs w:val="32"/>
          <w:cs/>
          <w:lang w:bidi="th-TH"/>
        </w:rPr>
        <w:t>ทั้งที่เป็นการดำเนินการพร้อมกันหรือภายหลังการก่อสร้างอาคาร รวมถึงการติดตั้งครั้งแรกในสถานที่ราชการ</w:t>
      </w:r>
    </w:p>
    <w:p w14:paraId="78A4F35F" w14:textId="7F34E8B2" w:rsidR="00796BB1" w:rsidRPr="009364D2" w:rsidRDefault="00796BB1" w:rsidP="00796BB1">
      <w:pPr>
        <w:pStyle w:val="ListParagraph"/>
        <w:numPr>
          <w:ilvl w:val="0"/>
          <w:numId w:val="27"/>
        </w:numPr>
        <w:spacing w:line="240" w:lineRule="auto"/>
        <w:rPr>
          <w:rFonts w:ascii="TH SarabunPSK" w:hAnsi="TH SarabunPSK" w:cs="TH SarabunPSK"/>
          <w:sz w:val="32"/>
          <w:szCs w:val="32"/>
          <w:highlight w:val="yellow"/>
        </w:rPr>
      </w:pPr>
      <w:r w:rsidRPr="009364D2">
        <w:rPr>
          <w:rFonts w:ascii="TH SarabunPSK" w:hAnsi="TH SarabunPSK" w:cs="TH SarabunPSK" w:hint="cs"/>
          <w:sz w:val="32"/>
          <w:szCs w:val="32"/>
          <w:highlight w:val="yellow"/>
          <w:cs/>
          <w:lang w:bidi="th-TH"/>
        </w:rPr>
        <w:t>รายจ่ายเพื่อจ้างออกแบบ จ้างควบคุมงานที่จ่ายให้เอกชนหรือนิติบุคคล</w:t>
      </w:r>
    </w:p>
    <w:p w14:paraId="6E33D716" w14:textId="14D97147" w:rsidR="00340B93" w:rsidRPr="009364D2" w:rsidRDefault="00796BB1" w:rsidP="00191A5B">
      <w:pPr>
        <w:pStyle w:val="ListParagraph"/>
        <w:numPr>
          <w:ilvl w:val="0"/>
          <w:numId w:val="27"/>
        </w:numPr>
        <w:spacing w:line="240" w:lineRule="auto"/>
        <w:rPr>
          <w:rFonts w:ascii="TH SarabunPSK" w:hAnsi="TH SarabunPSK" w:cs="TH SarabunPSK"/>
          <w:sz w:val="32"/>
          <w:szCs w:val="32"/>
          <w:highlight w:val="yellow"/>
        </w:rPr>
      </w:pPr>
      <w:r w:rsidRPr="009364D2">
        <w:rPr>
          <w:rFonts w:ascii="TH SarabunPSK" w:hAnsi="TH SarabunPSK" w:cs="TH SarabunPSK" w:hint="cs"/>
          <w:sz w:val="32"/>
          <w:szCs w:val="32"/>
          <w:highlight w:val="yellow"/>
          <w:cs/>
          <w:lang w:bidi="th-TH"/>
        </w:rPr>
        <w:t>รายจ่ายเพื่อจ้างที่ปรึกษาในการจัดหา</w:t>
      </w:r>
      <w:r w:rsidR="008D4157" w:rsidRPr="009364D2">
        <w:rPr>
          <w:rFonts w:ascii="TH SarabunPSK" w:hAnsi="TH SarabunPSK" w:cs="TH SarabunPSK" w:hint="cs"/>
          <w:sz w:val="32"/>
          <w:szCs w:val="32"/>
          <w:highlight w:val="yellow"/>
          <w:cs/>
          <w:lang w:bidi="th-TH"/>
        </w:rPr>
        <w:t>หรือปรับปรุงที่ดินและหรือสิ่งก่อสร้าง</w:t>
      </w:r>
    </w:p>
    <w:p w14:paraId="12BE1436" w14:textId="329744D0" w:rsidR="00191A5B" w:rsidRDefault="008D4157" w:rsidP="00340B93">
      <w:pPr>
        <w:pStyle w:val="ListParagraph"/>
        <w:numPr>
          <w:ilvl w:val="0"/>
          <w:numId w:val="27"/>
        </w:numPr>
        <w:spacing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  <w:lang w:bidi="th-TH"/>
        </w:rPr>
        <w:t>รายจ่ายเกี่ยวเนื่องกับที่ดินและหรือสิ่งก่อสร้าง เช่น ค่าเวนคืนที่ดิน ค่าชดเชยกรรมสิทธิ์ที่ดิน ค่าชดเชย</w:t>
      </w:r>
    </w:p>
    <w:p w14:paraId="04E00C89" w14:textId="06981083" w:rsidR="00E523C3" w:rsidRPr="00191A5B" w:rsidRDefault="008D4157" w:rsidP="00191A5B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191A5B">
        <w:rPr>
          <w:rFonts w:ascii="TH SarabunPSK" w:hAnsi="TH SarabunPSK" w:cs="TH SarabunPSK" w:hint="cs"/>
          <w:sz w:val="32"/>
          <w:szCs w:val="32"/>
          <w:cs/>
          <w:lang w:bidi="th-TH"/>
        </w:rPr>
        <w:t>ผลอาสิน เป็นต้น</w:t>
      </w:r>
    </w:p>
    <w:p w14:paraId="34B736CA" w14:textId="63759D2C" w:rsidR="00ED01F4" w:rsidRDefault="00ED01F4" w:rsidP="00ED01F4">
      <w:pPr>
        <w:spacing w:line="240" w:lineRule="auto"/>
        <w:rPr>
          <w:rFonts w:ascii="TH SarabunPSK" w:hAnsi="TH SarabunPSK" w:cs="TH SarabunPSK"/>
          <w:sz w:val="32"/>
          <w:szCs w:val="32"/>
        </w:rPr>
      </w:pPr>
    </w:p>
    <w:p w14:paraId="321B98A5" w14:textId="134AF2A5" w:rsidR="00551DA8" w:rsidRDefault="00F84E9D" w:rsidP="00F84E9D">
      <w:pPr>
        <w:pStyle w:val="ListParagraph"/>
        <w:numPr>
          <w:ilvl w:val="0"/>
          <w:numId w:val="36"/>
        </w:numPr>
        <w:spacing w:line="240" w:lineRule="auto"/>
        <w:rPr>
          <w:rFonts w:ascii="TH SarabunPSK" w:hAnsi="TH SarabunPSK" w:cs="TH SarabunPSK"/>
          <w:b/>
          <w:bCs/>
          <w:sz w:val="36"/>
          <w:szCs w:val="36"/>
          <w:lang w:bidi="th-TH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  <w:lang w:bidi="th-TH"/>
        </w:rPr>
        <w:t>ตาม</w:t>
      </w:r>
      <w:r w:rsidR="00551DA8" w:rsidRPr="00F84E9D">
        <w:rPr>
          <w:rFonts w:ascii="TH SarabunPSK" w:hAnsi="TH SarabunPSK" w:cs="TH SarabunPSK" w:hint="cs"/>
          <w:b/>
          <w:bCs/>
          <w:sz w:val="36"/>
          <w:szCs w:val="36"/>
          <w:cs/>
          <w:lang w:bidi="th-TH"/>
        </w:rPr>
        <w:t>หนังสือสำนักงบประมาณ ที่ นร 0704/ว 37 ลงวันที่ 6 มกราคม 2559</w:t>
      </w:r>
    </w:p>
    <w:p w14:paraId="3D4B66C7" w14:textId="77777777" w:rsidR="00AD1375" w:rsidRDefault="00AD1375" w:rsidP="00AD1375">
      <w:pPr>
        <w:pStyle w:val="ListParagraph"/>
        <w:spacing w:line="240" w:lineRule="auto"/>
        <w:rPr>
          <w:rFonts w:ascii="TH SarabunPSK" w:hAnsi="TH SarabunPSK" w:cs="TH SarabunPSK"/>
          <w:b/>
          <w:bCs/>
          <w:sz w:val="36"/>
          <w:szCs w:val="36"/>
          <w:lang w:bidi="th-TH"/>
        </w:rPr>
      </w:pPr>
    </w:p>
    <w:p w14:paraId="5A2D364E" w14:textId="77777777" w:rsidR="009F0E6F" w:rsidRDefault="009F0E6F" w:rsidP="009F0E6F">
      <w:pPr>
        <w:spacing w:line="240" w:lineRule="auto"/>
        <w:ind w:firstLine="720"/>
        <w:contextualSpacing w:val="0"/>
        <w:rPr>
          <w:rFonts w:ascii="TH SarabunPSK" w:hAnsi="TH SarabunPSK" w:cs="TH SarabunPSK"/>
          <w:sz w:val="32"/>
          <w:szCs w:val="32"/>
          <w:lang w:bidi="th-TH"/>
        </w:rPr>
      </w:pPr>
      <w:r>
        <w:rPr>
          <w:rFonts w:ascii="TH SarabunPSK" w:hAnsi="TH SarabunPSK" w:cs="TH SarabunPSK" w:hint="cs"/>
          <w:sz w:val="32"/>
          <w:szCs w:val="32"/>
          <w:cs/>
          <w:lang w:bidi="th-TH"/>
        </w:rPr>
        <w:t>ได้กำหนดแนวทางการพิจารณาสิ่งของที่จัดเป็น วัสดุโดยสภาพและครุภัณฑ์โดยสภาพ ไว้ดังนี้</w:t>
      </w:r>
    </w:p>
    <w:p w14:paraId="13892C39" w14:textId="77777777" w:rsidR="009F0E6F" w:rsidRPr="00551DA8" w:rsidRDefault="009F0E6F" w:rsidP="009F0E6F">
      <w:pPr>
        <w:pStyle w:val="ListParagraph"/>
        <w:numPr>
          <w:ilvl w:val="0"/>
          <w:numId w:val="28"/>
        </w:numPr>
        <w:spacing w:line="240" w:lineRule="auto"/>
        <w:contextualSpacing w:val="0"/>
        <w:rPr>
          <w:rFonts w:ascii="TH SarabunPSK" w:hAnsi="TH SarabunPSK" w:cs="TH SarabunPSK"/>
          <w:sz w:val="32"/>
          <w:szCs w:val="32"/>
          <w:lang w:bidi="th-TH"/>
        </w:rPr>
      </w:pPr>
      <w:r>
        <w:rPr>
          <w:rFonts w:ascii="TH SarabunPSK" w:hAnsi="TH SarabunPSK" w:cs="TH SarabunPSK" w:hint="cs"/>
          <w:sz w:val="32"/>
          <w:szCs w:val="32"/>
          <w:cs/>
          <w:lang w:bidi="th-TH"/>
        </w:rPr>
        <w:t>สิ่งของที่จัดเป็นวัสดุ ให้แบ่งการพิจารณาออกเป็น 3 ประเภทดังนี้</w:t>
      </w:r>
    </w:p>
    <w:p w14:paraId="1072510A" w14:textId="77777777" w:rsidR="009F0E6F" w:rsidRDefault="009F0E6F" w:rsidP="009F0E6F">
      <w:pPr>
        <w:pStyle w:val="ListParagraph"/>
        <w:numPr>
          <w:ilvl w:val="1"/>
          <w:numId w:val="29"/>
        </w:numPr>
        <w:spacing w:line="240" w:lineRule="auto"/>
        <w:contextualSpacing w:val="0"/>
        <w:rPr>
          <w:rFonts w:ascii="TH SarabunPSK" w:hAnsi="TH SarabunPSK" w:cs="TH SarabunPSK"/>
          <w:sz w:val="32"/>
          <w:szCs w:val="32"/>
        </w:rPr>
      </w:pPr>
      <w:r w:rsidRPr="004D5289">
        <w:rPr>
          <w:rFonts w:ascii="TH SarabunPSK" w:hAnsi="TH SarabunPSK" w:cs="TH SarabunPSK" w:hint="cs"/>
          <w:sz w:val="32"/>
          <w:szCs w:val="32"/>
          <w:cs/>
          <w:lang w:bidi="th-TH"/>
        </w:rPr>
        <w:t>ประเภทวัสดุคงทน</w:t>
      </w:r>
      <w:r w:rsidRPr="004D5289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Pr="004D5289">
        <w:rPr>
          <w:rFonts w:ascii="TH SarabunPSK" w:hAnsi="TH SarabunPSK" w:cs="TH SarabunPSK" w:hint="cs"/>
          <w:sz w:val="32"/>
          <w:szCs w:val="32"/>
          <w:cs/>
          <w:lang w:bidi="th-TH"/>
        </w:rPr>
        <w:t>ได้แก่</w:t>
      </w:r>
      <w:r w:rsidRPr="004D5289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Pr="004D5289">
        <w:rPr>
          <w:rFonts w:ascii="TH SarabunPSK" w:hAnsi="TH SarabunPSK" w:cs="TH SarabunPSK" w:hint="cs"/>
          <w:sz w:val="32"/>
          <w:szCs w:val="32"/>
          <w:cs/>
          <w:lang w:bidi="th-TH"/>
        </w:rPr>
        <w:t>สิ่งของที่โดยสภาพมีลักษณะคงทน</w:t>
      </w:r>
      <w:r w:rsidRPr="004D5289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Pr="004D5289">
        <w:rPr>
          <w:rFonts w:ascii="TH SarabunPSK" w:hAnsi="TH SarabunPSK" w:cs="TH SarabunPSK" w:hint="cs"/>
          <w:sz w:val="32"/>
          <w:szCs w:val="32"/>
          <w:cs/>
          <w:lang w:bidi="th-TH"/>
        </w:rPr>
        <w:t>แต่ตามปกติมี</w:t>
      </w:r>
      <w:r w:rsidRPr="004D5289">
        <w:rPr>
          <w:rFonts w:ascii="TH SarabunPSK" w:hAnsi="TH SarabunPSK" w:cs="TH SarabunPSK"/>
          <w:sz w:val="32"/>
          <w:szCs w:val="32"/>
          <w:cs/>
          <w:lang w:bidi="th-TH"/>
        </w:rPr>
        <w:tab/>
        <w:t>อายุการใช้งานไม่ยื</w:t>
      </w:r>
      <w:r>
        <w:rPr>
          <w:rFonts w:ascii="TH SarabunPSK" w:hAnsi="TH SarabunPSK" w:cs="TH SarabunPSK" w:hint="cs"/>
          <w:sz w:val="32"/>
          <w:szCs w:val="32"/>
          <w:cs/>
          <w:lang w:bidi="th-TH"/>
        </w:rPr>
        <w:t>น</w:t>
      </w:r>
    </w:p>
    <w:p w14:paraId="0C9BA74E" w14:textId="77777777" w:rsidR="009F0E6F" w:rsidRPr="004D5289" w:rsidRDefault="009F0E6F" w:rsidP="009F0E6F">
      <w:pPr>
        <w:spacing w:line="240" w:lineRule="auto"/>
        <w:contextualSpacing w:val="0"/>
        <w:rPr>
          <w:rFonts w:ascii="TH SarabunPSK" w:hAnsi="TH SarabunPSK" w:cs="TH SarabunPSK"/>
          <w:sz w:val="32"/>
          <w:szCs w:val="32"/>
        </w:rPr>
      </w:pPr>
      <w:r w:rsidRPr="004D5289">
        <w:rPr>
          <w:rFonts w:ascii="TH SarabunPSK" w:hAnsi="TH SarabunPSK" w:cs="TH SarabunPSK" w:hint="cs"/>
          <w:sz w:val="32"/>
          <w:szCs w:val="32"/>
          <w:cs/>
          <w:lang w:bidi="th-TH"/>
        </w:rPr>
        <w:lastRenderedPageBreak/>
        <w:t>นาน</w:t>
      </w:r>
      <w:r w:rsidRPr="004D5289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Pr="004D5289">
        <w:rPr>
          <w:rFonts w:ascii="TH SarabunPSK" w:hAnsi="TH SarabunPSK" w:cs="TH SarabunPSK" w:hint="cs"/>
          <w:sz w:val="32"/>
          <w:szCs w:val="32"/>
          <w:cs/>
          <w:lang w:bidi="th-TH"/>
        </w:rPr>
        <w:t>หรือ</w:t>
      </w:r>
      <w:r w:rsidRPr="004D5289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Pr="004D5289">
        <w:rPr>
          <w:rFonts w:ascii="TH SarabunPSK" w:hAnsi="TH SarabunPSK" w:cs="TH SarabunPSK" w:hint="cs"/>
          <w:sz w:val="32"/>
          <w:szCs w:val="32"/>
          <w:cs/>
          <w:lang w:bidi="th-TH"/>
        </w:rPr>
        <w:t>เมื่อนำไปใช้แล้วเกิดความชำรุดเสียหายไม่สามารถซ่อมแซมให้ใช้งานได้ดังเดิม</w:t>
      </w:r>
      <w:r w:rsidRPr="004D5289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Pr="004D5289">
        <w:rPr>
          <w:rFonts w:ascii="TH SarabunPSK" w:hAnsi="TH SarabunPSK" w:cs="TH SarabunPSK" w:hint="cs"/>
          <w:sz w:val="32"/>
          <w:szCs w:val="32"/>
          <w:cs/>
          <w:lang w:bidi="th-TH"/>
        </w:rPr>
        <w:t>หรือ</w:t>
      </w:r>
      <w:r w:rsidRPr="004D5289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Pr="004D5289">
        <w:rPr>
          <w:rFonts w:ascii="TH SarabunPSK" w:hAnsi="TH SarabunPSK" w:cs="TH SarabunPSK" w:hint="cs"/>
          <w:sz w:val="32"/>
          <w:szCs w:val="32"/>
          <w:cs/>
          <w:lang w:bidi="th-TH"/>
        </w:rPr>
        <w:t>ซ่อมแซมแล้วไม่คุ้มค่า</w:t>
      </w:r>
    </w:p>
    <w:p w14:paraId="4A6E176E" w14:textId="77777777" w:rsidR="009F0E6F" w:rsidRDefault="009F0E6F" w:rsidP="009F0E6F">
      <w:pPr>
        <w:pStyle w:val="ListParagraph"/>
        <w:numPr>
          <w:ilvl w:val="1"/>
          <w:numId w:val="29"/>
        </w:numPr>
        <w:spacing w:line="240" w:lineRule="auto"/>
        <w:contextualSpacing w:val="0"/>
        <w:rPr>
          <w:rFonts w:ascii="TH SarabunPSK" w:hAnsi="TH SarabunPSK" w:cs="TH SarabunPSK"/>
          <w:sz w:val="32"/>
          <w:szCs w:val="32"/>
        </w:rPr>
      </w:pPr>
      <w:r w:rsidRPr="004D5289">
        <w:rPr>
          <w:rFonts w:ascii="TH SarabunPSK" w:hAnsi="TH SarabunPSK" w:cs="TH SarabunPSK"/>
          <w:sz w:val="32"/>
          <w:szCs w:val="32"/>
          <w:cs/>
          <w:lang w:bidi="th-TH"/>
        </w:rPr>
        <w:t>ประเภทวัสดุสิ้นเปลือง ได้แก่ สิ่งของที่โดยสภาพมีลักษณะเมื่อใช้งานแล้วย่อมสิ้นเปลืองหมดไป</w:t>
      </w:r>
    </w:p>
    <w:p w14:paraId="7C85A45C" w14:textId="77777777" w:rsidR="009F0E6F" w:rsidRPr="004D5289" w:rsidRDefault="009F0E6F" w:rsidP="009F0E6F">
      <w:pPr>
        <w:spacing w:line="240" w:lineRule="auto"/>
        <w:contextualSpacing w:val="0"/>
        <w:rPr>
          <w:rFonts w:ascii="TH SarabunPSK" w:hAnsi="TH SarabunPSK" w:cs="TH SarabunPSK"/>
          <w:sz w:val="32"/>
          <w:szCs w:val="32"/>
          <w:lang w:bidi="th-TH"/>
        </w:rPr>
      </w:pPr>
      <w:r w:rsidRPr="004D5289">
        <w:rPr>
          <w:rFonts w:ascii="TH SarabunPSK" w:hAnsi="TH SarabunPSK" w:cs="TH SarabunPSK" w:hint="cs"/>
          <w:sz w:val="32"/>
          <w:szCs w:val="32"/>
          <w:cs/>
          <w:lang w:bidi="th-TH"/>
        </w:rPr>
        <w:t>แปรสภาพ</w:t>
      </w:r>
      <w:r w:rsidRPr="004D5289">
        <w:rPr>
          <w:rFonts w:ascii="TH SarabunPSK" w:hAnsi="TH SarabunPSK" w:cs="TH SarabunPSK"/>
          <w:sz w:val="32"/>
          <w:szCs w:val="32"/>
          <w:cs/>
          <w:lang w:bidi="th-TH"/>
        </w:rPr>
        <w:t xml:space="preserve"> </w:t>
      </w:r>
      <w:r w:rsidRPr="004D5289">
        <w:rPr>
          <w:rFonts w:ascii="TH SarabunPSK" w:hAnsi="TH SarabunPSK" w:cs="TH SarabunPSK" w:hint="cs"/>
          <w:sz w:val="32"/>
          <w:szCs w:val="32"/>
          <w:cs/>
          <w:lang w:bidi="th-TH"/>
        </w:rPr>
        <w:t>หรือเปลี่ยนสภาพไปในระยะเวลาอันสั้นหรือไม่คงสภาพ</w:t>
      </w:r>
      <w:r w:rsidRPr="004D5289">
        <w:rPr>
          <w:rFonts w:ascii="TH SarabunPSK" w:hAnsi="TH SarabunPSK" w:cs="TH SarabunPSK"/>
          <w:sz w:val="32"/>
          <w:szCs w:val="32"/>
          <w:cs/>
          <w:lang w:bidi="th-TH"/>
        </w:rPr>
        <w:t>เดิม</w:t>
      </w:r>
    </w:p>
    <w:p w14:paraId="2DFF4F9D" w14:textId="77777777" w:rsidR="009F0E6F" w:rsidRDefault="009F0E6F" w:rsidP="009F0E6F">
      <w:pPr>
        <w:pStyle w:val="ListParagraph"/>
        <w:numPr>
          <w:ilvl w:val="1"/>
          <w:numId w:val="29"/>
        </w:numPr>
        <w:spacing w:line="240" w:lineRule="auto"/>
        <w:contextualSpacing w:val="0"/>
        <w:rPr>
          <w:rFonts w:ascii="TH SarabunPSK" w:hAnsi="TH SarabunPSK" w:cs="TH SarabunPSK"/>
          <w:sz w:val="32"/>
          <w:szCs w:val="32"/>
        </w:rPr>
      </w:pPr>
      <w:r w:rsidRPr="00551DA8">
        <w:rPr>
          <w:rFonts w:ascii="TH SarabunPSK" w:hAnsi="TH SarabunPSK" w:cs="TH SarabunPSK"/>
          <w:sz w:val="32"/>
          <w:szCs w:val="32"/>
          <w:cs/>
          <w:lang w:bidi="th-TH"/>
        </w:rPr>
        <w:t>ประเภทวัสดุอุปกรณ์ประกอบและอะไหล่ ได้แก่ สิ่งของที่ใช้เป็นอุปกรณ์</w:t>
      </w:r>
      <w:r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  <w:r w:rsidRPr="00551DA8">
        <w:rPr>
          <w:rFonts w:ascii="TH SarabunPSK" w:hAnsi="TH SarabunPSK" w:cs="TH SarabunPSK"/>
          <w:sz w:val="32"/>
          <w:szCs w:val="32"/>
          <w:cs/>
          <w:lang w:bidi="th-TH"/>
        </w:rPr>
        <w:t>ประกอบหรืออะไหล่</w:t>
      </w:r>
    </w:p>
    <w:p w14:paraId="369E0CFB" w14:textId="77777777" w:rsidR="009F0E6F" w:rsidRDefault="009F0E6F" w:rsidP="009F0E6F">
      <w:pPr>
        <w:spacing w:line="240" w:lineRule="auto"/>
        <w:contextualSpacing w:val="0"/>
        <w:rPr>
          <w:rFonts w:ascii="TH SarabunPSK" w:hAnsi="TH SarabunPSK" w:cs="TH SarabunPSK"/>
          <w:sz w:val="32"/>
          <w:szCs w:val="32"/>
          <w:lang w:bidi="th-TH"/>
        </w:rPr>
      </w:pPr>
      <w:r w:rsidRPr="004D5289">
        <w:rPr>
          <w:rFonts w:ascii="TH SarabunPSK" w:hAnsi="TH SarabunPSK" w:cs="TH SarabunPSK" w:hint="cs"/>
          <w:sz w:val="32"/>
          <w:szCs w:val="32"/>
          <w:cs/>
          <w:lang w:bidi="th-TH"/>
        </w:rPr>
        <w:t>สำหรับการซ่อมแซมบำรุงรักษาทรัพย์สินให้กลับคืนสภาพดังเด</w:t>
      </w:r>
      <w:r w:rsidRPr="004D5289">
        <w:rPr>
          <w:rFonts w:ascii="TH SarabunPSK" w:hAnsi="TH SarabunPSK" w:cs="TH SarabunPSK"/>
          <w:sz w:val="32"/>
          <w:szCs w:val="32"/>
          <w:cs/>
          <w:lang w:bidi="th-TH"/>
        </w:rPr>
        <w:t>ิม</w:t>
      </w:r>
      <w:r w:rsidRPr="00551DA8">
        <w:rPr>
          <w:rFonts w:ascii="TH SarabunPSK" w:hAnsi="TH SarabunPSK" w:cs="TH SarabunPSK"/>
          <w:sz w:val="32"/>
          <w:szCs w:val="32"/>
          <w:cs/>
          <w:lang w:bidi="th-TH"/>
        </w:rPr>
        <w:t>ที่มีลักษณะเป็นการซ่อมบำรุงปกติหรือค่าซ่อมกลาง</w:t>
      </w:r>
    </w:p>
    <w:p w14:paraId="6864D5F1" w14:textId="77777777" w:rsidR="009F0E6F" w:rsidRDefault="009F0E6F" w:rsidP="009F0E6F">
      <w:pPr>
        <w:spacing w:line="240" w:lineRule="auto"/>
        <w:contextualSpacing w:val="0"/>
        <w:rPr>
          <w:rFonts w:ascii="TH SarabunPSK" w:hAnsi="TH SarabunPSK" w:cs="TH SarabunPSK"/>
          <w:sz w:val="32"/>
          <w:szCs w:val="32"/>
        </w:rPr>
      </w:pPr>
    </w:p>
    <w:p w14:paraId="7F7079CE" w14:textId="77777777" w:rsidR="009F0E6F" w:rsidRDefault="009F0E6F" w:rsidP="009F0E6F">
      <w:pPr>
        <w:pStyle w:val="ListParagraph"/>
        <w:numPr>
          <w:ilvl w:val="0"/>
          <w:numId w:val="28"/>
        </w:numPr>
        <w:spacing w:line="240" w:lineRule="auto"/>
        <w:contextualSpacing w:val="0"/>
        <w:rPr>
          <w:rFonts w:ascii="TH SarabunPSK" w:hAnsi="TH SarabunPSK" w:cs="TH SarabunPSK"/>
          <w:sz w:val="32"/>
          <w:szCs w:val="32"/>
          <w:lang w:bidi="th-TH"/>
        </w:rPr>
      </w:pPr>
      <w:r>
        <w:rPr>
          <w:rFonts w:ascii="TH SarabunPSK" w:hAnsi="TH SarabunPSK" w:cs="TH SarabunPSK" w:hint="cs"/>
          <w:sz w:val="32"/>
          <w:szCs w:val="32"/>
          <w:cs/>
          <w:lang w:bidi="th-TH"/>
        </w:rPr>
        <w:t>ครุภัณฑ์ ได้แก่ สิ่งของที่โดยสภาพมีลักษณะคงทนถาวร มีอายุการใช้งานยืนนาน เมื่อชำรุดเสียหายแล้ว</w:t>
      </w:r>
    </w:p>
    <w:p w14:paraId="18FDCC53" w14:textId="77777777" w:rsidR="009F0E6F" w:rsidRPr="00381DED" w:rsidRDefault="009F0E6F" w:rsidP="009F0E6F">
      <w:pPr>
        <w:spacing w:line="240" w:lineRule="auto"/>
        <w:contextualSpacing w:val="0"/>
        <w:rPr>
          <w:rFonts w:ascii="TH SarabunPSK" w:hAnsi="TH SarabunPSK" w:cs="TH SarabunPSK"/>
          <w:sz w:val="32"/>
          <w:szCs w:val="32"/>
          <w:lang w:bidi="th-TH"/>
        </w:rPr>
      </w:pPr>
      <w:r w:rsidRPr="00381DED">
        <w:rPr>
          <w:rFonts w:ascii="TH SarabunPSK" w:hAnsi="TH SarabunPSK" w:cs="TH SarabunPSK" w:hint="cs"/>
          <w:sz w:val="32"/>
          <w:szCs w:val="32"/>
          <w:cs/>
          <w:lang w:bidi="th-TH"/>
        </w:rPr>
        <w:t>สามารถซ่อมแซมให้ใช้งานได้ดังเดิม</w:t>
      </w:r>
    </w:p>
    <w:p w14:paraId="1BA08723" w14:textId="77777777" w:rsidR="009F0E6F" w:rsidRDefault="009F0E6F" w:rsidP="009F0E6F">
      <w:pPr>
        <w:pStyle w:val="ListParagraph"/>
        <w:spacing w:line="240" w:lineRule="auto"/>
        <w:rPr>
          <w:rFonts w:ascii="TH SarabunPSK" w:hAnsi="TH SarabunPSK" w:cs="TH SarabunPSK"/>
          <w:b/>
          <w:bCs/>
          <w:sz w:val="36"/>
          <w:szCs w:val="36"/>
          <w:lang w:bidi="th-TH"/>
        </w:rPr>
      </w:pPr>
    </w:p>
    <w:p w14:paraId="4411701E" w14:textId="1DA4977E" w:rsidR="009F0E6F" w:rsidRDefault="009F0E6F" w:rsidP="00F84E9D">
      <w:pPr>
        <w:pStyle w:val="ListParagraph"/>
        <w:numPr>
          <w:ilvl w:val="0"/>
          <w:numId w:val="36"/>
        </w:numPr>
        <w:spacing w:line="240" w:lineRule="auto"/>
        <w:rPr>
          <w:rFonts w:ascii="TH SarabunPSK" w:hAnsi="TH SarabunPSK" w:cs="TH SarabunPSK"/>
          <w:b/>
          <w:bCs/>
          <w:sz w:val="36"/>
          <w:szCs w:val="36"/>
          <w:lang w:bidi="th-TH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  <w:lang w:bidi="th-TH"/>
        </w:rPr>
        <w:t>แนวทางการพิจารณาเพิ่มเติม</w:t>
      </w:r>
      <w:r w:rsidR="00391CE5">
        <w:rPr>
          <w:rFonts w:ascii="TH SarabunPSK" w:hAnsi="TH SarabunPSK" w:cs="TH SarabunPSK" w:hint="cs"/>
          <w:b/>
          <w:bCs/>
          <w:sz w:val="36"/>
          <w:szCs w:val="36"/>
          <w:cs/>
          <w:lang w:bidi="th-TH"/>
        </w:rPr>
        <w:t>ของมหาวิทยาลัย</w:t>
      </w:r>
    </w:p>
    <w:p w14:paraId="741A0F03" w14:textId="5FCE0AEA" w:rsidR="00BF27B8" w:rsidRPr="00BF27B8" w:rsidRDefault="0027389F" w:rsidP="00BF27B8">
      <w:pPr>
        <w:pStyle w:val="ListParagraph"/>
        <w:spacing w:line="240" w:lineRule="auto"/>
        <w:jc w:val="both"/>
        <w:rPr>
          <w:rFonts w:ascii="TH SarabunPSK" w:hAnsi="TH SarabunPSK" w:cs="TH SarabunPSK"/>
          <w:sz w:val="32"/>
          <w:szCs w:val="32"/>
          <w:lang w:bidi="th-TH"/>
        </w:rPr>
      </w:pPr>
      <w:r>
        <w:rPr>
          <w:rFonts w:ascii="TH SarabunPSK" w:hAnsi="TH SarabunPSK" w:cs="TH SarabunPSK" w:hint="cs"/>
          <w:sz w:val="32"/>
          <w:szCs w:val="32"/>
          <w:cs/>
          <w:lang w:bidi="th-TH"/>
        </w:rPr>
        <w:t>เมื่อ</w:t>
      </w:r>
      <w:r w:rsidR="001C73EF" w:rsidRPr="00BF27B8">
        <w:rPr>
          <w:rFonts w:ascii="TH SarabunPSK" w:hAnsi="TH SarabunPSK" w:cs="TH SarabunPSK" w:hint="cs"/>
          <w:sz w:val="32"/>
          <w:szCs w:val="32"/>
          <w:cs/>
          <w:lang w:bidi="th-TH"/>
        </w:rPr>
        <w:t>มหาวิทยาลัยฯ มีการจัดซื้อ</w:t>
      </w:r>
      <w:r w:rsidR="009B7615" w:rsidRPr="00BF27B8">
        <w:rPr>
          <w:rFonts w:ascii="TH SarabunPSK" w:hAnsi="TH SarabunPSK" w:cs="TH SarabunPSK" w:hint="cs"/>
          <w:sz w:val="32"/>
          <w:szCs w:val="32"/>
          <w:cs/>
          <w:lang w:bidi="th-TH"/>
        </w:rPr>
        <w:t>ครุภัณฑ์ หรือ</w:t>
      </w:r>
      <w:r w:rsidR="001C73EF" w:rsidRPr="00BF27B8">
        <w:rPr>
          <w:rFonts w:ascii="TH SarabunPSK" w:hAnsi="TH SarabunPSK" w:cs="TH SarabunPSK" w:hint="cs"/>
          <w:sz w:val="32"/>
          <w:szCs w:val="32"/>
          <w:cs/>
          <w:lang w:bidi="th-TH"/>
        </w:rPr>
        <w:t>สิ่งของ</w:t>
      </w:r>
      <w:r w:rsidR="009B7615" w:rsidRPr="00BF27B8">
        <w:rPr>
          <w:rFonts w:ascii="TH SarabunPSK" w:hAnsi="TH SarabunPSK" w:cs="TH SarabunPSK" w:hint="cs"/>
          <w:sz w:val="32"/>
          <w:szCs w:val="32"/>
          <w:cs/>
          <w:lang w:bidi="th-TH"/>
        </w:rPr>
        <w:t>ที่มีลักษณะคงทนถาวร มีอายุการใช้งานยืนนาน</w:t>
      </w:r>
    </w:p>
    <w:p w14:paraId="3F4D3B61" w14:textId="4F65166C" w:rsidR="009B7615" w:rsidRPr="00BF27B8" w:rsidRDefault="00101198" w:rsidP="00BF27B8">
      <w:pPr>
        <w:spacing w:line="240" w:lineRule="auto"/>
        <w:jc w:val="both"/>
        <w:rPr>
          <w:rFonts w:ascii="TH SarabunPSK" w:hAnsi="TH SarabunPSK" w:cs="TH SarabunPSK"/>
          <w:sz w:val="32"/>
          <w:szCs w:val="32"/>
          <w:lang w:bidi="th-TH"/>
        </w:rPr>
      </w:pPr>
      <w:r w:rsidRPr="00BF27B8">
        <w:rPr>
          <w:rFonts w:ascii="TH SarabunPSK" w:hAnsi="TH SarabunPSK" w:cs="TH SarabunPSK" w:hint="cs"/>
          <w:sz w:val="32"/>
          <w:szCs w:val="32"/>
          <w:cs/>
          <w:lang w:bidi="th-TH"/>
        </w:rPr>
        <w:t>และไม่เป็นรายการตาม</w:t>
      </w:r>
      <w:r w:rsidR="00BF27B8" w:rsidRPr="00BF27B8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หลักการจำแนกประเภทรายจ่ายตามข้อ 1 และ ข้อ 2 </w:t>
      </w:r>
      <w:r w:rsidR="009B7615" w:rsidRPr="00BF27B8">
        <w:rPr>
          <w:rFonts w:ascii="TH SarabunPSK" w:hAnsi="TH SarabunPSK" w:cs="TH SarabunPSK" w:hint="cs"/>
          <w:sz w:val="32"/>
          <w:szCs w:val="32"/>
          <w:cs/>
          <w:lang w:bidi="th-TH"/>
        </w:rPr>
        <w:t>ให้สามารถจัดซื้อเป็นค่าวัสดุได้ หากนำมาใช้ในกรณีดังนี้</w:t>
      </w:r>
    </w:p>
    <w:p w14:paraId="711E331F" w14:textId="77777777" w:rsidR="00101198" w:rsidRPr="00BF27B8" w:rsidRDefault="001C73EF" w:rsidP="00BF27B8">
      <w:pPr>
        <w:pStyle w:val="ListParagraph"/>
        <w:numPr>
          <w:ilvl w:val="0"/>
          <w:numId w:val="40"/>
        </w:numPr>
        <w:spacing w:line="240" w:lineRule="auto"/>
        <w:jc w:val="both"/>
        <w:rPr>
          <w:rFonts w:ascii="TH SarabunPSK" w:hAnsi="TH SarabunPSK" w:cs="TH SarabunPSK"/>
          <w:sz w:val="32"/>
          <w:szCs w:val="32"/>
          <w:lang w:bidi="th-TH"/>
        </w:rPr>
      </w:pPr>
      <w:r w:rsidRPr="00BF27B8">
        <w:rPr>
          <w:rFonts w:ascii="TH SarabunPSK" w:hAnsi="TH SarabunPSK" w:cs="TH SarabunPSK" w:hint="cs"/>
          <w:sz w:val="32"/>
          <w:szCs w:val="32"/>
          <w:cs/>
          <w:lang w:bidi="th-TH"/>
        </w:rPr>
        <w:t>เพื่อนำมาใช้ในการ</w:t>
      </w:r>
      <w:r w:rsidR="009B7615" w:rsidRPr="00BF27B8">
        <w:rPr>
          <w:rFonts w:ascii="TH SarabunPSK" w:hAnsi="TH SarabunPSK" w:cs="TH SarabunPSK" w:hint="cs"/>
          <w:sz w:val="32"/>
          <w:szCs w:val="32"/>
          <w:cs/>
          <w:lang w:bidi="th-TH"/>
        </w:rPr>
        <w:t>เรียนการสอน การ</w:t>
      </w:r>
      <w:r w:rsidRPr="00BF27B8">
        <w:rPr>
          <w:rFonts w:ascii="TH SarabunPSK" w:hAnsi="TH SarabunPSK" w:cs="TH SarabunPSK" w:hint="cs"/>
          <w:sz w:val="32"/>
          <w:szCs w:val="32"/>
          <w:cs/>
          <w:lang w:bidi="th-TH"/>
        </w:rPr>
        <w:t>จัดทำโครงงาน (</w:t>
      </w:r>
      <w:r w:rsidRPr="00BF27B8">
        <w:rPr>
          <w:rFonts w:ascii="TH SarabunPSK" w:hAnsi="TH SarabunPSK" w:cs="TH SarabunPSK"/>
          <w:sz w:val="32"/>
          <w:szCs w:val="32"/>
          <w:lang w:bidi="th-TH"/>
        </w:rPr>
        <w:t xml:space="preserve">Project) </w:t>
      </w:r>
      <w:r w:rsidR="009B7615" w:rsidRPr="00BF27B8">
        <w:rPr>
          <w:rFonts w:ascii="TH SarabunPSK" w:hAnsi="TH SarabunPSK" w:cs="TH SarabunPSK" w:hint="cs"/>
          <w:sz w:val="32"/>
          <w:szCs w:val="32"/>
          <w:cs/>
          <w:lang w:bidi="th-TH"/>
        </w:rPr>
        <w:t>ของนักศึกษา</w:t>
      </w:r>
      <w:r w:rsidR="00101198" w:rsidRPr="00BF27B8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ซึ่งต้องมีการถอด</w:t>
      </w:r>
    </w:p>
    <w:p w14:paraId="38BE12C0" w14:textId="02722C68" w:rsidR="00101198" w:rsidRPr="00BF27B8" w:rsidRDefault="00101198" w:rsidP="00BF27B8">
      <w:pPr>
        <w:spacing w:line="240" w:lineRule="auto"/>
        <w:jc w:val="both"/>
        <w:rPr>
          <w:rFonts w:ascii="TH SarabunPSK" w:hAnsi="TH SarabunPSK" w:cs="TH SarabunPSK"/>
          <w:sz w:val="32"/>
          <w:szCs w:val="32"/>
          <w:lang w:bidi="th-TH"/>
        </w:rPr>
      </w:pPr>
      <w:r w:rsidRPr="00BF27B8">
        <w:rPr>
          <w:rFonts w:ascii="TH SarabunPSK" w:hAnsi="TH SarabunPSK" w:cs="TH SarabunPSK" w:hint="cs"/>
          <w:sz w:val="32"/>
          <w:szCs w:val="32"/>
          <w:cs/>
          <w:lang w:bidi="th-TH"/>
        </w:rPr>
        <w:t>ชิ้นส่วน ประกอบหรือดัดแปลงหรือมีการเปลี่ยนสภาพไปจากเดิม</w:t>
      </w:r>
    </w:p>
    <w:p w14:paraId="275AD409" w14:textId="316BFAA4" w:rsidR="00CC0BAA" w:rsidRDefault="00101198" w:rsidP="00BF27B8">
      <w:pPr>
        <w:pStyle w:val="ListParagraph"/>
        <w:numPr>
          <w:ilvl w:val="0"/>
          <w:numId w:val="40"/>
        </w:numPr>
        <w:spacing w:line="240" w:lineRule="auto"/>
        <w:jc w:val="both"/>
        <w:rPr>
          <w:rFonts w:ascii="TH SarabunPSK" w:hAnsi="TH SarabunPSK" w:cs="TH SarabunPSK"/>
          <w:sz w:val="32"/>
          <w:szCs w:val="32"/>
          <w:lang w:bidi="th-TH"/>
        </w:rPr>
      </w:pPr>
      <w:r w:rsidRPr="00BF27B8">
        <w:rPr>
          <w:rFonts w:ascii="TH SarabunPSK" w:hAnsi="TH SarabunPSK" w:cs="TH SarabunPSK" w:hint="cs"/>
          <w:sz w:val="32"/>
          <w:szCs w:val="32"/>
          <w:cs/>
          <w:lang w:bidi="th-TH"/>
        </w:rPr>
        <w:t>การจัดซื้อสิ่งของมาเพื่อนำมาประกอบหรือสร้างชิ้นงานต้นแบบเพื่อการทดลองหรือวิจัย</w:t>
      </w:r>
      <w:r w:rsidR="00BF27B8">
        <w:rPr>
          <w:rFonts w:ascii="TH SarabunPSK" w:hAnsi="TH SarabunPSK" w:cs="TH SarabunPSK" w:hint="cs"/>
          <w:sz w:val="32"/>
          <w:szCs w:val="32"/>
          <w:cs/>
          <w:lang w:bidi="th-TH"/>
        </w:rPr>
        <w:t xml:space="preserve"> </w:t>
      </w:r>
    </w:p>
    <w:p w14:paraId="20BBF067" w14:textId="77777777" w:rsidR="00CC0BAA" w:rsidRPr="00C97E74" w:rsidRDefault="00CC0BAA" w:rsidP="00C97E74">
      <w:pPr>
        <w:spacing w:line="240" w:lineRule="auto"/>
        <w:jc w:val="both"/>
        <w:rPr>
          <w:rFonts w:ascii="TH SarabunPSK" w:hAnsi="TH SarabunPSK" w:cs="TH SarabunPSK"/>
          <w:sz w:val="32"/>
          <w:szCs w:val="32"/>
          <w:lang w:bidi="th-TH"/>
        </w:rPr>
      </w:pPr>
    </w:p>
    <w:p w14:paraId="40A912D8" w14:textId="58A35FEB" w:rsidR="00551DA8" w:rsidRPr="009F0E6F" w:rsidRDefault="004D5289" w:rsidP="009F0E6F">
      <w:pPr>
        <w:spacing w:line="240" w:lineRule="auto"/>
        <w:contextualSpacing w:val="0"/>
        <w:rPr>
          <w:rFonts w:ascii="TH SarabunPSK" w:hAnsi="TH SarabunPSK" w:cs="TH SarabunPSK"/>
          <w:sz w:val="32"/>
          <w:szCs w:val="32"/>
        </w:rPr>
      </w:pPr>
      <w:r w:rsidRPr="009F0E6F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551DA8" w:rsidRPr="009F0E6F">
        <w:rPr>
          <w:rFonts w:ascii="TH SarabunPSK" w:hAnsi="TH SarabunPSK" w:cs="TH SarabunPSK"/>
          <w:sz w:val="32"/>
          <w:szCs w:val="32"/>
          <w:cs/>
          <w:lang w:bidi="th-TH"/>
        </w:rPr>
        <w:tab/>
      </w:r>
    </w:p>
    <w:p w14:paraId="16D8303E" w14:textId="5738E1D5" w:rsidR="00D476F7" w:rsidRDefault="0092593D" w:rsidP="00D476F7">
      <w:pPr>
        <w:pStyle w:val="Heading1"/>
        <w:rPr>
          <w:rFonts w:ascii="TH SarabunPSK" w:hAnsi="TH SarabunPSK" w:cs="TH SarabunPSK"/>
          <w:sz w:val="56"/>
          <w:szCs w:val="56"/>
          <w:lang w:bidi="th-TH"/>
        </w:rPr>
      </w:pPr>
      <w:r w:rsidRPr="0092593D">
        <w:rPr>
          <w:rFonts w:ascii="TH SarabunPSK" w:hAnsi="TH SarabunPSK" w:cs="TH SarabunPSK"/>
          <w:sz w:val="56"/>
          <w:szCs w:val="56"/>
          <w:cs/>
          <w:lang w:bidi="th-TH"/>
        </w:rPr>
        <w:lastRenderedPageBreak/>
        <w:t>ตัวอย่างสิ่งของที่จัดเป็นวัสดุโดยสภาพ</w:t>
      </w:r>
    </w:p>
    <w:tbl>
      <w:tblPr>
        <w:tblStyle w:val="TableGrid"/>
        <w:tblW w:w="10060" w:type="dxa"/>
        <w:jc w:val="center"/>
        <w:tblLook w:val="04A0" w:firstRow="1" w:lastRow="0" w:firstColumn="1" w:lastColumn="0" w:noHBand="0" w:noVBand="1"/>
      </w:tblPr>
      <w:tblGrid>
        <w:gridCol w:w="2263"/>
        <w:gridCol w:w="2694"/>
        <w:gridCol w:w="2693"/>
        <w:gridCol w:w="2410"/>
      </w:tblGrid>
      <w:tr w:rsidR="00002360" w:rsidRPr="00361E23" w14:paraId="4CC5DBB8" w14:textId="77777777" w:rsidTr="009426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4"/>
          <w:jc w:val="center"/>
        </w:trPr>
        <w:tc>
          <w:tcPr>
            <w:tcW w:w="2263" w:type="dxa"/>
            <w:vMerge w:val="restart"/>
          </w:tcPr>
          <w:p w14:paraId="33F63C6C" w14:textId="35ABA8DF" w:rsidR="00002360" w:rsidRPr="00361E23" w:rsidRDefault="00002360" w:rsidP="00AD1375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 w:val="0"/>
                <w:bCs/>
                <w:sz w:val="28"/>
                <w:szCs w:val="28"/>
                <w:cs/>
                <w:lang w:bidi="th-TH"/>
              </w:rPr>
            </w:pPr>
            <w:bookmarkStart w:id="1" w:name="_Hlk112592995"/>
            <w:r w:rsidRPr="00361E23">
              <w:rPr>
                <w:rFonts w:ascii="TH SarabunPSK" w:hAnsi="TH SarabunPSK" w:cs="TH SarabunPSK"/>
                <w:b w:val="0"/>
                <w:bCs/>
                <w:sz w:val="28"/>
                <w:szCs w:val="28"/>
                <w:cs/>
                <w:lang w:bidi="th-TH"/>
              </w:rPr>
              <w:t>ประเภท</w:t>
            </w:r>
          </w:p>
        </w:tc>
        <w:tc>
          <w:tcPr>
            <w:tcW w:w="7797" w:type="dxa"/>
            <w:gridSpan w:val="3"/>
          </w:tcPr>
          <w:p w14:paraId="651409B9" w14:textId="72DF7B8E" w:rsidR="00002360" w:rsidRPr="00361E23" w:rsidRDefault="00002360" w:rsidP="00AD1375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361E23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รายละเอียด</w:t>
            </w:r>
          </w:p>
        </w:tc>
      </w:tr>
      <w:tr w:rsidR="00002360" w:rsidRPr="00002360" w14:paraId="7AE89687" w14:textId="77777777" w:rsidTr="00942632">
        <w:trPr>
          <w:trHeight w:val="362"/>
          <w:jc w:val="center"/>
        </w:trPr>
        <w:tc>
          <w:tcPr>
            <w:tcW w:w="2263" w:type="dxa"/>
            <w:vMerge/>
          </w:tcPr>
          <w:p w14:paraId="5D8AEFB1" w14:textId="77777777" w:rsidR="00002360" w:rsidRPr="00002360" w:rsidRDefault="00002360" w:rsidP="00AD1375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694" w:type="dxa"/>
          </w:tcPr>
          <w:p w14:paraId="361A4EF0" w14:textId="529915DD" w:rsidR="00002360" w:rsidRPr="00361E23" w:rsidRDefault="00002360" w:rsidP="00AD1375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  <w:r w:rsidRPr="00361E2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bidi="th-TH"/>
              </w:rPr>
              <w:t>วัสดุคงทน</w:t>
            </w:r>
          </w:p>
        </w:tc>
        <w:tc>
          <w:tcPr>
            <w:tcW w:w="2693" w:type="dxa"/>
          </w:tcPr>
          <w:p w14:paraId="2A532DC6" w14:textId="61CFC3B3" w:rsidR="00002360" w:rsidRPr="00361E23" w:rsidRDefault="00002360" w:rsidP="00AD1375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  <w:r w:rsidRPr="00361E2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bidi="th-TH"/>
              </w:rPr>
              <w:t>วัสดุสิ้นเปลือง</w:t>
            </w:r>
          </w:p>
        </w:tc>
        <w:tc>
          <w:tcPr>
            <w:tcW w:w="2410" w:type="dxa"/>
          </w:tcPr>
          <w:p w14:paraId="15750ACF" w14:textId="77777777" w:rsidR="00942632" w:rsidRDefault="00002360" w:rsidP="00AD1375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  <w:r w:rsidRPr="00361E2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bidi="th-TH"/>
              </w:rPr>
              <w:t>วัสดุอุปกรณ์ประกอบ</w:t>
            </w:r>
          </w:p>
          <w:p w14:paraId="540FBD93" w14:textId="728C8FC9" w:rsidR="00002360" w:rsidRPr="00361E23" w:rsidRDefault="00002360" w:rsidP="00AD1375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  <w:r w:rsidRPr="00361E2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bidi="th-TH"/>
              </w:rPr>
              <w:t>และอะไหล่</w:t>
            </w:r>
          </w:p>
        </w:tc>
      </w:tr>
      <w:tr w:rsidR="00002360" w:rsidRPr="00002360" w14:paraId="5B41DD87" w14:textId="77777777" w:rsidTr="00942632">
        <w:trPr>
          <w:trHeight w:val="362"/>
          <w:jc w:val="center"/>
        </w:trPr>
        <w:tc>
          <w:tcPr>
            <w:tcW w:w="2263" w:type="dxa"/>
          </w:tcPr>
          <w:p w14:paraId="50EB4FC4" w14:textId="77FE7877" w:rsidR="00002360" w:rsidRPr="00942632" w:rsidRDefault="008942AF" w:rsidP="00B06720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  <w:r w:rsidRPr="00942632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bidi="th-TH"/>
              </w:rPr>
              <w:t>วัสดุสำนักงาน</w:t>
            </w:r>
          </w:p>
        </w:tc>
        <w:tc>
          <w:tcPr>
            <w:tcW w:w="2694" w:type="dxa"/>
          </w:tcPr>
          <w:p w14:paraId="6E5FEB37" w14:textId="54AC36EC" w:rsidR="00002360" w:rsidRDefault="00942632" w:rsidP="00B06720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8942AF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</w:t>
            </w:r>
            <w:r w:rsidR="008942AF" w:rsidRPr="004A7EE3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เครื่องคิดเลขขนาดเล็ก</w:t>
            </w:r>
            <w:r w:rsidR="008942AF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</w:p>
        </w:tc>
        <w:tc>
          <w:tcPr>
            <w:tcW w:w="2693" w:type="dxa"/>
          </w:tcPr>
          <w:p w14:paraId="70CF9516" w14:textId="75009DFE" w:rsidR="00002360" w:rsidRDefault="00942632" w:rsidP="00B06720">
            <w:pPr>
              <w:spacing w:before="0" w:line="240" w:lineRule="auto"/>
              <w:ind w:left="0" w:right="113"/>
              <w:jc w:val="both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8574AD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</w:t>
            </w:r>
            <w:r w:rsidR="008574AD" w:rsidRPr="004A7EE3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กระดาษ</w:t>
            </w:r>
          </w:p>
        </w:tc>
        <w:tc>
          <w:tcPr>
            <w:tcW w:w="2410" w:type="dxa"/>
          </w:tcPr>
          <w:p w14:paraId="669773C9" w14:textId="77777777" w:rsidR="00002360" w:rsidRDefault="00002360" w:rsidP="00B06720">
            <w:pPr>
              <w:spacing w:before="0" w:line="240" w:lineRule="auto"/>
              <w:ind w:right="113"/>
              <w:jc w:val="both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8942AF" w:rsidRPr="00002360" w14:paraId="47C5CBFE" w14:textId="77777777" w:rsidTr="00942632">
        <w:trPr>
          <w:trHeight w:val="362"/>
          <w:jc w:val="center"/>
        </w:trPr>
        <w:tc>
          <w:tcPr>
            <w:tcW w:w="2263" w:type="dxa"/>
          </w:tcPr>
          <w:p w14:paraId="05DE89BC" w14:textId="77777777" w:rsidR="008942AF" w:rsidRDefault="008942AF" w:rsidP="00B06720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4556AEBD" w14:textId="6DC3D7AB" w:rsidR="008942AF" w:rsidRDefault="00942632" w:rsidP="00B06720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8942AF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</w:t>
            </w:r>
            <w:r w:rsidR="008942AF" w:rsidRPr="008C10A7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เครื่องเจาะกระดาษขนาดเล็ก</w:t>
            </w:r>
          </w:p>
        </w:tc>
        <w:tc>
          <w:tcPr>
            <w:tcW w:w="2693" w:type="dxa"/>
          </w:tcPr>
          <w:p w14:paraId="297A6BE6" w14:textId="04E23464" w:rsidR="008942AF" w:rsidRDefault="00942632" w:rsidP="00B06720">
            <w:pPr>
              <w:spacing w:before="0" w:line="240" w:lineRule="auto"/>
              <w:ind w:left="0" w:right="113"/>
              <w:jc w:val="both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8574AD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</w:t>
            </w:r>
            <w:r w:rsidR="008574AD" w:rsidRPr="004A7EE3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หมึก</w:t>
            </w:r>
          </w:p>
        </w:tc>
        <w:tc>
          <w:tcPr>
            <w:tcW w:w="2410" w:type="dxa"/>
          </w:tcPr>
          <w:p w14:paraId="588A2BF9" w14:textId="77777777" w:rsidR="008942AF" w:rsidRDefault="008942AF" w:rsidP="00B06720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8942AF" w:rsidRPr="00002360" w14:paraId="3F637FE6" w14:textId="77777777" w:rsidTr="00942632">
        <w:trPr>
          <w:trHeight w:val="362"/>
          <w:jc w:val="center"/>
        </w:trPr>
        <w:tc>
          <w:tcPr>
            <w:tcW w:w="2263" w:type="dxa"/>
          </w:tcPr>
          <w:p w14:paraId="5B5488FF" w14:textId="77777777" w:rsidR="008942AF" w:rsidRDefault="008942AF" w:rsidP="00B06720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5518763A" w14:textId="0D35B675" w:rsidR="008942AF" w:rsidRDefault="00942632" w:rsidP="00B06720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8942AF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</w:t>
            </w:r>
            <w:r w:rsidR="008942AF" w:rsidRPr="00FA2DA1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ที่เย็บกระดาษขนาดเล็ก</w:t>
            </w:r>
          </w:p>
        </w:tc>
        <w:tc>
          <w:tcPr>
            <w:tcW w:w="2693" w:type="dxa"/>
          </w:tcPr>
          <w:p w14:paraId="267C75E0" w14:textId="188A18B2" w:rsidR="008942AF" w:rsidRDefault="00942632" w:rsidP="00B06720">
            <w:pPr>
              <w:spacing w:before="0" w:line="240" w:lineRule="auto"/>
              <w:ind w:left="0" w:right="113"/>
              <w:jc w:val="both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8574AD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</w:t>
            </w:r>
            <w:r w:rsidR="008574AD" w:rsidRPr="004A7EE3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ดินสอ</w:t>
            </w:r>
          </w:p>
        </w:tc>
        <w:tc>
          <w:tcPr>
            <w:tcW w:w="2410" w:type="dxa"/>
          </w:tcPr>
          <w:p w14:paraId="0FC2CDF2" w14:textId="77777777" w:rsidR="008942AF" w:rsidRDefault="008942AF" w:rsidP="00B06720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8942AF" w:rsidRPr="00002360" w14:paraId="67AA00CF" w14:textId="77777777" w:rsidTr="00942632">
        <w:trPr>
          <w:trHeight w:val="362"/>
          <w:jc w:val="center"/>
        </w:trPr>
        <w:tc>
          <w:tcPr>
            <w:tcW w:w="2263" w:type="dxa"/>
          </w:tcPr>
          <w:p w14:paraId="4CC24AE5" w14:textId="77777777" w:rsidR="008942AF" w:rsidRDefault="008942AF" w:rsidP="00B06720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54C00E87" w14:textId="60A55961" w:rsidR="008942AF" w:rsidRDefault="00942632" w:rsidP="00B06720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8942AF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</w:t>
            </w:r>
            <w:r w:rsidR="008942AF" w:rsidRPr="00FA2DA1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กรรไกร</w:t>
            </w:r>
          </w:p>
        </w:tc>
        <w:tc>
          <w:tcPr>
            <w:tcW w:w="2693" w:type="dxa"/>
          </w:tcPr>
          <w:p w14:paraId="66FA3AFD" w14:textId="6558BE51" w:rsidR="008942AF" w:rsidRDefault="00942632" w:rsidP="00B06720">
            <w:pPr>
              <w:spacing w:before="0" w:line="240" w:lineRule="auto"/>
              <w:ind w:left="0" w:right="113"/>
              <w:jc w:val="both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8574AD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</w:t>
            </w:r>
            <w:r w:rsidR="008574AD" w:rsidRPr="004A7EE3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ปากกา</w:t>
            </w:r>
          </w:p>
        </w:tc>
        <w:tc>
          <w:tcPr>
            <w:tcW w:w="2410" w:type="dxa"/>
          </w:tcPr>
          <w:p w14:paraId="28B5F5F8" w14:textId="77777777" w:rsidR="008942AF" w:rsidRDefault="008942AF" w:rsidP="00B06720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8942AF" w:rsidRPr="00002360" w14:paraId="5B5F1D79" w14:textId="77777777" w:rsidTr="00942632">
        <w:trPr>
          <w:trHeight w:val="362"/>
          <w:jc w:val="center"/>
        </w:trPr>
        <w:tc>
          <w:tcPr>
            <w:tcW w:w="2263" w:type="dxa"/>
          </w:tcPr>
          <w:p w14:paraId="56F6A298" w14:textId="77777777" w:rsidR="008942AF" w:rsidRDefault="008942AF" w:rsidP="00B06720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4EC893A2" w14:textId="4262C4E4" w:rsidR="008942AF" w:rsidRDefault="00942632" w:rsidP="00B06720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8942AF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</w:t>
            </w:r>
            <w:r w:rsidR="008942AF" w:rsidRPr="00FA2DA1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แปรงลบกระดานดำ</w:t>
            </w:r>
          </w:p>
        </w:tc>
        <w:tc>
          <w:tcPr>
            <w:tcW w:w="2693" w:type="dxa"/>
          </w:tcPr>
          <w:p w14:paraId="7FD495B3" w14:textId="3DCFBB7F" w:rsidR="008942AF" w:rsidRDefault="00942632" w:rsidP="00B06720">
            <w:pPr>
              <w:spacing w:before="0" w:line="240" w:lineRule="auto"/>
              <w:ind w:left="0" w:right="113"/>
              <w:jc w:val="both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8574AD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</w:t>
            </w:r>
            <w:r w:rsidR="008574AD" w:rsidRPr="004A7EE3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ยางลบ</w:t>
            </w:r>
          </w:p>
        </w:tc>
        <w:tc>
          <w:tcPr>
            <w:tcW w:w="2410" w:type="dxa"/>
          </w:tcPr>
          <w:p w14:paraId="197FEACB" w14:textId="77777777" w:rsidR="008942AF" w:rsidRDefault="008942AF" w:rsidP="00B06720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8942AF" w:rsidRPr="00002360" w14:paraId="3FA55DBA" w14:textId="77777777" w:rsidTr="00942632">
        <w:trPr>
          <w:trHeight w:val="362"/>
          <w:jc w:val="center"/>
        </w:trPr>
        <w:tc>
          <w:tcPr>
            <w:tcW w:w="2263" w:type="dxa"/>
          </w:tcPr>
          <w:p w14:paraId="437D2ED9" w14:textId="77777777" w:rsidR="008942AF" w:rsidRDefault="008942AF" w:rsidP="00B06720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347B06E3" w14:textId="622832D2" w:rsidR="008942AF" w:rsidRDefault="00942632" w:rsidP="00B06720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8942AF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</w:t>
            </w:r>
            <w:r w:rsidR="008942AF" w:rsidRPr="008C10A7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เก้าอี้พลาสติก</w:t>
            </w:r>
          </w:p>
        </w:tc>
        <w:tc>
          <w:tcPr>
            <w:tcW w:w="2693" w:type="dxa"/>
          </w:tcPr>
          <w:p w14:paraId="6EC3F3F3" w14:textId="13083B18" w:rsidR="008942AF" w:rsidRDefault="00942632" w:rsidP="00B06720">
            <w:pPr>
              <w:spacing w:before="0" w:line="240" w:lineRule="auto"/>
              <w:ind w:left="0" w:right="113"/>
              <w:jc w:val="both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8574AD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</w:t>
            </w:r>
            <w:r w:rsidR="008574AD" w:rsidRPr="004A7EE3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น้ำยาลบ</w:t>
            </w:r>
            <w:proofErr w:type="spellStart"/>
            <w:r w:rsidR="008574AD" w:rsidRPr="004A7EE3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คำผิด</w:t>
            </w:r>
            <w:proofErr w:type="spellEnd"/>
          </w:p>
        </w:tc>
        <w:tc>
          <w:tcPr>
            <w:tcW w:w="2410" w:type="dxa"/>
          </w:tcPr>
          <w:p w14:paraId="6E72A809" w14:textId="77777777" w:rsidR="008942AF" w:rsidRDefault="008942AF" w:rsidP="00B06720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8942AF" w:rsidRPr="00002360" w14:paraId="4D8FA169" w14:textId="77777777" w:rsidTr="00942632">
        <w:trPr>
          <w:trHeight w:val="362"/>
          <w:jc w:val="center"/>
        </w:trPr>
        <w:tc>
          <w:tcPr>
            <w:tcW w:w="2263" w:type="dxa"/>
          </w:tcPr>
          <w:p w14:paraId="1ABFB722" w14:textId="77777777" w:rsidR="008942AF" w:rsidRDefault="008942AF" w:rsidP="00B06720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47E14E18" w14:textId="3B3293E2" w:rsidR="008942AF" w:rsidRDefault="00942632" w:rsidP="00B06720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8942AF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**ไม้บรรทัดเหล็ก</w:t>
            </w:r>
          </w:p>
        </w:tc>
        <w:tc>
          <w:tcPr>
            <w:tcW w:w="2693" w:type="dxa"/>
          </w:tcPr>
          <w:p w14:paraId="297DD825" w14:textId="154BABBD" w:rsidR="008942AF" w:rsidRDefault="00942632" w:rsidP="00B06720">
            <w:pPr>
              <w:spacing w:before="0" w:line="240" w:lineRule="auto"/>
              <w:ind w:left="0"/>
              <w:jc w:val="both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8574AD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</w:t>
            </w:r>
            <w:r w:rsidR="008574AD" w:rsidRPr="004A7EE3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เทปกาว</w:t>
            </w:r>
          </w:p>
        </w:tc>
        <w:tc>
          <w:tcPr>
            <w:tcW w:w="2410" w:type="dxa"/>
          </w:tcPr>
          <w:p w14:paraId="5BD9CCB8" w14:textId="77777777" w:rsidR="008942AF" w:rsidRDefault="008942AF" w:rsidP="00B06720">
            <w:pPr>
              <w:spacing w:before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8942AF" w:rsidRPr="00002360" w14:paraId="4E6DC7A2" w14:textId="77777777" w:rsidTr="00942632">
        <w:trPr>
          <w:trHeight w:val="362"/>
          <w:jc w:val="center"/>
        </w:trPr>
        <w:tc>
          <w:tcPr>
            <w:tcW w:w="2263" w:type="dxa"/>
          </w:tcPr>
          <w:p w14:paraId="549DD8F3" w14:textId="77777777" w:rsidR="008942AF" w:rsidRDefault="008942AF" w:rsidP="00B06720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4698C449" w14:textId="1E6006AB" w:rsidR="008942AF" w:rsidRDefault="00942632" w:rsidP="00B06720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8942AF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**หนังสือ</w:t>
            </w:r>
          </w:p>
        </w:tc>
        <w:tc>
          <w:tcPr>
            <w:tcW w:w="2693" w:type="dxa"/>
          </w:tcPr>
          <w:p w14:paraId="6DAEF9EF" w14:textId="2A72E86F" w:rsidR="008942AF" w:rsidRDefault="00942632" w:rsidP="00B06720">
            <w:pPr>
              <w:spacing w:before="0" w:line="240" w:lineRule="auto"/>
              <w:ind w:left="0"/>
              <w:jc w:val="both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8574AD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</w:t>
            </w:r>
            <w:r w:rsidR="008574AD" w:rsidRPr="004A7EE3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ซองเอกสาร</w:t>
            </w:r>
          </w:p>
        </w:tc>
        <w:tc>
          <w:tcPr>
            <w:tcW w:w="2410" w:type="dxa"/>
          </w:tcPr>
          <w:p w14:paraId="6CB748B9" w14:textId="77777777" w:rsidR="008942AF" w:rsidRDefault="008942AF" w:rsidP="00B06720">
            <w:pPr>
              <w:spacing w:before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8942AF" w:rsidRPr="00002360" w14:paraId="0D7AB665" w14:textId="77777777" w:rsidTr="00942632">
        <w:trPr>
          <w:trHeight w:val="362"/>
          <w:jc w:val="center"/>
        </w:trPr>
        <w:tc>
          <w:tcPr>
            <w:tcW w:w="2263" w:type="dxa"/>
          </w:tcPr>
          <w:p w14:paraId="550774A0" w14:textId="77777777" w:rsidR="008942AF" w:rsidRDefault="008942AF" w:rsidP="00B06720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1A1201EF" w14:textId="64EC7F1F" w:rsidR="008942AF" w:rsidRDefault="00942632" w:rsidP="00B06720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8942AF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**หนังสือ</w:t>
            </w:r>
          </w:p>
        </w:tc>
        <w:tc>
          <w:tcPr>
            <w:tcW w:w="2693" w:type="dxa"/>
          </w:tcPr>
          <w:p w14:paraId="3FE0DF34" w14:textId="244FF4E6" w:rsidR="008942AF" w:rsidRDefault="00942632" w:rsidP="00B06720">
            <w:pPr>
              <w:spacing w:before="0" w:line="240" w:lineRule="auto"/>
              <w:ind w:left="0"/>
              <w:jc w:val="both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8574AD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</w:t>
            </w:r>
            <w:r w:rsidR="008574AD" w:rsidRPr="004A7EE3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ลวดเย็บกระดาษ</w:t>
            </w:r>
          </w:p>
        </w:tc>
        <w:tc>
          <w:tcPr>
            <w:tcW w:w="2410" w:type="dxa"/>
          </w:tcPr>
          <w:p w14:paraId="30DF9C44" w14:textId="77777777" w:rsidR="008942AF" w:rsidRDefault="008942AF" w:rsidP="00B06720">
            <w:pPr>
              <w:spacing w:before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8574AD" w:rsidRPr="00002360" w14:paraId="483B5D1D" w14:textId="77777777" w:rsidTr="00942632">
        <w:trPr>
          <w:trHeight w:val="362"/>
          <w:jc w:val="center"/>
        </w:trPr>
        <w:tc>
          <w:tcPr>
            <w:tcW w:w="2263" w:type="dxa"/>
          </w:tcPr>
          <w:p w14:paraId="250D83D0" w14:textId="77777777" w:rsidR="008574AD" w:rsidRDefault="008574AD" w:rsidP="00B06720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12868EEB" w14:textId="5FD5C085" w:rsidR="008574AD" w:rsidRDefault="00942632" w:rsidP="00B06720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8574AD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**กรอบรูป</w:t>
            </w:r>
          </w:p>
        </w:tc>
        <w:tc>
          <w:tcPr>
            <w:tcW w:w="2693" w:type="dxa"/>
          </w:tcPr>
          <w:p w14:paraId="4F25845E" w14:textId="26479C9D" w:rsidR="008574AD" w:rsidRDefault="00942632" w:rsidP="00B06720">
            <w:pPr>
              <w:spacing w:before="0" w:line="240" w:lineRule="auto"/>
              <w:ind w:left="0"/>
              <w:jc w:val="both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8574AD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</w:t>
            </w:r>
            <w:r w:rsidR="008574AD" w:rsidRPr="004A7EE3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กาว</w:t>
            </w:r>
          </w:p>
        </w:tc>
        <w:tc>
          <w:tcPr>
            <w:tcW w:w="2410" w:type="dxa"/>
          </w:tcPr>
          <w:p w14:paraId="6D53F06C" w14:textId="77777777" w:rsidR="008574AD" w:rsidRDefault="008574AD" w:rsidP="00B06720">
            <w:pPr>
              <w:spacing w:before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8574AD" w:rsidRPr="00002360" w14:paraId="4B478746" w14:textId="77777777" w:rsidTr="00942632">
        <w:trPr>
          <w:trHeight w:val="362"/>
          <w:jc w:val="center"/>
        </w:trPr>
        <w:tc>
          <w:tcPr>
            <w:tcW w:w="2263" w:type="dxa"/>
          </w:tcPr>
          <w:p w14:paraId="3EA2D7ED" w14:textId="77777777" w:rsidR="008574AD" w:rsidRDefault="008574AD" w:rsidP="00B06720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08427891" w14:textId="33BA05EC" w:rsidR="008574AD" w:rsidRDefault="00942632" w:rsidP="00B06720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8574AD" w:rsidRPr="00242951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ขาตั้ง</w:t>
            </w:r>
            <w:r w:rsidR="008574AD" w:rsidRPr="00242951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 xml:space="preserve"> (</w:t>
            </w:r>
            <w:r w:rsidR="008574AD" w:rsidRPr="00242951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กระดานดำ</w:t>
            </w:r>
            <w:r w:rsidR="008574AD" w:rsidRPr="00242951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)</w:t>
            </w:r>
          </w:p>
        </w:tc>
        <w:tc>
          <w:tcPr>
            <w:tcW w:w="2693" w:type="dxa"/>
          </w:tcPr>
          <w:p w14:paraId="79180181" w14:textId="1B5C429D" w:rsidR="008574AD" w:rsidRDefault="00942632" w:rsidP="00B06720">
            <w:pPr>
              <w:spacing w:before="0" w:line="240" w:lineRule="auto"/>
              <w:ind w:left="0"/>
              <w:jc w:val="both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8574AD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</w:t>
            </w:r>
            <w:proofErr w:type="spellStart"/>
            <w:r w:rsidR="008574AD" w:rsidRPr="004A7EE3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ชอล์ค</w:t>
            </w:r>
            <w:proofErr w:type="spellEnd"/>
          </w:p>
        </w:tc>
        <w:tc>
          <w:tcPr>
            <w:tcW w:w="2410" w:type="dxa"/>
          </w:tcPr>
          <w:p w14:paraId="28FE9FDC" w14:textId="77777777" w:rsidR="008574AD" w:rsidRDefault="008574AD" w:rsidP="00B06720">
            <w:pPr>
              <w:spacing w:before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8574AD" w:rsidRPr="00002360" w14:paraId="505930CA" w14:textId="77777777" w:rsidTr="00942632">
        <w:trPr>
          <w:trHeight w:val="362"/>
          <w:jc w:val="center"/>
        </w:trPr>
        <w:tc>
          <w:tcPr>
            <w:tcW w:w="2263" w:type="dxa"/>
          </w:tcPr>
          <w:p w14:paraId="2C74C230" w14:textId="77777777" w:rsidR="008574AD" w:rsidRDefault="008574AD" w:rsidP="00B06720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164A7A7D" w14:textId="0281F0E6" w:rsidR="008574AD" w:rsidRDefault="00942632" w:rsidP="00B06720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8574AD" w:rsidRPr="00242951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ตรายาง</w:t>
            </w:r>
          </w:p>
        </w:tc>
        <w:tc>
          <w:tcPr>
            <w:tcW w:w="2693" w:type="dxa"/>
          </w:tcPr>
          <w:p w14:paraId="4249D917" w14:textId="74E8A058" w:rsidR="008574AD" w:rsidRDefault="00942632" w:rsidP="00B06720">
            <w:pPr>
              <w:spacing w:before="0" w:line="240" w:lineRule="auto"/>
              <w:ind w:left="0"/>
              <w:jc w:val="both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CD57AD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</w:t>
            </w:r>
            <w:r w:rsidR="00CD57AD" w:rsidRPr="004A7EE3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สมุด</w:t>
            </w:r>
          </w:p>
        </w:tc>
        <w:tc>
          <w:tcPr>
            <w:tcW w:w="2410" w:type="dxa"/>
          </w:tcPr>
          <w:p w14:paraId="261A0C5E" w14:textId="77777777" w:rsidR="008574AD" w:rsidRDefault="008574AD" w:rsidP="00B06720">
            <w:pPr>
              <w:spacing w:before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8574AD" w:rsidRPr="00002360" w14:paraId="301706D7" w14:textId="77777777" w:rsidTr="00942632">
        <w:trPr>
          <w:trHeight w:val="362"/>
          <w:jc w:val="center"/>
        </w:trPr>
        <w:tc>
          <w:tcPr>
            <w:tcW w:w="2263" w:type="dxa"/>
          </w:tcPr>
          <w:p w14:paraId="0DCA3B31" w14:textId="77777777" w:rsidR="008574AD" w:rsidRDefault="008574AD" w:rsidP="00B06720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224D8BF6" w14:textId="4E0369F1" w:rsidR="008574AD" w:rsidRDefault="00942632" w:rsidP="00B06720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8574AD" w:rsidRPr="00242951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ธงชาติ</w:t>
            </w:r>
          </w:p>
        </w:tc>
        <w:tc>
          <w:tcPr>
            <w:tcW w:w="2693" w:type="dxa"/>
          </w:tcPr>
          <w:p w14:paraId="13FF28F2" w14:textId="48DD829D" w:rsidR="008574AD" w:rsidRDefault="00942632" w:rsidP="00B06720">
            <w:pPr>
              <w:spacing w:before="0" w:line="240" w:lineRule="auto"/>
              <w:ind w:left="0"/>
              <w:jc w:val="both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CD57AD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**พู่กัน</w:t>
            </w:r>
          </w:p>
        </w:tc>
        <w:tc>
          <w:tcPr>
            <w:tcW w:w="2410" w:type="dxa"/>
          </w:tcPr>
          <w:p w14:paraId="3ED297D1" w14:textId="77777777" w:rsidR="008574AD" w:rsidRDefault="008574AD" w:rsidP="00B06720">
            <w:pPr>
              <w:spacing w:before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8574AD" w:rsidRPr="00002360" w14:paraId="70D24F29" w14:textId="77777777" w:rsidTr="00942632">
        <w:trPr>
          <w:trHeight w:val="362"/>
          <w:jc w:val="center"/>
        </w:trPr>
        <w:tc>
          <w:tcPr>
            <w:tcW w:w="2263" w:type="dxa"/>
          </w:tcPr>
          <w:p w14:paraId="4DD03F25" w14:textId="77777777" w:rsidR="008574AD" w:rsidRDefault="008574AD" w:rsidP="00B06720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491351F2" w14:textId="740419D7" w:rsidR="008574AD" w:rsidRDefault="00942632" w:rsidP="00B06720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8574AD" w:rsidRPr="00242951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แท่นตัดเทป</w:t>
            </w:r>
          </w:p>
        </w:tc>
        <w:tc>
          <w:tcPr>
            <w:tcW w:w="2693" w:type="dxa"/>
          </w:tcPr>
          <w:p w14:paraId="053B9326" w14:textId="023BBD65" w:rsidR="008574AD" w:rsidRDefault="00942632" w:rsidP="00B06720">
            <w:pPr>
              <w:spacing w:before="0" w:line="240" w:lineRule="auto"/>
              <w:ind w:left="0"/>
              <w:jc w:val="both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CD57AD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**น้ำหมึกป</w:t>
            </w:r>
            <w:proofErr w:type="spellStart"/>
            <w:r w:rsidR="00CD57AD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ริ้</w:t>
            </w:r>
            <w:proofErr w:type="spellEnd"/>
            <w:r w:rsidR="00CD57AD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นท์</w:t>
            </w:r>
          </w:p>
        </w:tc>
        <w:tc>
          <w:tcPr>
            <w:tcW w:w="2410" w:type="dxa"/>
          </w:tcPr>
          <w:p w14:paraId="5988D14D" w14:textId="77777777" w:rsidR="008574AD" w:rsidRDefault="008574AD" w:rsidP="00B06720">
            <w:pPr>
              <w:spacing w:before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8574AD" w:rsidRPr="00002360" w14:paraId="7B788F25" w14:textId="77777777" w:rsidTr="00942632">
        <w:trPr>
          <w:trHeight w:val="362"/>
          <w:jc w:val="center"/>
        </w:trPr>
        <w:tc>
          <w:tcPr>
            <w:tcW w:w="2263" w:type="dxa"/>
          </w:tcPr>
          <w:p w14:paraId="47FFC5B3" w14:textId="77777777" w:rsidR="008574AD" w:rsidRDefault="008574AD" w:rsidP="00B06720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3A504908" w14:textId="352D1EF7" w:rsidR="008574AD" w:rsidRDefault="00942632" w:rsidP="00B06720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8574AD" w:rsidRPr="00242951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ตู้ลิ้นชักพลาสติก</w:t>
            </w:r>
          </w:p>
        </w:tc>
        <w:tc>
          <w:tcPr>
            <w:tcW w:w="2693" w:type="dxa"/>
          </w:tcPr>
          <w:p w14:paraId="350E8C0D" w14:textId="3AA25FA3" w:rsidR="008574AD" w:rsidRDefault="00942632" w:rsidP="00B06720">
            <w:pPr>
              <w:spacing w:before="0" w:line="240" w:lineRule="auto"/>
              <w:ind w:left="0"/>
              <w:jc w:val="both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CD57AD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**ตลับผงหมึก</w:t>
            </w:r>
          </w:p>
        </w:tc>
        <w:tc>
          <w:tcPr>
            <w:tcW w:w="2410" w:type="dxa"/>
          </w:tcPr>
          <w:p w14:paraId="0A1FA7E4" w14:textId="77777777" w:rsidR="008574AD" w:rsidRDefault="008574AD" w:rsidP="00B06720">
            <w:pPr>
              <w:spacing w:before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CD57AD" w:rsidRPr="00002360" w14:paraId="5BF4B5EB" w14:textId="77777777" w:rsidTr="00942632">
        <w:trPr>
          <w:trHeight w:val="362"/>
          <w:jc w:val="center"/>
        </w:trPr>
        <w:tc>
          <w:tcPr>
            <w:tcW w:w="2263" w:type="dxa"/>
          </w:tcPr>
          <w:p w14:paraId="673949D4" w14:textId="77777777" w:rsidR="00CD57AD" w:rsidRDefault="00CD57AD" w:rsidP="00B06720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1BD2353E" w14:textId="1F09B616" w:rsidR="00CD57AD" w:rsidRPr="00242951" w:rsidRDefault="00942632" w:rsidP="00B06720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CD57AD" w:rsidRPr="00242951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 xml:space="preserve">ชั้นพลาสติก </w:t>
            </w:r>
          </w:p>
        </w:tc>
        <w:tc>
          <w:tcPr>
            <w:tcW w:w="2693" w:type="dxa"/>
          </w:tcPr>
          <w:p w14:paraId="6A513C39" w14:textId="4D11B039" w:rsidR="00CD57AD" w:rsidRDefault="00942632" w:rsidP="00B06720">
            <w:pPr>
              <w:spacing w:before="0" w:line="240" w:lineRule="auto"/>
              <w:ind w:left="0"/>
              <w:jc w:val="both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CD57AD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หมึกเติมแท่นประทับ</w:t>
            </w:r>
          </w:p>
        </w:tc>
        <w:tc>
          <w:tcPr>
            <w:tcW w:w="2410" w:type="dxa"/>
          </w:tcPr>
          <w:p w14:paraId="49805975" w14:textId="77777777" w:rsidR="00CD57AD" w:rsidRDefault="00CD57AD" w:rsidP="00B06720">
            <w:pPr>
              <w:spacing w:before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CD57AD" w:rsidRPr="00002360" w14:paraId="7160EA0B" w14:textId="77777777" w:rsidTr="00942632">
        <w:trPr>
          <w:trHeight w:val="362"/>
          <w:jc w:val="center"/>
        </w:trPr>
        <w:tc>
          <w:tcPr>
            <w:tcW w:w="2263" w:type="dxa"/>
          </w:tcPr>
          <w:p w14:paraId="4BC75A40" w14:textId="77777777" w:rsidR="00CD57AD" w:rsidRDefault="00CD57AD" w:rsidP="00B06720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39DE2CE8" w14:textId="529B20FD" w:rsidR="00CD57AD" w:rsidRPr="00242951" w:rsidRDefault="00942632" w:rsidP="00B06720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CD57AD" w:rsidRPr="00242951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โต๊ะพับ/โต๊ะญี่ปุ่น</w:t>
            </w:r>
          </w:p>
        </w:tc>
        <w:tc>
          <w:tcPr>
            <w:tcW w:w="2693" w:type="dxa"/>
          </w:tcPr>
          <w:p w14:paraId="1B6DA117" w14:textId="0AF0A5B4" w:rsidR="00CD57AD" w:rsidRDefault="00942632" w:rsidP="00B06720">
            <w:pPr>
              <w:spacing w:before="0" w:line="240" w:lineRule="auto"/>
              <w:ind w:left="0"/>
              <w:jc w:val="both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CD57AD" w:rsidRPr="00E3016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ไม้บรรทัด</w:t>
            </w:r>
          </w:p>
        </w:tc>
        <w:tc>
          <w:tcPr>
            <w:tcW w:w="2410" w:type="dxa"/>
          </w:tcPr>
          <w:p w14:paraId="57C9BCE8" w14:textId="77777777" w:rsidR="00CD57AD" w:rsidRDefault="00CD57AD" w:rsidP="00B06720">
            <w:pPr>
              <w:spacing w:before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CD57AD" w:rsidRPr="00002360" w14:paraId="4A3BEE43" w14:textId="77777777" w:rsidTr="00942632">
        <w:trPr>
          <w:trHeight w:val="362"/>
          <w:jc w:val="center"/>
        </w:trPr>
        <w:tc>
          <w:tcPr>
            <w:tcW w:w="2263" w:type="dxa"/>
          </w:tcPr>
          <w:p w14:paraId="3AFB8500" w14:textId="77777777" w:rsidR="00CD57AD" w:rsidRDefault="00CD57AD" w:rsidP="00B06720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5E2A2C7C" w14:textId="29784F7D" w:rsidR="00CD57AD" w:rsidRPr="00242951" w:rsidRDefault="00942632" w:rsidP="00B06720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CD57AD" w:rsidRPr="00242951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พรม พรมเช็ดเท้า (ขนาดเล็ก</w:t>
            </w:r>
            <w:r w:rsidR="00391CE5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)</w:t>
            </w:r>
          </w:p>
        </w:tc>
        <w:tc>
          <w:tcPr>
            <w:tcW w:w="2693" w:type="dxa"/>
          </w:tcPr>
          <w:p w14:paraId="12F988EF" w14:textId="5C5A3002" w:rsidR="00CD57AD" w:rsidRDefault="00942632" w:rsidP="00B06720">
            <w:pPr>
              <w:spacing w:before="0" w:line="240" w:lineRule="auto"/>
              <w:ind w:left="0"/>
              <w:jc w:val="both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CD57AD" w:rsidRPr="00E3016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เข็มหมุด</w:t>
            </w:r>
          </w:p>
        </w:tc>
        <w:tc>
          <w:tcPr>
            <w:tcW w:w="2410" w:type="dxa"/>
          </w:tcPr>
          <w:p w14:paraId="0A070448" w14:textId="77777777" w:rsidR="00CD57AD" w:rsidRDefault="00CD57AD" w:rsidP="00B06720">
            <w:pPr>
              <w:spacing w:before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CD57AD" w:rsidRPr="00002360" w14:paraId="3840B6BC" w14:textId="77777777" w:rsidTr="00942632">
        <w:trPr>
          <w:trHeight w:val="362"/>
          <w:jc w:val="center"/>
        </w:trPr>
        <w:tc>
          <w:tcPr>
            <w:tcW w:w="2263" w:type="dxa"/>
          </w:tcPr>
          <w:p w14:paraId="29A5FDDA" w14:textId="77777777" w:rsidR="00CD57AD" w:rsidRDefault="00CD57AD" w:rsidP="00B06720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60086CE9" w14:textId="49D5B8F4" w:rsidR="00CD57AD" w:rsidRPr="00242951" w:rsidRDefault="00942632" w:rsidP="00B06720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CD57AD" w:rsidRPr="00242951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ถังดับเพลิง</w:t>
            </w:r>
          </w:p>
        </w:tc>
        <w:tc>
          <w:tcPr>
            <w:tcW w:w="2693" w:type="dxa"/>
          </w:tcPr>
          <w:p w14:paraId="3E4702E2" w14:textId="2725487A" w:rsidR="00CD57AD" w:rsidRDefault="00942632" w:rsidP="00B06720">
            <w:pPr>
              <w:spacing w:before="0" w:line="240" w:lineRule="auto"/>
              <w:ind w:left="0"/>
              <w:jc w:val="both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CD57AD" w:rsidRPr="00E3016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เทปพีวีซีใส  (สกอ</w:t>
            </w:r>
            <w:proofErr w:type="spellStart"/>
            <w:r w:rsidR="00CD57AD" w:rsidRPr="00E3016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ตช์</w:t>
            </w:r>
            <w:proofErr w:type="spellEnd"/>
            <w:r w:rsidR="00CD57AD" w:rsidRPr="00E3016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เทป)</w:t>
            </w:r>
          </w:p>
        </w:tc>
        <w:tc>
          <w:tcPr>
            <w:tcW w:w="2410" w:type="dxa"/>
          </w:tcPr>
          <w:p w14:paraId="45466295" w14:textId="77777777" w:rsidR="00CD57AD" w:rsidRDefault="00CD57AD" w:rsidP="00B06720">
            <w:pPr>
              <w:spacing w:before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27389F" w:rsidRPr="00002360" w14:paraId="6641FBE0" w14:textId="77777777" w:rsidTr="00942632">
        <w:trPr>
          <w:trHeight w:val="362"/>
          <w:jc w:val="center"/>
        </w:trPr>
        <w:tc>
          <w:tcPr>
            <w:tcW w:w="2263" w:type="dxa"/>
          </w:tcPr>
          <w:p w14:paraId="26CF3A89" w14:textId="77777777" w:rsidR="0027389F" w:rsidRDefault="0027389F" w:rsidP="00B06720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77056D16" w14:textId="61250EDE" w:rsidR="0027389F" w:rsidRDefault="00F0771F" w:rsidP="00F0771F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AA4BEA" w:rsidRPr="00242951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แผงไม้ปิดข้างชั้นหนังสือ</w:t>
            </w:r>
          </w:p>
        </w:tc>
        <w:tc>
          <w:tcPr>
            <w:tcW w:w="2693" w:type="dxa"/>
          </w:tcPr>
          <w:p w14:paraId="2636E499" w14:textId="032C504C" w:rsidR="0027389F" w:rsidRDefault="00AA4BEA" w:rsidP="00B06720">
            <w:pPr>
              <w:spacing w:before="0" w:line="240" w:lineRule="auto"/>
              <w:jc w:val="both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 w:rsidRPr="00E3016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แฟ้ม</w:t>
            </w:r>
          </w:p>
        </w:tc>
        <w:tc>
          <w:tcPr>
            <w:tcW w:w="2410" w:type="dxa"/>
          </w:tcPr>
          <w:p w14:paraId="22EC81F3" w14:textId="77777777" w:rsidR="0027389F" w:rsidRDefault="0027389F" w:rsidP="00B06720">
            <w:pPr>
              <w:spacing w:before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27389F" w:rsidRPr="00002360" w14:paraId="3324580C" w14:textId="77777777" w:rsidTr="00942632">
        <w:trPr>
          <w:trHeight w:val="362"/>
          <w:jc w:val="center"/>
        </w:trPr>
        <w:tc>
          <w:tcPr>
            <w:tcW w:w="2263" w:type="dxa"/>
          </w:tcPr>
          <w:p w14:paraId="2AC2C147" w14:textId="77777777" w:rsidR="0027389F" w:rsidRDefault="0027389F" w:rsidP="00B06720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0C7D976A" w14:textId="65B84AAA" w:rsidR="0027389F" w:rsidRDefault="00F0771F" w:rsidP="00F0771F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AA4BEA" w:rsidRPr="00242951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เสากั้นทางเดิน</w:t>
            </w:r>
          </w:p>
        </w:tc>
        <w:tc>
          <w:tcPr>
            <w:tcW w:w="2693" w:type="dxa"/>
          </w:tcPr>
          <w:p w14:paraId="49267016" w14:textId="0640F1EA" w:rsidR="0027389F" w:rsidRDefault="00AA4BEA" w:rsidP="00B06720">
            <w:pPr>
              <w:spacing w:before="0" w:line="240" w:lineRule="auto"/>
              <w:jc w:val="both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 w:rsidRPr="00E3016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แบบพิมพ์</w:t>
            </w:r>
          </w:p>
        </w:tc>
        <w:tc>
          <w:tcPr>
            <w:tcW w:w="2410" w:type="dxa"/>
          </w:tcPr>
          <w:p w14:paraId="62A6C6C5" w14:textId="77777777" w:rsidR="0027389F" w:rsidRDefault="0027389F" w:rsidP="00B06720">
            <w:pPr>
              <w:spacing w:before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bookmarkEnd w:id="1"/>
      <w:tr w:rsidR="00A22C03" w:rsidRPr="00002360" w14:paraId="52947EEE" w14:textId="77777777" w:rsidTr="00956E99">
        <w:trPr>
          <w:trHeight w:val="362"/>
          <w:jc w:val="center"/>
        </w:trPr>
        <w:tc>
          <w:tcPr>
            <w:tcW w:w="2263" w:type="dxa"/>
          </w:tcPr>
          <w:p w14:paraId="6247A156" w14:textId="0AD10F87" w:rsidR="00A22C03" w:rsidRPr="00942632" w:rsidRDefault="00A22C03" w:rsidP="00956E99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694" w:type="dxa"/>
          </w:tcPr>
          <w:p w14:paraId="71053CED" w14:textId="59ABA8D1" w:rsidR="00A22C03" w:rsidRDefault="00A22C03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242951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กระดาน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ดำ/</w:t>
            </w:r>
            <w:r w:rsidR="00391CE5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กระดาน</w:t>
            </w:r>
            <w:proofErr w:type="spellStart"/>
            <w:r w:rsidRPr="00242951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ไว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ท์</w:t>
            </w:r>
            <w:proofErr w:type="spellEnd"/>
            <w:r w:rsidRPr="00242951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บอร์ด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</w:p>
          <w:p w14:paraId="70FF4462" w14:textId="1C73AA1C" w:rsidR="00A22C03" w:rsidRDefault="00A22C03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(ราคาไม่เกิน </w:t>
            </w:r>
            <w:r w:rsidR="00391CE5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5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,000 บาท)</w:t>
            </w:r>
          </w:p>
        </w:tc>
        <w:tc>
          <w:tcPr>
            <w:tcW w:w="2693" w:type="dxa"/>
          </w:tcPr>
          <w:p w14:paraId="0BEF6036" w14:textId="77777777" w:rsidR="00A22C03" w:rsidRDefault="00A22C03" w:rsidP="00956E99">
            <w:pPr>
              <w:spacing w:before="0" w:line="240" w:lineRule="auto"/>
              <w:ind w:right="113"/>
              <w:jc w:val="both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E3016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กระดาษคาร์บอน</w:t>
            </w:r>
          </w:p>
          <w:p w14:paraId="794AADCA" w14:textId="77777777" w:rsidR="00A22C03" w:rsidRDefault="00A22C03" w:rsidP="00956E99">
            <w:pPr>
              <w:spacing w:before="0" w:line="240" w:lineRule="auto"/>
              <w:ind w:right="113"/>
              <w:jc w:val="both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10" w:type="dxa"/>
          </w:tcPr>
          <w:p w14:paraId="40FA04BC" w14:textId="77777777" w:rsidR="00A22C03" w:rsidRDefault="00A22C03" w:rsidP="00956E99">
            <w:pPr>
              <w:spacing w:before="0" w:line="240" w:lineRule="auto"/>
              <w:ind w:right="113"/>
              <w:jc w:val="both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A22C03" w:rsidRPr="00002360" w14:paraId="5ADD756B" w14:textId="77777777" w:rsidTr="00956E99">
        <w:trPr>
          <w:trHeight w:val="362"/>
          <w:jc w:val="center"/>
        </w:trPr>
        <w:tc>
          <w:tcPr>
            <w:tcW w:w="2263" w:type="dxa"/>
          </w:tcPr>
          <w:p w14:paraId="25D65A1D" w14:textId="77777777" w:rsidR="00A22C03" w:rsidRDefault="00A22C03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2B4BC25C" w14:textId="77777777" w:rsidR="00A22C03" w:rsidRDefault="00A22C03" w:rsidP="00956E99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242951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เลเซอร์พอย</w:t>
            </w:r>
            <w:proofErr w:type="spellStart"/>
            <w:r w:rsidRPr="00242951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เต</w:t>
            </w:r>
            <w:proofErr w:type="spellEnd"/>
            <w:r w:rsidRPr="00242951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อร์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/ตัวชี้กระดาน</w:t>
            </w:r>
          </w:p>
        </w:tc>
        <w:tc>
          <w:tcPr>
            <w:tcW w:w="2693" w:type="dxa"/>
          </w:tcPr>
          <w:p w14:paraId="146C0344" w14:textId="77777777" w:rsidR="00A22C03" w:rsidRDefault="00A22C03" w:rsidP="00956E99">
            <w:pPr>
              <w:spacing w:before="0" w:line="240" w:lineRule="auto"/>
              <w:jc w:val="both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 w:rsidRPr="00E3016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กระดาษไข</w:t>
            </w:r>
          </w:p>
        </w:tc>
        <w:tc>
          <w:tcPr>
            <w:tcW w:w="2410" w:type="dxa"/>
          </w:tcPr>
          <w:p w14:paraId="0EC5F1E4" w14:textId="77777777" w:rsidR="00A22C03" w:rsidRDefault="00A22C03" w:rsidP="00956E99">
            <w:pPr>
              <w:spacing w:before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A22C03" w:rsidRPr="00002360" w14:paraId="0216DCBD" w14:textId="77777777" w:rsidTr="00956E99">
        <w:trPr>
          <w:trHeight w:val="362"/>
          <w:jc w:val="center"/>
        </w:trPr>
        <w:tc>
          <w:tcPr>
            <w:tcW w:w="2263" w:type="dxa"/>
          </w:tcPr>
          <w:p w14:paraId="7CEE6F8C" w14:textId="77777777" w:rsidR="00A22C03" w:rsidRDefault="00A22C03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623A3A5B" w14:textId="77777777" w:rsidR="00A22C03" w:rsidRDefault="00A22C03" w:rsidP="00956E99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กล่อง/</w:t>
            </w:r>
            <w:r w:rsidRPr="00242951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ตู้จดหมาย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</w:p>
        </w:tc>
        <w:tc>
          <w:tcPr>
            <w:tcW w:w="2693" w:type="dxa"/>
          </w:tcPr>
          <w:p w14:paraId="6EDD8F7F" w14:textId="77777777" w:rsidR="00A22C03" w:rsidRDefault="00A22C03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กระดาษต่อเนื่อง</w:t>
            </w:r>
          </w:p>
        </w:tc>
        <w:tc>
          <w:tcPr>
            <w:tcW w:w="2410" w:type="dxa"/>
          </w:tcPr>
          <w:p w14:paraId="44D6DE31" w14:textId="77777777" w:rsidR="00A22C03" w:rsidRDefault="00A22C03" w:rsidP="00956E99">
            <w:pPr>
              <w:spacing w:before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A22C03" w:rsidRPr="00002360" w14:paraId="41F0C9E8" w14:textId="77777777" w:rsidTr="00956E99">
        <w:trPr>
          <w:trHeight w:val="362"/>
          <w:jc w:val="center"/>
        </w:trPr>
        <w:tc>
          <w:tcPr>
            <w:tcW w:w="2263" w:type="dxa"/>
          </w:tcPr>
          <w:p w14:paraId="421EF775" w14:textId="77777777" w:rsidR="00A22C03" w:rsidRDefault="00A22C03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39081135" w14:textId="77777777" w:rsidR="00A22C03" w:rsidRDefault="00A22C03" w:rsidP="00956E99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242951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เครื่องหยด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/จ่าย</w:t>
            </w:r>
            <w:r w:rsidRPr="00242951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สบู่</w:t>
            </w:r>
          </w:p>
        </w:tc>
        <w:tc>
          <w:tcPr>
            <w:tcW w:w="2693" w:type="dxa"/>
          </w:tcPr>
          <w:p w14:paraId="0588F699" w14:textId="77777777" w:rsidR="00A22C03" w:rsidRDefault="00A22C03" w:rsidP="00956E99">
            <w:pPr>
              <w:spacing w:before="0" w:line="240" w:lineRule="auto"/>
              <w:jc w:val="both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3016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น้ำยาลบกระดาษไข</w:t>
            </w:r>
          </w:p>
        </w:tc>
        <w:tc>
          <w:tcPr>
            <w:tcW w:w="2410" w:type="dxa"/>
          </w:tcPr>
          <w:p w14:paraId="726904F9" w14:textId="77777777" w:rsidR="00A22C03" w:rsidRDefault="00A22C03" w:rsidP="00956E99">
            <w:pPr>
              <w:spacing w:before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A22C03" w:rsidRPr="00002360" w14:paraId="166CFCDF" w14:textId="77777777" w:rsidTr="00956E99">
        <w:trPr>
          <w:trHeight w:val="362"/>
          <w:jc w:val="center"/>
        </w:trPr>
        <w:tc>
          <w:tcPr>
            <w:tcW w:w="2263" w:type="dxa"/>
          </w:tcPr>
          <w:p w14:paraId="040F2CA7" w14:textId="77777777" w:rsidR="00A22C03" w:rsidRPr="00A90EDD" w:rsidRDefault="00A22C03" w:rsidP="00956E99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6773ED1F" w14:textId="77777777" w:rsidR="00F0771F" w:rsidRDefault="00A22C03" w:rsidP="00956E99">
            <w:pPr>
              <w:spacing w:before="0" w:line="240" w:lineRule="auto"/>
              <w:ind w:left="0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A90EDD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</w:t>
            </w:r>
            <w:r w:rsidRPr="00A90EDD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รถเข็นแบบพับ</w:t>
            </w:r>
            <w:r w:rsidRPr="00A90EDD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/รถเข็น</w:t>
            </w:r>
            <w:proofErr w:type="spellStart"/>
            <w:r w:rsidRPr="00A90EDD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ช็</w:t>
            </w:r>
            <w:proofErr w:type="spellEnd"/>
            <w:r w:rsidRPr="00A90EDD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อปปิ้ง</w:t>
            </w:r>
            <w:r w:rsidR="0002222B" w:rsidRPr="00A90EDD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</w:t>
            </w:r>
            <w:r w:rsidR="00F0771F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        </w:t>
            </w:r>
          </w:p>
          <w:p w14:paraId="5530BA0A" w14:textId="124558A1" w:rsidR="00A22C03" w:rsidRPr="00A90EDD" w:rsidRDefault="00F0771F" w:rsidP="00956E99">
            <w:pPr>
              <w:spacing w:before="0" w:line="240" w:lineRule="auto"/>
              <w:ind w:left="0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(ราคาไม่เกิน 5,000 บาท)</w:t>
            </w:r>
          </w:p>
        </w:tc>
        <w:tc>
          <w:tcPr>
            <w:tcW w:w="2693" w:type="dxa"/>
          </w:tcPr>
          <w:p w14:paraId="495DF463" w14:textId="77777777" w:rsidR="00A22C03" w:rsidRDefault="00A22C03" w:rsidP="00956E99">
            <w:pPr>
              <w:spacing w:before="0" w:line="240" w:lineRule="auto"/>
              <w:jc w:val="both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3016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ผ้าสำลี</w:t>
            </w:r>
          </w:p>
        </w:tc>
        <w:tc>
          <w:tcPr>
            <w:tcW w:w="2410" w:type="dxa"/>
          </w:tcPr>
          <w:p w14:paraId="3475633D" w14:textId="77777777" w:rsidR="00A22C03" w:rsidRDefault="00A22C03" w:rsidP="00956E99">
            <w:pPr>
              <w:spacing w:before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A22C03" w:rsidRPr="00002360" w14:paraId="38A50AF7" w14:textId="77777777" w:rsidTr="00956E99">
        <w:trPr>
          <w:trHeight w:val="362"/>
          <w:jc w:val="center"/>
        </w:trPr>
        <w:tc>
          <w:tcPr>
            <w:tcW w:w="2263" w:type="dxa"/>
          </w:tcPr>
          <w:p w14:paraId="6E2DA517" w14:textId="77777777" w:rsidR="00A22C03" w:rsidRDefault="00A22C03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68235864" w14:textId="77777777" w:rsidR="00A22C03" w:rsidRDefault="00A22C03" w:rsidP="00956E99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242951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กระเป๋า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แบบต่างๆ</w:t>
            </w:r>
          </w:p>
        </w:tc>
        <w:tc>
          <w:tcPr>
            <w:tcW w:w="2693" w:type="dxa"/>
          </w:tcPr>
          <w:p w14:paraId="2F02EA0B" w14:textId="77777777" w:rsidR="00A22C03" w:rsidRDefault="00A22C03" w:rsidP="00956E99">
            <w:pPr>
              <w:spacing w:before="0" w:line="240" w:lineRule="auto"/>
              <w:ind w:left="0"/>
              <w:jc w:val="both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E3016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คลิปหนีบกระดาษ</w:t>
            </w:r>
          </w:p>
        </w:tc>
        <w:tc>
          <w:tcPr>
            <w:tcW w:w="2410" w:type="dxa"/>
          </w:tcPr>
          <w:p w14:paraId="1DD96930" w14:textId="77777777" w:rsidR="00A22C03" w:rsidRDefault="00A22C03" w:rsidP="00956E99">
            <w:pPr>
              <w:spacing w:before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A22C03" w:rsidRPr="00002360" w14:paraId="25B3A243" w14:textId="77777777" w:rsidTr="00956E99">
        <w:trPr>
          <w:trHeight w:val="362"/>
          <w:jc w:val="center"/>
        </w:trPr>
        <w:tc>
          <w:tcPr>
            <w:tcW w:w="2263" w:type="dxa"/>
          </w:tcPr>
          <w:p w14:paraId="2EA265DF" w14:textId="77777777" w:rsidR="00A22C03" w:rsidRDefault="00A22C03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272AE212" w14:textId="77777777" w:rsidR="00A22C03" w:rsidRDefault="00A22C03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242951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 xml:space="preserve">ตู้เก็บกุญแจ </w:t>
            </w:r>
          </w:p>
          <w:p w14:paraId="332FA003" w14:textId="77777777" w:rsidR="00A22C03" w:rsidRDefault="00A22C03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(ราคาไม่เกิน 5,000 บาท)</w:t>
            </w:r>
          </w:p>
        </w:tc>
        <w:tc>
          <w:tcPr>
            <w:tcW w:w="2693" w:type="dxa"/>
          </w:tcPr>
          <w:p w14:paraId="451A53E7" w14:textId="77777777" w:rsidR="00A22C03" w:rsidRDefault="00A22C03" w:rsidP="00956E99">
            <w:pPr>
              <w:spacing w:before="0" w:line="240" w:lineRule="auto"/>
              <w:ind w:left="0" w:right="113"/>
              <w:jc w:val="both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E3016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ลวดเสียบ</w:t>
            </w:r>
          </w:p>
        </w:tc>
        <w:tc>
          <w:tcPr>
            <w:tcW w:w="2410" w:type="dxa"/>
          </w:tcPr>
          <w:p w14:paraId="1E11A354" w14:textId="77777777" w:rsidR="00A22C03" w:rsidRDefault="00A22C03" w:rsidP="00956E99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A22C03" w:rsidRPr="00002360" w14:paraId="3C9535AC" w14:textId="77777777" w:rsidTr="00956E99">
        <w:trPr>
          <w:trHeight w:val="362"/>
          <w:jc w:val="center"/>
        </w:trPr>
        <w:tc>
          <w:tcPr>
            <w:tcW w:w="2263" w:type="dxa"/>
          </w:tcPr>
          <w:p w14:paraId="7764A886" w14:textId="77777777" w:rsidR="00A22C03" w:rsidRDefault="00A22C03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6BA201C1" w14:textId="77777777" w:rsidR="00A22C03" w:rsidRDefault="00A22C03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E4106D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พัดลมระบายอากาศ/ดูดอากาศ</w:t>
            </w:r>
          </w:p>
          <w:p w14:paraId="412A4AAA" w14:textId="77777777" w:rsidR="00A22C03" w:rsidRDefault="00A22C03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(ราคาไม่เกิน 5,000 บาท)</w:t>
            </w:r>
          </w:p>
        </w:tc>
        <w:tc>
          <w:tcPr>
            <w:tcW w:w="2693" w:type="dxa"/>
          </w:tcPr>
          <w:p w14:paraId="0E7F37D9" w14:textId="77777777" w:rsidR="00A22C03" w:rsidRDefault="00A22C03" w:rsidP="00956E99">
            <w:pPr>
              <w:spacing w:before="0" w:line="240" w:lineRule="auto"/>
              <w:ind w:left="0" w:right="113"/>
              <w:jc w:val="both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E3016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สิ่งพิมพ์ที่ได้จากการซื้อ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/</w:t>
            </w:r>
            <w:r w:rsidRPr="00E3016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จ้าง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พิมพ์</w:t>
            </w:r>
          </w:p>
          <w:p w14:paraId="418E3C60" w14:textId="77777777" w:rsidR="00A22C03" w:rsidRDefault="00A22C03" w:rsidP="00956E99">
            <w:pPr>
              <w:spacing w:before="0" w:line="240" w:lineRule="auto"/>
              <w:ind w:left="0" w:right="113"/>
              <w:jc w:val="both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08AEFFBA" w14:textId="77777777" w:rsidR="00A22C03" w:rsidRDefault="00A22C03" w:rsidP="00956E99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</w:tbl>
    <w:p w14:paraId="5892011A" w14:textId="77777777" w:rsidR="001C40B0" w:rsidRPr="001C40B0" w:rsidRDefault="001C40B0" w:rsidP="00002360">
      <w:pPr>
        <w:rPr>
          <w:rFonts w:ascii="TH SarabunPSK" w:hAnsi="TH SarabunPSK" w:cs="TH SarabunPSK"/>
          <w:b/>
          <w:bCs/>
          <w:sz w:val="10"/>
          <w:szCs w:val="10"/>
          <w:lang w:bidi="th-TH"/>
        </w:rPr>
      </w:pPr>
    </w:p>
    <w:p w14:paraId="26DA2712" w14:textId="5E1EA44D" w:rsidR="008942AF" w:rsidRPr="00A22C03" w:rsidRDefault="00AA4BEA" w:rsidP="00002360">
      <w:pPr>
        <w:rPr>
          <w:rFonts w:cs="Angsana New"/>
          <w:b/>
          <w:bCs/>
          <w:lang w:bidi="th-TH"/>
        </w:rPr>
      </w:pPr>
      <w:r w:rsidRPr="00FE0353">
        <w:rPr>
          <w:rFonts w:ascii="TH SarabunPSK" w:hAnsi="TH SarabunPSK" w:cs="TH SarabunPSK" w:hint="cs"/>
          <w:b/>
          <w:bCs/>
          <w:szCs w:val="24"/>
          <w:cs/>
          <w:lang w:bidi="th-TH"/>
        </w:rPr>
        <w:t>หมายเหตุ  รายการวัสดุที่ขึ้นต้นด้วยเครื่องหมาย ** เป็นรายการตามหนังสือสำนักงบประมาณที่ นร0704/ว37 ลงวันที่ 6 มกราคม 2559</w:t>
      </w:r>
    </w:p>
    <w:tbl>
      <w:tblPr>
        <w:tblStyle w:val="TableGrid"/>
        <w:tblW w:w="10060" w:type="dxa"/>
        <w:jc w:val="center"/>
        <w:tblLook w:val="04A0" w:firstRow="1" w:lastRow="0" w:firstColumn="1" w:lastColumn="0" w:noHBand="0" w:noVBand="1"/>
      </w:tblPr>
      <w:tblGrid>
        <w:gridCol w:w="2263"/>
        <w:gridCol w:w="2694"/>
        <w:gridCol w:w="2693"/>
        <w:gridCol w:w="2410"/>
      </w:tblGrid>
      <w:tr w:rsidR="00CD57AD" w:rsidRPr="00942632" w14:paraId="3DC44AAD" w14:textId="77777777" w:rsidTr="0094263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4"/>
          <w:jc w:val="center"/>
        </w:trPr>
        <w:tc>
          <w:tcPr>
            <w:tcW w:w="2263" w:type="dxa"/>
            <w:vMerge w:val="restart"/>
          </w:tcPr>
          <w:p w14:paraId="68717DD7" w14:textId="77777777" w:rsidR="00CD57AD" w:rsidRPr="00942632" w:rsidRDefault="00CD57AD" w:rsidP="00BE2FE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 w:val="0"/>
                <w:bCs/>
                <w:sz w:val="28"/>
                <w:szCs w:val="28"/>
                <w:cs/>
                <w:lang w:bidi="th-TH"/>
              </w:rPr>
            </w:pPr>
            <w:r w:rsidRPr="00942632">
              <w:rPr>
                <w:rFonts w:ascii="TH SarabunPSK" w:hAnsi="TH SarabunPSK" w:cs="TH SarabunPSK"/>
                <w:b w:val="0"/>
                <w:bCs/>
                <w:sz w:val="28"/>
                <w:szCs w:val="28"/>
                <w:cs/>
                <w:lang w:bidi="th-TH"/>
              </w:rPr>
              <w:t>ประเภท</w:t>
            </w:r>
          </w:p>
        </w:tc>
        <w:tc>
          <w:tcPr>
            <w:tcW w:w="7797" w:type="dxa"/>
            <w:gridSpan w:val="3"/>
          </w:tcPr>
          <w:p w14:paraId="64F59E3C" w14:textId="77777777" w:rsidR="00CD57AD" w:rsidRPr="00942632" w:rsidRDefault="00CD57AD" w:rsidP="00BE2FE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942632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รายละเอียด</w:t>
            </w:r>
          </w:p>
        </w:tc>
      </w:tr>
      <w:tr w:rsidR="00CD57AD" w:rsidRPr="00942632" w14:paraId="269832A1" w14:textId="77777777" w:rsidTr="00942632">
        <w:trPr>
          <w:trHeight w:val="971"/>
          <w:jc w:val="center"/>
        </w:trPr>
        <w:tc>
          <w:tcPr>
            <w:tcW w:w="2263" w:type="dxa"/>
            <w:vMerge/>
          </w:tcPr>
          <w:p w14:paraId="2E719163" w14:textId="77777777" w:rsidR="00CD57AD" w:rsidRPr="00942632" w:rsidRDefault="00CD57AD" w:rsidP="00BE2FE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Cs/>
                <w:sz w:val="28"/>
                <w:szCs w:val="28"/>
                <w:lang w:bidi="th-TH"/>
              </w:rPr>
            </w:pPr>
          </w:p>
        </w:tc>
        <w:tc>
          <w:tcPr>
            <w:tcW w:w="2694" w:type="dxa"/>
          </w:tcPr>
          <w:p w14:paraId="55E341D4" w14:textId="77777777" w:rsidR="00CD57AD" w:rsidRPr="00942632" w:rsidRDefault="00CD57AD" w:rsidP="00BE2FE9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28"/>
                <w:szCs w:val="28"/>
                <w:lang w:bidi="th-TH"/>
              </w:rPr>
            </w:pPr>
            <w:r w:rsidRPr="00942632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วัสดุคงทน</w:t>
            </w:r>
          </w:p>
        </w:tc>
        <w:tc>
          <w:tcPr>
            <w:tcW w:w="2693" w:type="dxa"/>
          </w:tcPr>
          <w:p w14:paraId="0A614B12" w14:textId="77777777" w:rsidR="00CD57AD" w:rsidRPr="00942632" w:rsidRDefault="00CD57AD" w:rsidP="00BE2FE9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28"/>
                <w:szCs w:val="28"/>
                <w:lang w:bidi="th-TH"/>
              </w:rPr>
            </w:pPr>
            <w:r w:rsidRPr="00942632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วัสดุสิ้นเปลือง</w:t>
            </w:r>
          </w:p>
        </w:tc>
        <w:tc>
          <w:tcPr>
            <w:tcW w:w="2410" w:type="dxa"/>
          </w:tcPr>
          <w:p w14:paraId="1CC49926" w14:textId="77777777" w:rsidR="00942632" w:rsidRDefault="00CD57AD" w:rsidP="00BE2FE9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28"/>
                <w:szCs w:val="28"/>
                <w:lang w:bidi="th-TH"/>
              </w:rPr>
            </w:pPr>
            <w:r w:rsidRPr="00942632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วัสดุอุปกรณ์ประกอบ</w:t>
            </w:r>
          </w:p>
          <w:p w14:paraId="518997FA" w14:textId="56CD4B0A" w:rsidR="00CD57AD" w:rsidRPr="00942632" w:rsidRDefault="00CD57AD" w:rsidP="00BE2FE9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28"/>
                <w:szCs w:val="28"/>
                <w:lang w:bidi="th-TH"/>
              </w:rPr>
            </w:pPr>
            <w:r w:rsidRPr="00942632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และอะไหล่</w:t>
            </w:r>
          </w:p>
        </w:tc>
      </w:tr>
      <w:tr w:rsidR="00A22C03" w:rsidRPr="00002360" w14:paraId="18B14349" w14:textId="77777777" w:rsidTr="00956E99">
        <w:trPr>
          <w:trHeight w:val="362"/>
          <w:jc w:val="center"/>
        </w:trPr>
        <w:tc>
          <w:tcPr>
            <w:tcW w:w="2263" w:type="dxa"/>
          </w:tcPr>
          <w:p w14:paraId="30482010" w14:textId="23FD64EA" w:rsidR="00A22C03" w:rsidRDefault="00A22C03" w:rsidP="00A22C03">
            <w:pPr>
              <w:spacing w:before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 w:rsidRPr="00942632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bidi="th-TH"/>
              </w:rPr>
              <w:t>วัสดุสำนักงาน</w:t>
            </w:r>
          </w:p>
        </w:tc>
        <w:tc>
          <w:tcPr>
            <w:tcW w:w="2694" w:type="dxa"/>
          </w:tcPr>
          <w:p w14:paraId="5A02E02D" w14:textId="77777777" w:rsidR="00A22C03" w:rsidRDefault="00A22C03" w:rsidP="00956E99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242951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ที่วางหนังสือพิมพ์</w:t>
            </w:r>
          </w:p>
        </w:tc>
        <w:tc>
          <w:tcPr>
            <w:tcW w:w="2693" w:type="dxa"/>
          </w:tcPr>
          <w:p w14:paraId="3B5EFA6F" w14:textId="77777777" w:rsidR="00A22C03" w:rsidRDefault="00A22C03" w:rsidP="00956E99">
            <w:pPr>
              <w:spacing w:before="0" w:line="240" w:lineRule="auto"/>
              <w:ind w:left="0"/>
              <w:jc w:val="both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E3016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ของใช้ในการบรรจุหีบห่อ</w:t>
            </w:r>
          </w:p>
        </w:tc>
        <w:tc>
          <w:tcPr>
            <w:tcW w:w="2410" w:type="dxa"/>
          </w:tcPr>
          <w:p w14:paraId="45BA573B" w14:textId="77777777" w:rsidR="00A22C03" w:rsidRDefault="00A22C03" w:rsidP="00956E99">
            <w:pPr>
              <w:spacing w:before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A22C03" w:rsidRPr="00002360" w14:paraId="1B279D1D" w14:textId="77777777" w:rsidTr="00956E99">
        <w:trPr>
          <w:trHeight w:val="362"/>
          <w:jc w:val="center"/>
        </w:trPr>
        <w:tc>
          <w:tcPr>
            <w:tcW w:w="2263" w:type="dxa"/>
          </w:tcPr>
          <w:p w14:paraId="636EFA9E" w14:textId="77777777" w:rsidR="00A22C03" w:rsidRDefault="00A22C03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33917AF5" w14:textId="77777777" w:rsidR="00A22C03" w:rsidRDefault="00A22C03" w:rsidP="00956E99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กล่อง</w:t>
            </w:r>
            <w:r w:rsidRPr="00DC0F24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 xml:space="preserve">เหล็กเก็บเงิน </w:t>
            </w:r>
          </w:p>
        </w:tc>
        <w:tc>
          <w:tcPr>
            <w:tcW w:w="2693" w:type="dxa"/>
          </w:tcPr>
          <w:p w14:paraId="6F26D0A2" w14:textId="77777777" w:rsidR="00A22C03" w:rsidRDefault="00A22C03" w:rsidP="00956E99">
            <w:pPr>
              <w:spacing w:before="0" w:line="240" w:lineRule="auto"/>
              <w:jc w:val="both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3016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น้ำมัน  ไข  ขี้ผึ้ง</w:t>
            </w:r>
          </w:p>
        </w:tc>
        <w:tc>
          <w:tcPr>
            <w:tcW w:w="2410" w:type="dxa"/>
          </w:tcPr>
          <w:p w14:paraId="3F1EC991" w14:textId="77777777" w:rsidR="00A22C03" w:rsidRDefault="00A22C03" w:rsidP="00956E99">
            <w:pPr>
              <w:spacing w:before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CD57AD" w:rsidRPr="00002360" w14:paraId="182AB484" w14:textId="77777777" w:rsidTr="00942632">
        <w:trPr>
          <w:trHeight w:val="362"/>
          <w:jc w:val="center"/>
        </w:trPr>
        <w:tc>
          <w:tcPr>
            <w:tcW w:w="2263" w:type="dxa"/>
          </w:tcPr>
          <w:p w14:paraId="4A919A65" w14:textId="77777777" w:rsidR="00CD57AD" w:rsidRDefault="00CD57AD" w:rsidP="00A22C03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38FEE549" w14:textId="77777777" w:rsidR="00CD57AD" w:rsidRDefault="0097660B" w:rsidP="00A22C03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6D3F88" w:rsidRPr="00242951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 xml:space="preserve">เครื่องพิมพ์ป้าย/เครื่องพิมพ์ฉลาก </w:t>
            </w:r>
          </w:p>
          <w:p w14:paraId="4EDD0263" w14:textId="7D2BFBA4" w:rsidR="00DC0F24" w:rsidRDefault="00DC0F24" w:rsidP="00A22C03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(ราคาไม่เกิน </w:t>
            </w:r>
            <w:r w:rsidR="00A841A6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5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,000 บาท)</w:t>
            </w:r>
          </w:p>
        </w:tc>
        <w:tc>
          <w:tcPr>
            <w:tcW w:w="2693" w:type="dxa"/>
          </w:tcPr>
          <w:p w14:paraId="2CBF12BC" w14:textId="77777777" w:rsidR="00CD57AD" w:rsidRDefault="00D640EA" w:rsidP="00A22C03">
            <w:pPr>
              <w:spacing w:before="0" w:line="240" w:lineRule="auto"/>
              <w:ind w:right="113"/>
              <w:jc w:val="both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E3016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ที่ถูพื้น</w:t>
            </w:r>
          </w:p>
          <w:p w14:paraId="23C1DAAF" w14:textId="0F4A3424" w:rsidR="006D3F88" w:rsidRDefault="006D3F88" w:rsidP="00A22C03">
            <w:pPr>
              <w:spacing w:before="0" w:line="240" w:lineRule="auto"/>
              <w:ind w:right="113"/>
              <w:jc w:val="both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5EEF29FD" w14:textId="77777777" w:rsidR="00CD57AD" w:rsidRDefault="00CD57AD" w:rsidP="00A22C03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CD57AD" w:rsidRPr="00002360" w14:paraId="58935B3F" w14:textId="77777777" w:rsidTr="00942632">
        <w:trPr>
          <w:trHeight w:val="362"/>
          <w:jc w:val="center"/>
        </w:trPr>
        <w:tc>
          <w:tcPr>
            <w:tcW w:w="2263" w:type="dxa"/>
          </w:tcPr>
          <w:p w14:paraId="395BEB1E" w14:textId="77777777" w:rsidR="00CD57AD" w:rsidRPr="00A90EDD" w:rsidRDefault="00CD57AD" w:rsidP="00A22C03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27FE09F8" w14:textId="0099D313" w:rsidR="00CD57AD" w:rsidRPr="00A90EDD" w:rsidRDefault="00DC0F24" w:rsidP="00A22C03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A90EDD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</w:t>
            </w:r>
            <w:r w:rsidR="006D3F88" w:rsidRPr="00A90EDD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บอร์ดติดประกาศ (ขนาดเล็ก)</w:t>
            </w:r>
          </w:p>
          <w:p w14:paraId="1657BC76" w14:textId="3DB70101" w:rsidR="006D3F88" w:rsidRPr="00A90EDD" w:rsidRDefault="00F0771F" w:rsidP="00A22C03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</w:t>
            </w:r>
            <w:r w:rsidR="00A841A6" w:rsidRPr="00A90EDD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(ราคาไม่เกิน 5,000 บาท)</w:t>
            </w:r>
          </w:p>
        </w:tc>
        <w:tc>
          <w:tcPr>
            <w:tcW w:w="2693" w:type="dxa"/>
          </w:tcPr>
          <w:p w14:paraId="56CEDE80" w14:textId="77777777" w:rsidR="00A22C03" w:rsidRDefault="00AD1375" w:rsidP="00A22C03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6D3F88" w:rsidRPr="00E4106D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ตะแกรง</w:t>
            </w:r>
            <w:r w:rsidR="00DC0F24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ลวด</w:t>
            </w:r>
            <w:r w:rsidR="006D3F88" w:rsidRPr="00E4106D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วางเอกสาร</w:t>
            </w:r>
            <w:r w:rsidR="00DC0F24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/</w:t>
            </w:r>
            <w:r w:rsidR="006D3F88" w:rsidRPr="00E4106D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 xml:space="preserve"> </w:t>
            </w:r>
          </w:p>
          <w:p w14:paraId="0DB16862" w14:textId="2390F954" w:rsidR="00CD57AD" w:rsidRDefault="00A22C03" w:rsidP="00A22C03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6D3F88" w:rsidRPr="00E4106D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ถาดวางเอกสาร</w:t>
            </w:r>
          </w:p>
        </w:tc>
        <w:tc>
          <w:tcPr>
            <w:tcW w:w="2410" w:type="dxa"/>
          </w:tcPr>
          <w:p w14:paraId="69FE3710" w14:textId="77777777" w:rsidR="00CD57AD" w:rsidRDefault="00CD57AD" w:rsidP="00A22C03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CD57AD" w:rsidRPr="00002360" w14:paraId="470475C8" w14:textId="77777777" w:rsidTr="00942632">
        <w:trPr>
          <w:trHeight w:val="362"/>
          <w:jc w:val="center"/>
        </w:trPr>
        <w:tc>
          <w:tcPr>
            <w:tcW w:w="2263" w:type="dxa"/>
          </w:tcPr>
          <w:p w14:paraId="28205216" w14:textId="77777777" w:rsidR="00CD57AD" w:rsidRDefault="00CD57AD" w:rsidP="00A22C03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735BFFDA" w14:textId="77777777" w:rsidR="00A22C03" w:rsidRDefault="00DC0F24" w:rsidP="00A22C03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6D3F88" w:rsidRPr="00242951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แท่นตัดกระดาษ/</w:t>
            </w:r>
          </w:p>
          <w:p w14:paraId="6C8DCEE0" w14:textId="2E11D05B" w:rsidR="00A22C03" w:rsidRDefault="00F0771F" w:rsidP="00A22C03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6D3F88" w:rsidRPr="00242951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เครื่องตัดกระดาษ</w:t>
            </w:r>
          </w:p>
          <w:p w14:paraId="7AF9D36E" w14:textId="30AE697E" w:rsidR="00CD57AD" w:rsidRDefault="00F0771F" w:rsidP="00A22C03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B06720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(ราคาไม่เกิน 5,000 บาท)</w:t>
            </w:r>
          </w:p>
        </w:tc>
        <w:tc>
          <w:tcPr>
            <w:tcW w:w="2693" w:type="dxa"/>
          </w:tcPr>
          <w:p w14:paraId="48AFE58C" w14:textId="17464B8F" w:rsidR="006D3F88" w:rsidRDefault="007428FA" w:rsidP="00A22C03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6D3F88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ก</w:t>
            </w:r>
            <w:r w:rsidR="00A22C03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ุ</w:t>
            </w:r>
            <w:r w:rsidR="006D3F88" w:rsidRPr="00E4106D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ญแ</w:t>
            </w:r>
            <w:r w:rsidR="006D3F88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จ</w:t>
            </w:r>
          </w:p>
          <w:p w14:paraId="5D312110" w14:textId="15B12A49" w:rsidR="003F75F3" w:rsidRDefault="003F75F3" w:rsidP="00A22C03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40CE57A0" w14:textId="77777777" w:rsidR="00CD57AD" w:rsidRDefault="00CD57AD" w:rsidP="00A22C03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CD57AD" w:rsidRPr="00002360" w14:paraId="3D2FDC29" w14:textId="77777777" w:rsidTr="00942632">
        <w:trPr>
          <w:trHeight w:val="362"/>
          <w:jc w:val="center"/>
        </w:trPr>
        <w:tc>
          <w:tcPr>
            <w:tcW w:w="2263" w:type="dxa"/>
          </w:tcPr>
          <w:p w14:paraId="11275FA3" w14:textId="77777777" w:rsidR="00CD57AD" w:rsidRDefault="00CD57AD" w:rsidP="00A22C03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2E8CABDC" w14:textId="1E1F7EFC" w:rsidR="00CD57AD" w:rsidRPr="00242951" w:rsidRDefault="00DC0F24" w:rsidP="00A22C03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6D3F88" w:rsidRPr="00242951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เครื่องตีเบอร์</w:t>
            </w:r>
          </w:p>
        </w:tc>
        <w:tc>
          <w:tcPr>
            <w:tcW w:w="2693" w:type="dxa"/>
          </w:tcPr>
          <w:p w14:paraId="65A9E0E0" w14:textId="39573BE6" w:rsidR="00CD57AD" w:rsidRDefault="00DC0F24" w:rsidP="00A22C03">
            <w:pPr>
              <w:spacing w:before="0" w:line="240" w:lineRule="auto"/>
              <w:ind w:left="0"/>
              <w:jc w:val="both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6D3F88" w:rsidRPr="00E3016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ซองใส่แผ่นซีดี  กระเป๋าใส่</w:t>
            </w:r>
          </w:p>
        </w:tc>
        <w:tc>
          <w:tcPr>
            <w:tcW w:w="2410" w:type="dxa"/>
          </w:tcPr>
          <w:p w14:paraId="4124D5EE" w14:textId="77777777" w:rsidR="00CD57AD" w:rsidRDefault="00CD57AD" w:rsidP="00A22C03">
            <w:pPr>
              <w:spacing w:before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CD57AD" w:rsidRPr="00002360" w14:paraId="03F850C0" w14:textId="77777777" w:rsidTr="00942632">
        <w:trPr>
          <w:trHeight w:val="362"/>
          <w:jc w:val="center"/>
        </w:trPr>
        <w:tc>
          <w:tcPr>
            <w:tcW w:w="2263" w:type="dxa"/>
          </w:tcPr>
          <w:p w14:paraId="701DDC6B" w14:textId="77777777" w:rsidR="00CD57AD" w:rsidRDefault="00CD57AD" w:rsidP="00A22C03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449DF8AC" w14:textId="0569F1A0" w:rsidR="00CD57AD" w:rsidRPr="00242951" w:rsidRDefault="00DC0F24" w:rsidP="00A22C03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7428FA" w:rsidRPr="00242951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ปากกา</w:t>
            </w:r>
            <w:r w:rsidR="007428FA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วาดภาพ</w:t>
            </w:r>
            <w:r w:rsidR="007428FA" w:rsidRPr="00242951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 xml:space="preserve"> 3 มิติ</w:t>
            </w:r>
          </w:p>
        </w:tc>
        <w:tc>
          <w:tcPr>
            <w:tcW w:w="2693" w:type="dxa"/>
          </w:tcPr>
          <w:p w14:paraId="7B59A570" w14:textId="40E78731" w:rsidR="00CD57AD" w:rsidRDefault="00AD1375" w:rsidP="00A22C03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6D3F88" w:rsidRPr="00E3016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แผ่นซีดี</w:t>
            </w:r>
          </w:p>
        </w:tc>
        <w:tc>
          <w:tcPr>
            <w:tcW w:w="2410" w:type="dxa"/>
          </w:tcPr>
          <w:p w14:paraId="392CBA6A" w14:textId="77777777" w:rsidR="00CD57AD" w:rsidRDefault="00CD57AD" w:rsidP="00A22C03">
            <w:pPr>
              <w:spacing w:before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CD57AD" w:rsidRPr="00002360" w14:paraId="4A0C3668" w14:textId="77777777" w:rsidTr="00942632">
        <w:trPr>
          <w:trHeight w:val="362"/>
          <w:jc w:val="center"/>
        </w:trPr>
        <w:tc>
          <w:tcPr>
            <w:tcW w:w="2263" w:type="dxa"/>
          </w:tcPr>
          <w:p w14:paraId="683E79DD" w14:textId="77777777" w:rsidR="00CD57AD" w:rsidRDefault="00CD57AD" w:rsidP="00A22C03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688797C2" w14:textId="77777777" w:rsidR="007428FA" w:rsidRDefault="00DC0F24" w:rsidP="00A22C03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6D3F88" w:rsidRPr="00242951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 xml:space="preserve">ป้ายต่างๆ </w:t>
            </w:r>
          </w:p>
          <w:p w14:paraId="3FD60241" w14:textId="755C3A8B" w:rsidR="00CD57AD" w:rsidRPr="00242951" w:rsidRDefault="007428FA" w:rsidP="00A22C03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DC0F24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(ราคาไม่เกิน </w:t>
            </w:r>
            <w:r w:rsidR="00B06720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10</w:t>
            </w:r>
            <w:r w:rsidR="00DC0F24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,000 บาท)</w:t>
            </w:r>
          </w:p>
        </w:tc>
        <w:tc>
          <w:tcPr>
            <w:tcW w:w="2693" w:type="dxa"/>
          </w:tcPr>
          <w:p w14:paraId="51545CBF" w14:textId="77777777" w:rsidR="00CD57AD" w:rsidRDefault="00AD1375" w:rsidP="00A22C03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6D3F88" w:rsidRPr="00E3016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แผ่นรองเม้า</w:t>
            </w:r>
            <w:proofErr w:type="spellStart"/>
            <w:r w:rsidR="006D3F88" w:rsidRPr="00E3016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ส์</w:t>
            </w:r>
            <w:proofErr w:type="spellEnd"/>
          </w:p>
          <w:p w14:paraId="102151D5" w14:textId="3BAC054E" w:rsidR="003F75F3" w:rsidRDefault="003F75F3" w:rsidP="00A22C03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10" w:type="dxa"/>
          </w:tcPr>
          <w:p w14:paraId="694D002A" w14:textId="77777777" w:rsidR="00CD57AD" w:rsidRDefault="00CD57AD" w:rsidP="00A22C03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CD57AD" w:rsidRPr="00002360" w14:paraId="3A1D08B0" w14:textId="77777777" w:rsidTr="00942632">
        <w:trPr>
          <w:trHeight w:val="362"/>
          <w:jc w:val="center"/>
        </w:trPr>
        <w:tc>
          <w:tcPr>
            <w:tcW w:w="2263" w:type="dxa"/>
          </w:tcPr>
          <w:p w14:paraId="519003E1" w14:textId="77777777" w:rsidR="00CD57AD" w:rsidRDefault="00CD57AD" w:rsidP="00A22C03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00FA2AB9" w14:textId="77777777" w:rsidR="00CD57AD" w:rsidRDefault="007428FA" w:rsidP="00A22C03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6D3F88" w:rsidRPr="00242951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เครื่องตัดโฟม</w:t>
            </w:r>
            <w:r w:rsidR="00AD1375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</w:p>
          <w:p w14:paraId="1CF1AF40" w14:textId="60498446" w:rsidR="00AD1375" w:rsidRPr="00242951" w:rsidRDefault="00AD1375" w:rsidP="00A22C03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(ราคาไม่เกิน 5,000 บาท)</w:t>
            </w:r>
          </w:p>
        </w:tc>
        <w:tc>
          <w:tcPr>
            <w:tcW w:w="2693" w:type="dxa"/>
          </w:tcPr>
          <w:p w14:paraId="43ADDD84" w14:textId="77777777" w:rsidR="00CD57AD" w:rsidRDefault="00AD1375" w:rsidP="00A22C03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6D3F88" w:rsidRPr="00E3016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เครื่องเหลาดินสอ</w:t>
            </w:r>
          </w:p>
          <w:p w14:paraId="7EDCDBED" w14:textId="671FA29A" w:rsidR="003F75F3" w:rsidRDefault="003F75F3" w:rsidP="00A22C03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10" w:type="dxa"/>
          </w:tcPr>
          <w:p w14:paraId="79EDFD58" w14:textId="77777777" w:rsidR="00CD57AD" w:rsidRDefault="00CD57AD" w:rsidP="00A22C03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AA4BEA" w:rsidRPr="00002360" w14:paraId="56497344" w14:textId="77777777" w:rsidTr="00942632">
        <w:trPr>
          <w:trHeight w:val="362"/>
          <w:jc w:val="center"/>
        </w:trPr>
        <w:tc>
          <w:tcPr>
            <w:tcW w:w="2263" w:type="dxa"/>
          </w:tcPr>
          <w:p w14:paraId="1C932285" w14:textId="77777777" w:rsidR="00AA4BEA" w:rsidRDefault="00AA4BEA" w:rsidP="00A22C03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5A1A2388" w14:textId="3D70485A" w:rsidR="00C25DE3" w:rsidRDefault="00C25DE3" w:rsidP="00A22C03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242951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แผง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/ฉาก</w:t>
            </w:r>
            <w:r w:rsidRPr="00242951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 xml:space="preserve">กั้นห้อง </w:t>
            </w:r>
          </w:p>
          <w:p w14:paraId="53A0095A" w14:textId="17947835" w:rsidR="00AA4BEA" w:rsidRDefault="00C25DE3" w:rsidP="00A22C03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(ราคาไม่เกิน 5,000 บาท/ชิ้น)</w:t>
            </w:r>
          </w:p>
        </w:tc>
        <w:tc>
          <w:tcPr>
            <w:tcW w:w="2693" w:type="dxa"/>
          </w:tcPr>
          <w:p w14:paraId="3D93B503" w14:textId="7C1C30C1" w:rsidR="00AA4BEA" w:rsidRDefault="004A39F2" w:rsidP="00A22C03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 w:rsidRPr="00E3016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เทปปั๊มอักษร</w:t>
            </w:r>
          </w:p>
        </w:tc>
        <w:tc>
          <w:tcPr>
            <w:tcW w:w="2410" w:type="dxa"/>
          </w:tcPr>
          <w:p w14:paraId="6693FC78" w14:textId="77777777" w:rsidR="00AA4BEA" w:rsidRDefault="00AA4BEA" w:rsidP="00A22C03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C25DE3" w:rsidRPr="00002360" w14:paraId="51D1264A" w14:textId="77777777" w:rsidTr="00942632">
        <w:trPr>
          <w:trHeight w:val="362"/>
          <w:jc w:val="center"/>
        </w:trPr>
        <w:tc>
          <w:tcPr>
            <w:tcW w:w="2263" w:type="dxa"/>
          </w:tcPr>
          <w:p w14:paraId="130AB687" w14:textId="77777777" w:rsidR="00C25DE3" w:rsidRDefault="00C25DE3" w:rsidP="00A22C03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7070B769" w14:textId="35D43A68" w:rsidR="00C25DE3" w:rsidRDefault="00C25DE3" w:rsidP="00A22C03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242951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พระพุทธรูป พระบรมรูป</w:t>
            </w:r>
          </w:p>
          <w:p w14:paraId="1D0919DC" w14:textId="29D1879E" w:rsidR="00C25DE3" w:rsidRPr="00242951" w:rsidRDefault="00C25DE3" w:rsidP="00A22C03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(ราคาไม่เกิน 5,000 บาท)</w:t>
            </w:r>
          </w:p>
        </w:tc>
        <w:tc>
          <w:tcPr>
            <w:tcW w:w="2693" w:type="dxa"/>
          </w:tcPr>
          <w:p w14:paraId="0131C4F9" w14:textId="1BC0997B" w:rsidR="00C25DE3" w:rsidRDefault="004A39F2" w:rsidP="00A22C03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 w:rsidRPr="00E3016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ถ่านไฟฉาย</w:t>
            </w:r>
          </w:p>
        </w:tc>
        <w:tc>
          <w:tcPr>
            <w:tcW w:w="2410" w:type="dxa"/>
          </w:tcPr>
          <w:p w14:paraId="6D5E32D6" w14:textId="77777777" w:rsidR="00C25DE3" w:rsidRDefault="00C25DE3" w:rsidP="00A22C03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C25DE3" w:rsidRPr="00002360" w14:paraId="7486B14F" w14:textId="77777777" w:rsidTr="00942632">
        <w:trPr>
          <w:trHeight w:val="362"/>
          <w:jc w:val="center"/>
        </w:trPr>
        <w:tc>
          <w:tcPr>
            <w:tcW w:w="2263" w:type="dxa"/>
          </w:tcPr>
          <w:p w14:paraId="35E232E9" w14:textId="77777777" w:rsidR="00C25DE3" w:rsidRDefault="00C25DE3" w:rsidP="00A22C03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58B66FF2" w14:textId="1EA7CCF8" w:rsidR="00C25DE3" w:rsidRDefault="00C25DE3" w:rsidP="00A22C03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242951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นาฬิกาตั้ง นาฬิกาแขวน</w:t>
            </w:r>
          </w:p>
          <w:p w14:paraId="41C7D5D5" w14:textId="45847E12" w:rsidR="00C25DE3" w:rsidRPr="00242951" w:rsidRDefault="00C25DE3" w:rsidP="00A22C03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(ราคาไม่เกิน 5,000 บาท)</w:t>
            </w:r>
          </w:p>
        </w:tc>
        <w:tc>
          <w:tcPr>
            <w:tcW w:w="2693" w:type="dxa"/>
          </w:tcPr>
          <w:p w14:paraId="2A632745" w14:textId="32189914" w:rsidR="00C25DE3" w:rsidRDefault="004A39F2" w:rsidP="00A22C03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สีชนิดต่างๆ</w:t>
            </w:r>
          </w:p>
        </w:tc>
        <w:tc>
          <w:tcPr>
            <w:tcW w:w="2410" w:type="dxa"/>
          </w:tcPr>
          <w:p w14:paraId="38E64235" w14:textId="77777777" w:rsidR="00C25DE3" w:rsidRDefault="00C25DE3" w:rsidP="00A22C03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A22C03" w:rsidRPr="00002360" w14:paraId="10EECD01" w14:textId="77777777" w:rsidTr="00956E99">
        <w:trPr>
          <w:trHeight w:val="362"/>
          <w:jc w:val="center"/>
        </w:trPr>
        <w:tc>
          <w:tcPr>
            <w:tcW w:w="2263" w:type="dxa"/>
          </w:tcPr>
          <w:p w14:paraId="625F7848" w14:textId="4722A4DA" w:rsidR="00A22C03" w:rsidRPr="00AD1375" w:rsidRDefault="00A22C03" w:rsidP="00956E99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694" w:type="dxa"/>
          </w:tcPr>
          <w:p w14:paraId="03964CC9" w14:textId="77777777" w:rsidR="00A22C03" w:rsidRDefault="00A22C03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242951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พระบรมฉายาลักษณ์</w:t>
            </w:r>
          </w:p>
        </w:tc>
        <w:tc>
          <w:tcPr>
            <w:tcW w:w="2693" w:type="dxa"/>
          </w:tcPr>
          <w:p w14:paraId="380C5A57" w14:textId="77777777" w:rsidR="00A22C03" w:rsidRDefault="00A22C03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3016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มีดคัต</w:t>
            </w:r>
            <w:proofErr w:type="spellStart"/>
            <w:r w:rsidRPr="00E3016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เต</w:t>
            </w:r>
            <w:proofErr w:type="spellEnd"/>
            <w:r w:rsidRPr="00E3016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อร์</w:t>
            </w:r>
          </w:p>
        </w:tc>
        <w:tc>
          <w:tcPr>
            <w:tcW w:w="2410" w:type="dxa"/>
          </w:tcPr>
          <w:p w14:paraId="4CF29299" w14:textId="77777777" w:rsidR="00A22C03" w:rsidRDefault="00A22C03" w:rsidP="00956E99">
            <w:pPr>
              <w:spacing w:before="0" w:line="240" w:lineRule="auto"/>
              <w:ind w:right="113"/>
              <w:jc w:val="both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A22C03" w:rsidRPr="00002360" w14:paraId="5CA0F2AE" w14:textId="77777777" w:rsidTr="00956E99">
        <w:trPr>
          <w:trHeight w:val="362"/>
          <w:jc w:val="center"/>
        </w:trPr>
        <w:tc>
          <w:tcPr>
            <w:tcW w:w="2263" w:type="dxa"/>
          </w:tcPr>
          <w:p w14:paraId="343B558A" w14:textId="77777777" w:rsidR="00A22C03" w:rsidRDefault="00A22C03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634D4F1F" w14:textId="77777777" w:rsidR="00A22C03" w:rsidRDefault="00A22C03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ภาพเขียน แผนที่</w:t>
            </w:r>
          </w:p>
          <w:p w14:paraId="27E136C0" w14:textId="7C72F4C4" w:rsidR="00A22C03" w:rsidRDefault="00F0771F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A22C03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(ราคาไม่เกิน 10,000 บาท)</w:t>
            </w:r>
          </w:p>
        </w:tc>
        <w:tc>
          <w:tcPr>
            <w:tcW w:w="2693" w:type="dxa"/>
          </w:tcPr>
          <w:p w14:paraId="05FE191A" w14:textId="77777777" w:rsidR="00A22C03" w:rsidRDefault="00A22C03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 w:rsidRPr="00E3016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ใบมีดคัต</w:t>
            </w:r>
            <w:proofErr w:type="spellStart"/>
            <w:r w:rsidRPr="00E3016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เต</w:t>
            </w:r>
            <w:proofErr w:type="spellEnd"/>
            <w:r w:rsidRPr="00E3016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อร์</w:t>
            </w:r>
          </w:p>
        </w:tc>
        <w:tc>
          <w:tcPr>
            <w:tcW w:w="2410" w:type="dxa"/>
          </w:tcPr>
          <w:p w14:paraId="0015BA83" w14:textId="77777777" w:rsidR="00A22C03" w:rsidRDefault="00A22C03" w:rsidP="00956E99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A22C03" w:rsidRPr="00002360" w14:paraId="54BBE325" w14:textId="77777777" w:rsidTr="00956E99">
        <w:trPr>
          <w:trHeight w:val="362"/>
          <w:jc w:val="center"/>
        </w:trPr>
        <w:tc>
          <w:tcPr>
            <w:tcW w:w="2263" w:type="dxa"/>
          </w:tcPr>
          <w:p w14:paraId="258AD4CE" w14:textId="77777777" w:rsidR="00A22C03" w:rsidRDefault="00A22C03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5A12B0E9" w14:textId="77777777" w:rsidR="00A22C03" w:rsidRDefault="00A22C03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ป้ายไฟบอกทาง</w:t>
            </w:r>
          </w:p>
        </w:tc>
        <w:tc>
          <w:tcPr>
            <w:tcW w:w="2693" w:type="dxa"/>
          </w:tcPr>
          <w:p w14:paraId="1A19BED4" w14:textId="77777777" w:rsidR="00A22C03" w:rsidRDefault="00A22C03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3016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แท่นประท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ับ</w:t>
            </w:r>
          </w:p>
        </w:tc>
        <w:tc>
          <w:tcPr>
            <w:tcW w:w="2410" w:type="dxa"/>
          </w:tcPr>
          <w:p w14:paraId="68BA78DF" w14:textId="77777777" w:rsidR="00A22C03" w:rsidRDefault="00A22C03" w:rsidP="00956E99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A22C03" w:rsidRPr="00002360" w14:paraId="29A94580" w14:textId="77777777" w:rsidTr="00956E99">
        <w:trPr>
          <w:trHeight w:val="362"/>
          <w:jc w:val="center"/>
        </w:trPr>
        <w:tc>
          <w:tcPr>
            <w:tcW w:w="2263" w:type="dxa"/>
          </w:tcPr>
          <w:p w14:paraId="0CE00895" w14:textId="73CFEF02" w:rsidR="00A22C03" w:rsidRPr="00F0771F" w:rsidRDefault="00A22C03" w:rsidP="00A22C03">
            <w:pPr>
              <w:spacing w:before="0" w:line="240" w:lineRule="auto"/>
              <w:ind w:left="0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24A19461" w14:textId="3272A66C" w:rsidR="00A22C03" w:rsidRPr="00F0771F" w:rsidRDefault="00A841A6" w:rsidP="00A841A6">
            <w:pPr>
              <w:spacing w:before="0" w:line="240" w:lineRule="auto"/>
              <w:ind w:left="0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  <w:r w:rsidRPr="00F0771F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ไส้กรองเครื่องฟอกอากาศ</w:t>
            </w:r>
          </w:p>
        </w:tc>
        <w:tc>
          <w:tcPr>
            <w:tcW w:w="2693" w:type="dxa"/>
          </w:tcPr>
          <w:p w14:paraId="65C6079B" w14:textId="77777777" w:rsidR="00A22C03" w:rsidRDefault="00A22C03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3016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คลิปบอร์ด</w:t>
            </w:r>
          </w:p>
        </w:tc>
        <w:tc>
          <w:tcPr>
            <w:tcW w:w="2410" w:type="dxa"/>
          </w:tcPr>
          <w:p w14:paraId="791EB240" w14:textId="77777777" w:rsidR="00A22C03" w:rsidRDefault="00A22C03" w:rsidP="00956E99">
            <w:pPr>
              <w:spacing w:before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A22C03" w:rsidRPr="00002360" w14:paraId="7829B1B5" w14:textId="77777777" w:rsidTr="00956E99">
        <w:trPr>
          <w:trHeight w:val="362"/>
          <w:jc w:val="center"/>
        </w:trPr>
        <w:tc>
          <w:tcPr>
            <w:tcW w:w="2263" w:type="dxa"/>
          </w:tcPr>
          <w:p w14:paraId="5DDC09E7" w14:textId="77777777" w:rsidR="00A22C03" w:rsidRDefault="00A22C03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5D74CAEB" w14:textId="77777777" w:rsidR="00A22C03" w:rsidRDefault="00A22C03" w:rsidP="00956E99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</w:p>
        </w:tc>
        <w:tc>
          <w:tcPr>
            <w:tcW w:w="2693" w:type="dxa"/>
          </w:tcPr>
          <w:p w14:paraId="649977B4" w14:textId="77777777" w:rsidR="00A22C03" w:rsidRDefault="00A22C03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3016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เชือกขาว</w:t>
            </w:r>
          </w:p>
        </w:tc>
        <w:tc>
          <w:tcPr>
            <w:tcW w:w="2410" w:type="dxa"/>
          </w:tcPr>
          <w:p w14:paraId="6E922887" w14:textId="77777777" w:rsidR="00A22C03" w:rsidRDefault="00A22C03" w:rsidP="00956E99">
            <w:pPr>
              <w:spacing w:before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A22C03" w:rsidRPr="00002360" w14:paraId="45F463AF" w14:textId="77777777" w:rsidTr="00956E99">
        <w:trPr>
          <w:trHeight w:val="362"/>
          <w:jc w:val="center"/>
        </w:trPr>
        <w:tc>
          <w:tcPr>
            <w:tcW w:w="2263" w:type="dxa"/>
          </w:tcPr>
          <w:p w14:paraId="729377E5" w14:textId="77777777" w:rsidR="00A22C03" w:rsidRDefault="00A22C03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1E6B71DF" w14:textId="77777777" w:rsidR="00A22C03" w:rsidRDefault="00A22C03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693" w:type="dxa"/>
          </w:tcPr>
          <w:p w14:paraId="1AFC3E39" w14:textId="77777777" w:rsidR="00A22C03" w:rsidRDefault="00A22C03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3016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สันห่วงพลาสติก</w:t>
            </w:r>
          </w:p>
        </w:tc>
        <w:tc>
          <w:tcPr>
            <w:tcW w:w="2410" w:type="dxa"/>
          </w:tcPr>
          <w:p w14:paraId="59EBCBC0" w14:textId="77777777" w:rsidR="00A22C03" w:rsidRDefault="00A22C03" w:rsidP="00956E99">
            <w:pPr>
              <w:spacing w:before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A22C03" w:rsidRPr="00002360" w14:paraId="72DA306F" w14:textId="77777777" w:rsidTr="00956E99">
        <w:trPr>
          <w:trHeight w:val="362"/>
          <w:jc w:val="center"/>
        </w:trPr>
        <w:tc>
          <w:tcPr>
            <w:tcW w:w="2263" w:type="dxa"/>
          </w:tcPr>
          <w:p w14:paraId="4BA10FBC" w14:textId="77777777" w:rsidR="00A22C03" w:rsidRDefault="00A22C03" w:rsidP="00956E99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7CE56CFE" w14:textId="77777777" w:rsidR="00A22C03" w:rsidRDefault="00A22C03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3" w:type="dxa"/>
          </w:tcPr>
          <w:p w14:paraId="08935A57" w14:textId="77777777" w:rsidR="00A22C03" w:rsidRDefault="00A22C03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17FD7E12" w14:textId="77777777" w:rsidR="00A22C03" w:rsidRDefault="00A22C03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A22C03" w:rsidRPr="00002360" w14:paraId="006B84F8" w14:textId="77777777" w:rsidTr="00956E99">
        <w:trPr>
          <w:trHeight w:val="362"/>
          <w:jc w:val="center"/>
        </w:trPr>
        <w:tc>
          <w:tcPr>
            <w:tcW w:w="2263" w:type="dxa"/>
          </w:tcPr>
          <w:p w14:paraId="31F2A876" w14:textId="77777777" w:rsidR="00A22C03" w:rsidRPr="00C07594" w:rsidRDefault="00A22C03" w:rsidP="00956E99">
            <w:pPr>
              <w:spacing w:before="0" w:line="240" w:lineRule="auto"/>
              <w:ind w:left="0" w:right="113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bidi="th-TH"/>
              </w:rPr>
              <w:t>วัสดุไฟฟ้าและวิทยุ</w:t>
            </w:r>
          </w:p>
        </w:tc>
        <w:tc>
          <w:tcPr>
            <w:tcW w:w="2694" w:type="dxa"/>
          </w:tcPr>
          <w:p w14:paraId="33C9583F" w14:textId="2EF0EB3B" w:rsidR="00A22C03" w:rsidRDefault="002402A4" w:rsidP="002402A4">
            <w:pPr>
              <w:spacing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มาตรสำหรับตรวจวงจรไฟฟ้า</w:t>
            </w:r>
          </w:p>
        </w:tc>
        <w:tc>
          <w:tcPr>
            <w:tcW w:w="2693" w:type="dxa"/>
          </w:tcPr>
          <w:p w14:paraId="349FB588" w14:textId="6B7CFEE3" w:rsidR="00A22C03" w:rsidRDefault="00A22C03" w:rsidP="002402A4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**เทปพันสายไฟ</w:t>
            </w:r>
          </w:p>
        </w:tc>
        <w:tc>
          <w:tcPr>
            <w:tcW w:w="2410" w:type="dxa"/>
          </w:tcPr>
          <w:p w14:paraId="2A9A66EE" w14:textId="354B3D1B" w:rsidR="00A22C03" w:rsidRDefault="00A22C03" w:rsidP="00956E99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</w:t>
            </w:r>
            <w:r w:rsidRPr="00BB0673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ดอกลำโพง</w:t>
            </w:r>
          </w:p>
        </w:tc>
      </w:tr>
      <w:tr w:rsidR="00A22C03" w:rsidRPr="00002360" w14:paraId="4EB3B637" w14:textId="77777777" w:rsidTr="00956E99">
        <w:trPr>
          <w:trHeight w:val="362"/>
          <w:jc w:val="center"/>
        </w:trPr>
        <w:tc>
          <w:tcPr>
            <w:tcW w:w="2263" w:type="dxa"/>
          </w:tcPr>
          <w:p w14:paraId="37D8BCAA" w14:textId="77777777" w:rsidR="00A22C03" w:rsidRDefault="00A22C03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10CAA3CC" w14:textId="77777777" w:rsidR="00A22C03" w:rsidRDefault="00A22C03" w:rsidP="00956E99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C047F7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ลำโพง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(ราคาไม่เกิน 5,000 บาท)</w:t>
            </w:r>
          </w:p>
        </w:tc>
        <w:tc>
          <w:tcPr>
            <w:tcW w:w="2693" w:type="dxa"/>
          </w:tcPr>
          <w:p w14:paraId="48FA867A" w14:textId="77777777" w:rsidR="00A22C03" w:rsidRDefault="00A22C03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</w:t>
            </w:r>
            <w:r w:rsidRPr="00FC7CE3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สายไฟฟ้า</w:t>
            </w:r>
          </w:p>
        </w:tc>
        <w:tc>
          <w:tcPr>
            <w:tcW w:w="2410" w:type="dxa"/>
          </w:tcPr>
          <w:p w14:paraId="4E05C718" w14:textId="37A731D2" w:rsidR="00A22C03" w:rsidRDefault="002402A4" w:rsidP="002402A4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แผงวงจร</w:t>
            </w:r>
          </w:p>
        </w:tc>
      </w:tr>
      <w:tr w:rsidR="00A22C03" w:rsidRPr="00002360" w14:paraId="2803D9A3" w14:textId="77777777" w:rsidTr="00956E99">
        <w:trPr>
          <w:trHeight w:val="362"/>
          <w:jc w:val="center"/>
        </w:trPr>
        <w:tc>
          <w:tcPr>
            <w:tcW w:w="2263" w:type="dxa"/>
          </w:tcPr>
          <w:p w14:paraId="5F62354B" w14:textId="77777777" w:rsidR="00A22C03" w:rsidRDefault="00A22C03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55A36BDD" w14:textId="77777777" w:rsidR="00A22C03" w:rsidRDefault="00A22C03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047F7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หูฟัง</w:t>
            </w:r>
          </w:p>
        </w:tc>
        <w:tc>
          <w:tcPr>
            <w:tcW w:w="2693" w:type="dxa"/>
          </w:tcPr>
          <w:p w14:paraId="796DF385" w14:textId="77777777" w:rsidR="00A22C03" w:rsidRDefault="00A22C03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</w:t>
            </w:r>
            <w:r w:rsidRPr="00FC7CE3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หลอดไฟฟ้า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/หลอดไฟ</w:t>
            </w:r>
          </w:p>
        </w:tc>
        <w:tc>
          <w:tcPr>
            <w:tcW w:w="2410" w:type="dxa"/>
          </w:tcPr>
          <w:p w14:paraId="0A242749" w14:textId="6AE496EF" w:rsidR="00A22C03" w:rsidRDefault="002402A4" w:rsidP="002402A4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ผังแสดงวงจรต่างๆ</w:t>
            </w:r>
          </w:p>
        </w:tc>
      </w:tr>
      <w:tr w:rsidR="00A22C03" w:rsidRPr="00002360" w14:paraId="4DF0F7DE" w14:textId="77777777" w:rsidTr="00956E99">
        <w:trPr>
          <w:trHeight w:val="362"/>
          <w:jc w:val="center"/>
        </w:trPr>
        <w:tc>
          <w:tcPr>
            <w:tcW w:w="2263" w:type="dxa"/>
          </w:tcPr>
          <w:p w14:paraId="36C10BF2" w14:textId="77777777" w:rsidR="00A22C03" w:rsidRDefault="00A22C03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26F41291" w14:textId="77777777" w:rsidR="00A22C03" w:rsidRDefault="00A22C03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047F7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ล้อเก็บสายไฟ</w:t>
            </w:r>
          </w:p>
        </w:tc>
        <w:tc>
          <w:tcPr>
            <w:tcW w:w="2693" w:type="dxa"/>
          </w:tcPr>
          <w:p w14:paraId="7C78FB5F" w14:textId="77777777" w:rsidR="00A22C03" w:rsidRDefault="00A22C03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</w:t>
            </w:r>
            <w:r w:rsidRPr="00FC7CE3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ฟิวส์</w:t>
            </w:r>
          </w:p>
        </w:tc>
        <w:tc>
          <w:tcPr>
            <w:tcW w:w="2410" w:type="dxa"/>
          </w:tcPr>
          <w:p w14:paraId="48505C47" w14:textId="795A822A" w:rsidR="00A22C03" w:rsidRDefault="002402A4" w:rsidP="002402A4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แผงบังคับทางไฟ</w:t>
            </w:r>
          </w:p>
        </w:tc>
      </w:tr>
      <w:tr w:rsidR="00A22C03" w:rsidRPr="00002360" w14:paraId="1AF8E035" w14:textId="77777777" w:rsidTr="00956E99">
        <w:trPr>
          <w:trHeight w:val="362"/>
          <w:jc w:val="center"/>
        </w:trPr>
        <w:tc>
          <w:tcPr>
            <w:tcW w:w="2263" w:type="dxa"/>
          </w:tcPr>
          <w:p w14:paraId="3061E4F4" w14:textId="77777777" w:rsidR="00A22C03" w:rsidRDefault="00A22C03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36992E4C" w14:textId="77777777" w:rsidR="00A22C03" w:rsidRDefault="00A22C03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 w:rsidRPr="00C047F7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แบตเตอรี่สำรอง (ขนาดพกพา)</w:t>
            </w:r>
          </w:p>
        </w:tc>
        <w:tc>
          <w:tcPr>
            <w:tcW w:w="2693" w:type="dxa"/>
          </w:tcPr>
          <w:p w14:paraId="2D91E24B" w14:textId="77777777" w:rsidR="00A22C03" w:rsidRDefault="00A22C03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FC7CE3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เข็มขัดรัดสายไฟฟ้า</w:t>
            </w:r>
          </w:p>
        </w:tc>
        <w:tc>
          <w:tcPr>
            <w:tcW w:w="2410" w:type="dxa"/>
          </w:tcPr>
          <w:p w14:paraId="50A31210" w14:textId="77777777" w:rsidR="00A22C03" w:rsidRDefault="00A22C03" w:rsidP="00956E99">
            <w:pPr>
              <w:spacing w:before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A22C03" w:rsidRPr="00002360" w14:paraId="2083F373" w14:textId="77777777" w:rsidTr="00956E99">
        <w:trPr>
          <w:trHeight w:val="362"/>
          <w:jc w:val="center"/>
        </w:trPr>
        <w:tc>
          <w:tcPr>
            <w:tcW w:w="2263" w:type="dxa"/>
          </w:tcPr>
          <w:p w14:paraId="58BE1669" w14:textId="77777777" w:rsidR="00A22C03" w:rsidRDefault="00A22C03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0F6EAD16" w14:textId="77777777" w:rsidR="00A22C03" w:rsidRDefault="00A22C03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 w:rsidRPr="00C047F7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 xml:space="preserve">กระบอกไฟฉาย </w:t>
            </w:r>
          </w:p>
        </w:tc>
        <w:tc>
          <w:tcPr>
            <w:tcW w:w="2693" w:type="dxa"/>
          </w:tcPr>
          <w:p w14:paraId="23F2F0E6" w14:textId="77777777" w:rsidR="00A22C03" w:rsidRDefault="00A22C03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FC7CE3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เทปพันสายไฟ</w:t>
            </w:r>
          </w:p>
        </w:tc>
        <w:tc>
          <w:tcPr>
            <w:tcW w:w="2410" w:type="dxa"/>
          </w:tcPr>
          <w:p w14:paraId="3A105B1B" w14:textId="77777777" w:rsidR="00A22C03" w:rsidRDefault="00A22C03" w:rsidP="00956E99">
            <w:pPr>
              <w:spacing w:before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</w:tbl>
    <w:p w14:paraId="02AFF9A2" w14:textId="77777777" w:rsidR="001C40B0" w:rsidRPr="001C40B0" w:rsidRDefault="001C40B0" w:rsidP="003F75F3">
      <w:pPr>
        <w:rPr>
          <w:rFonts w:ascii="TH SarabunPSK" w:hAnsi="TH SarabunPSK" w:cs="TH SarabunPSK"/>
          <w:b/>
          <w:bCs/>
          <w:sz w:val="10"/>
          <w:szCs w:val="10"/>
          <w:lang w:bidi="th-TH"/>
        </w:rPr>
      </w:pPr>
    </w:p>
    <w:p w14:paraId="0D2EE2F9" w14:textId="74412832" w:rsidR="00AD1375" w:rsidRPr="004A39F2" w:rsidRDefault="00AD1375" w:rsidP="003F75F3">
      <w:pPr>
        <w:rPr>
          <w:rFonts w:cs="Angsana New"/>
          <w:b/>
          <w:bCs/>
          <w:lang w:bidi="th-TH"/>
        </w:rPr>
      </w:pPr>
      <w:r w:rsidRPr="004A39F2">
        <w:rPr>
          <w:rFonts w:ascii="TH SarabunPSK" w:hAnsi="TH SarabunPSK" w:cs="TH SarabunPSK" w:hint="cs"/>
          <w:b/>
          <w:bCs/>
          <w:szCs w:val="24"/>
          <w:cs/>
          <w:lang w:bidi="th-TH"/>
        </w:rPr>
        <w:t>หมายเหตุ  รายการวัสดุที่ขึ้นต้นด้วยเครื่องหมาย ** เป็นรายการตามหนังสือสำนักงบประมาณที่ นร0704/ว37 ลงวันที่ 6 มกราคม 2559</w:t>
      </w:r>
    </w:p>
    <w:tbl>
      <w:tblPr>
        <w:tblStyle w:val="TableGrid"/>
        <w:tblW w:w="10060" w:type="dxa"/>
        <w:jc w:val="center"/>
        <w:tblLook w:val="04A0" w:firstRow="1" w:lastRow="0" w:firstColumn="1" w:lastColumn="0" w:noHBand="0" w:noVBand="1"/>
      </w:tblPr>
      <w:tblGrid>
        <w:gridCol w:w="2263"/>
        <w:gridCol w:w="2694"/>
        <w:gridCol w:w="2693"/>
        <w:gridCol w:w="2410"/>
      </w:tblGrid>
      <w:tr w:rsidR="009210B7" w:rsidRPr="00AD1375" w14:paraId="0247EF63" w14:textId="77777777" w:rsidTr="00170C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4"/>
          <w:jc w:val="center"/>
        </w:trPr>
        <w:tc>
          <w:tcPr>
            <w:tcW w:w="2263" w:type="dxa"/>
            <w:vMerge w:val="restart"/>
          </w:tcPr>
          <w:p w14:paraId="07F154B7" w14:textId="77777777" w:rsidR="009210B7" w:rsidRPr="00AD1375" w:rsidRDefault="009210B7" w:rsidP="00AD1375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 w:val="0"/>
                <w:bCs/>
                <w:sz w:val="28"/>
                <w:szCs w:val="28"/>
                <w:cs/>
                <w:lang w:bidi="th-TH"/>
              </w:rPr>
            </w:pPr>
            <w:r w:rsidRPr="00AD1375">
              <w:rPr>
                <w:rFonts w:ascii="TH SarabunPSK" w:hAnsi="TH SarabunPSK" w:cs="TH SarabunPSK"/>
                <w:b w:val="0"/>
                <w:bCs/>
                <w:sz w:val="28"/>
                <w:szCs w:val="28"/>
                <w:cs/>
                <w:lang w:bidi="th-TH"/>
              </w:rPr>
              <w:t>ประเภท</w:t>
            </w:r>
          </w:p>
        </w:tc>
        <w:tc>
          <w:tcPr>
            <w:tcW w:w="7797" w:type="dxa"/>
            <w:gridSpan w:val="3"/>
          </w:tcPr>
          <w:p w14:paraId="504BAD66" w14:textId="77777777" w:rsidR="009210B7" w:rsidRPr="00AD1375" w:rsidRDefault="009210B7" w:rsidP="00AD1375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AD1375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รายละเอียด</w:t>
            </w:r>
          </w:p>
        </w:tc>
      </w:tr>
      <w:tr w:rsidR="009210B7" w:rsidRPr="00AD1375" w14:paraId="355DAB11" w14:textId="77777777" w:rsidTr="00170CB7">
        <w:trPr>
          <w:trHeight w:val="362"/>
          <w:jc w:val="center"/>
        </w:trPr>
        <w:tc>
          <w:tcPr>
            <w:tcW w:w="2263" w:type="dxa"/>
            <w:vMerge/>
          </w:tcPr>
          <w:p w14:paraId="1CB74777" w14:textId="77777777" w:rsidR="009210B7" w:rsidRPr="00AD1375" w:rsidRDefault="009210B7" w:rsidP="00AD1375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Cs/>
                <w:sz w:val="28"/>
                <w:szCs w:val="28"/>
                <w:lang w:bidi="th-TH"/>
              </w:rPr>
            </w:pPr>
          </w:p>
        </w:tc>
        <w:tc>
          <w:tcPr>
            <w:tcW w:w="2694" w:type="dxa"/>
          </w:tcPr>
          <w:p w14:paraId="3E3D50F0" w14:textId="77777777" w:rsidR="009210B7" w:rsidRPr="00AD1375" w:rsidRDefault="009210B7" w:rsidP="00AD1375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28"/>
                <w:szCs w:val="28"/>
                <w:lang w:bidi="th-TH"/>
              </w:rPr>
            </w:pPr>
            <w:r w:rsidRPr="00AD1375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วัสดุคงทน</w:t>
            </w:r>
          </w:p>
        </w:tc>
        <w:tc>
          <w:tcPr>
            <w:tcW w:w="2693" w:type="dxa"/>
          </w:tcPr>
          <w:p w14:paraId="5156D437" w14:textId="77777777" w:rsidR="009210B7" w:rsidRPr="00AD1375" w:rsidRDefault="009210B7" w:rsidP="00AD1375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28"/>
                <w:szCs w:val="28"/>
                <w:lang w:bidi="th-TH"/>
              </w:rPr>
            </w:pPr>
            <w:r w:rsidRPr="00AD1375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วัสดุสิ้นเปลือง</w:t>
            </w:r>
          </w:p>
        </w:tc>
        <w:tc>
          <w:tcPr>
            <w:tcW w:w="2410" w:type="dxa"/>
          </w:tcPr>
          <w:p w14:paraId="0B181155" w14:textId="77777777" w:rsidR="009210B7" w:rsidRPr="00AD1375" w:rsidRDefault="009210B7" w:rsidP="00AD1375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28"/>
                <w:szCs w:val="28"/>
                <w:lang w:bidi="th-TH"/>
              </w:rPr>
            </w:pPr>
            <w:r w:rsidRPr="00AD1375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วัสดุอุปกรณ์ประกอบและอะไหล่</w:t>
            </w:r>
          </w:p>
        </w:tc>
      </w:tr>
      <w:tr w:rsidR="002402A4" w:rsidRPr="00002360" w14:paraId="1D5637B3" w14:textId="77777777" w:rsidTr="00956E99">
        <w:trPr>
          <w:trHeight w:val="362"/>
          <w:jc w:val="center"/>
        </w:trPr>
        <w:tc>
          <w:tcPr>
            <w:tcW w:w="2263" w:type="dxa"/>
          </w:tcPr>
          <w:p w14:paraId="53D4D754" w14:textId="0E728620" w:rsidR="002402A4" w:rsidRDefault="002402A4" w:rsidP="002402A4">
            <w:pPr>
              <w:spacing w:before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bidi="th-TH"/>
              </w:rPr>
              <w:t>วัสดุไฟฟ้าและวิทยุ</w:t>
            </w:r>
          </w:p>
        </w:tc>
        <w:tc>
          <w:tcPr>
            <w:tcW w:w="2694" w:type="dxa"/>
          </w:tcPr>
          <w:p w14:paraId="27559207" w14:textId="77777777" w:rsidR="002402A4" w:rsidRPr="00242951" w:rsidRDefault="002402A4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047F7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ไฟฉายสปอต</w:t>
            </w:r>
            <w:proofErr w:type="spellStart"/>
            <w:r w:rsidRPr="00C047F7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ไลท์</w:t>
            </w:r>
            <w:proofErr w:type="spellEnd"/>
          </w:p>
        </w:tc>
        <w:tc>
          <w:tcPr>
            <w:tcW w:w="2693" w:type="dxa"/>
          </w:tcPr>
          <w:p w14:paraId="18CFD3B0" w14:textId="77777777" w:rsidR="002402A4" w:rsidRDefault="002402A4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FC7CE3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ปลั๊กไฟฟ้า</w:t>
            </w:r>
          </w:p>
        </w:tc>
        <w:tc>
          <w:tcPr>
            <w:tcW w:w="2410" w:type="dxa"/>
          </w:tcPr>
          <w:p w14:paraId="77F8C2CD" w14:textId="77777777" w:rsidR="002402A4" w:rsidRDefault="002402A4" w:rsidP="00956E99">
            <w:pPr>
              <w:spacing w:before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2402A4" w:rsidRPr="00002360" w14:paraId="4A8D122A" w14:textId="77777777" w:rsidTr="00956E99">
        <w:trPr>
          <w:trHeight w:val="362"/>
          <w:jc w:val="center"/>
        </w:trPr>
        <w:tc>
          <w:tcPr>
            <w:tcW w:w="2263" w:type="dxa"/>
          </w:tcPr>
          <w:p w14:paraId="5422CEB8" w14:textId="77777777" w:rsidR="002402A4" w:rsidRDefault="002402A4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5AFACE4F" w14:textId="77777777" w:rsidR="002402A4" w:rsidRPr="00F0771F" w:rsidRDefault="002402A4" w:rsidP="00956E99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F0771F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โคมไฟฟ้าพร้อมขาหรือก้าน</w:t>
            </w:r>
          </w:p>
          <w:p w14:paraId="566154D0" w14:textId="22188080" w:rsidR="00A841A6" w:rsidRPr="00242951" w:rsidRDefault="00A841A6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 w:rsidRPr="00F0771F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(ราคาไม่เกิน 5,000 บาท)</w:t>
            </w:r>
          </w:p>
        </w:tc>
        <w:tc>
          <w:tcPr>
            <w:tcW w:w="2693" w:type="dxa"/>
          </w:tcPr>
          <w:p w14:paraId="6EFFA5F2" w14:textId="77777777" w:rsidR="002402A4" w:rsidRDefault="002402A4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FC7CE3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สวิตช์ไฟฟ้า</w:t>
            </w:r>
          </w:p>
        </w:tc>
        <w:tc>
          <w:tcPr>
            <w:tcW w:w="2410" w:type="dxa"/>
          </w:tcPr>
          <w:p w14:paraId="608E34D1" w14:textId="77777777" w:rsidR="002402A4" w:rsidRDefault="002402A4" w:rsidP="00956E99">
            <w:pPr>
              <w:spacing w:before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9210B7" w:rsidRPr="00002360" w14:paraId="5FC75B8C" w14:textId="77777777" w:rsidTr="00170CB7">
        <w:trPr>
          <w:trHeight w:val="362"/>
          <w:jc w:val="center"/>
        </w:trPr>
        <w:tc>
          <w:tcPr>
            <w:tcW w:w="2263" w:type="dxa"/>
          </w:tcPr>
          <w:p w14:paraId="7CFB45C2" w14:textId="77777777" w:rsidR="009210B7" w:rsidRDefault="009210B7" w:rsidP="009C60A2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14EA5626" w14:textId="24DDE379" w:rsidR="009210B7" w:rsidRDefault="00C51BE1" w:rsidP="009C60A2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C047F7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ไมโครโฟน</w:t>
            </w:r>
            <w:r w:rsidR="002830F4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ชนิดต่างๆ</w:t>
            </w:r>
          </w:p>
          <w:p w14:paraId="4EB01CDC" w14:textId="51FCF542" w:rsidR="002830F4" w:rsidRPr="00242951" w:rsidRDefault="002830F4" w:rsidP="009C60A2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(ราคาไม่เกิน 5,000 บาท)</w:t>
            </w:r>
          </w:p>
        </w:tc>
        <w:tc>
          <w:tcPr>
            <w:tcW w:w="2693" w:type="dxa"/>
          </w:tcPr>
          <w:p w14:paraId="555007A7" w14:textId="0AC21D36" w:rsidR="009210B7" w:rsidRDefault="00C14E24" w:rsidP="009C60A2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FC7CE3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หลอดวิทยุ  ทรานซิสเตอร์ และชิ้นส่วนวิทยุ</w:t>
            </w:r>
          </w:p>
        </w:tc>
        <w:tc>
          <w:tcPr>
            <w:tcW w:w="2410" w:type="dxa"/>
          </w:tcPr>
          <w:p w14:paraId="7A426270" w14:textId="77777777" w:rsidR="009210B7" w:rsidRDefault="009210B7" w:rsidP="009C60A2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C51BE1" w:rsidRPr="00002360" w14:paraId="6FFE48B3" w14:textId="77777777" w:rsidTr="00170CB7">
        <w:trPr>
          <w:trHeight w:val="362"/>
          <w:jc w:val="center"/>
        </w:trPr>
        <w:tc>
          <w:tcPr>
            <w:tcW w:w="2263" w:type="dxa"/>
          </w:tcPr>
          <w:p w14:paraId="1E5A5607" w14:textId="0937F517" w:rsidR="00C51BE1" w:rsidRDefault="00C51BE1" w:rsidP="009C60A2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0AA30391" w14:textId="73D7F6FD" w:rsidR="00C51BE1" w:rsidRPr="00C047F7" w:rsidRDefault="00C51BE1" w:rsidP="009C60A2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 w:rsidRPr="00C047F7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ขาตั้งไมโครโฟน</w:t>
            </w:r>
          </w:p>
        </w:tc>
        <w:tc>
          <w:tcPr>
            <w:tcW w:w="2693" w:type="dxa"/>
          </w:tcPr>
          <w:p w14:paraId="2ACC8DEB" w14:textId="4E8A37DE" w:rsidR="00C51BE1" w:rsidRDefault="00C14E24" w:rsidP="009C60A2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FC7CE3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ลูกถ้วยสายอากาศ</w:t>
            </w:r>
          </w:p>
        </w:tc>
        <w:tc>
          <w:tcPr>
            <w:tcW w:w="2410" w:type="dxa"/>
          </w:tcPr>
          <w:p w14:paraId="046D4BB6" w14:textId="77777777" w:rsidR="00C51BE1" w:rsidRDefault="00C51BE1" w:rsidP="009C60A2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C51BE1" w:rsidRPr="00002360" w14:paraId="27670A43" w14:textId="77777777" w:rsidTr="00170CB7">
        <w:trPr>
          <w:trHeight w:val="362"/>
          <w:jc w:val="center"/>
        </w:trPr>
        <w:tc>
          <w:tcPr>
            <w:tcW w:w="2263" w:type="dxa"/>
          </w:tcPr>
          <w:p w14:paraId="5DA99B0D" w14:textId="77777777" w:rsidR="00C51BE1" w:rsidRDefault="00C51BE1" w:rsidP="009C60A2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3DAE9ADF" w14:textId="77777777" w:rsidR="00170CB7" w:rsidRPr="00F0771F" w:rsidRDefault="00C51BE1" w:rsidP="009C60A2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F0771F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เครื่องวัดกระแสไฟฟ้า</w:t>
            </w:r>
            <w:r w:rsidR="00170CB7" w:rsidRPr="00F0771F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</w:t>
            </w:r>
          </w:p>
          <w:p w14:paraId="4EAE1771" w14:textId="194F27A0" w:rsidR="00C51BE1" w:rsidRPr="00F0771F" w:rsidRDefault="00170CB7" w:rsidP="009C60A2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F0771F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(ราคาไม่เกิน </w:t>
            </w:r>
            <w:r w:rsidR="00A841A6" w:rsidRPr="00F0771F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5</w:t>
            </w:r>
            <w:r w:rsidRPr="00F0771F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,000 บาท)</w:t>
            </w:r>
          </w:p>
        </w:tc>
        <w:tc>
          <w:tcPr>
            <w:tcW w:w="2693" w:type="dxa"/>
          </w:tcPr>
          <w:p w14:paraId="07C61C1A" w14:textId="3E309C77" w:rsidR="00C51BE1" w:rsidRDefault="00C14E24" w:rsidP="009C60A2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FC7CE3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รีซีส</w:t>
            </w:r>
            <w:proofErr w:type="spellStart"/>
            <w:r w:rsidRPr="00FC7CE3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เต</w:t>
            </w:r>
            <w:proofErr w:type="spellEnd"/>
            <w:r w:rsidRPr="00FC7CE3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อร์</w:t>
            </w:r>
          </w:p>
        </w:tc>
        <w:tc>
          <w:tcPr>
            <w:tcW w:w="2410" w:type="dxa"/>
          </w:tcPr>
          <w:p w14:paraId="5630C0F3" w14:textId="77777777" w:rsidR="00C51BE1" w:rsidRDefault="00C51BE1" w:rsidP="009C60A2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4A39F2" w:rsidRPr="00002360" w14:paraId="2DEEC479" w14:textId="77777777" w:rsidTr="004A39F2">
        <w:tblPrEx>
          <w:jc w:val="left"/>
        </w:tblPrEx>
        <w:trPr>
          <w:trHeight w:val="362"/>
        </w:trPr>
        <w:tc>
          <w:tcPr>
            <w:tcW w:w="2263" w:type="dxa"/>
          </w:tcPr>
          <w:p w14:paraId="01876206" w14:textId="34CA2D71" w:rsidR="004A39F2" w:rsidRPr="00002360" w:rsidRDefault="004A39F2" w:rsidP="009C60A2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694" w:type="dxa"/>
          </w:tcPr>
          <w:p w14:paraId="41C84351" w14:textId="77777777" w:rsidR="004A39F2" w:rsidRDefault="004A39F2" w:rsidP="009C60A2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 w:rsidRPr="00C047F7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เครื่องตัดกระแสไฟฟ้าอัตโนมัต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ิ</w:t>
            </w:r>
          </w:p>
        </w:tc>
        <w:tc>
          <w:tcPr>
            <w:tcW w:w="2693" w:type="dxa"/>
          </w:tcPr>
          <w:p w14:paraId="3ACB4AAD" w14:textId="77777777" w:rsidR="004A39F2" w:rsidRDefault="004A39F2" w:rsidP="009C60A2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proofErr w:type="spellStart"/>
            <w:r w:rsidRPr="00FC7CE3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มูฟ</w:t>
            </w:r>
            <w:proofErr w:type="spellEnd"/>
            <w:r w:rsidRPr="00FC7CE3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วิ่งคอย</w:t>
            </w:r>
            <w:proofErr w:type="spellStart"/>
            <w:r w:rsidRPr="00FC7CE3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ส์</w:t>
            </w:r>
            <w:proofErr w:type="spellEnd"/>
          </w:p>
        </w:tc>
        <w:tc>
          <w:tcPr>
            <w:tcW w:w="2410" w:type="dxa"/>
          </w:tcPr>
          <w:p w14:paraId="23FCA265" w14:textId="77777777" w:rsidR="004A39F2" w:rsidRDefault="004A39F2" w:rsidP="009C60A2">
            <w:pPr>
              <w:spacing w:before="0" w:line="240" w:lineRule="auto"/>
              <w:ind w:right="113"/>
              <w:jc w:val="both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4A39F2" w:rsidRPr="00002360" w14:paraId="792F7475" w14:textId="77777777" w:rsidTr="004A39F2">
        <w:tblPrEx>
          <w:jc w:val="left"/>
        </w:tblPrEx>
        <w:trPr>
          <w:trHeight w:val="362"/>
        </w:trPr>
        <w:tc>
          <w:tcPr>
            <w:tcW w:w="2263" w:type="dxa"/>
          </w:tcPr>
          <w:p w14:paraId="3BF4303F" w14:textId="77777777" w:rsidR="004A39F2" w:rsidRDefault="004A39F2" w:rsidP="009C60A2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21EBB602" w14:textId="77777777" w:rsidR="004A39F2" w:rsidRDefault="004A39F2" w:rsidP="009C60A2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 w:rsidRPr="00C047F7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เครื่องสัญญาณเตือนภัย</w:t>
            </w:r>
          </w:p>
        </w:tc>
        <w:tc>
          <w:tcPr>
            <w:tcW w:w="2693" w:type="dxa"/>
          </w:tcPr>
          <w:p w14:paraId="6AB22B63" w14:textId="77777777" w:rsidR="004A39F2" w:rsidRDefault="004A39F2" w:rsidP="009C60A2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FC7CE3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คอนแดนเซอร์</w:t>
            </w:r>
          </w:p>
        </w:tc>
        <w:tc>
          <w:tcPr>
            <w:tcW w:w="2410" w:type="dxa"/>
          </w:tcPr>
          <w:p w14:paraId="50376BCD" w14:textId="77777777" w:rsidR="004A39F2" w:rsidRDefault="004A39F2" w:rsidP="009C60A2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4A39F2" w:rsidRPr="00002360" w14:paraId="2C2F94D0" w14:textId="77777777" w:rsidTr="004A39F2">
        <w:tblPrEx>
          <w:jc w:val="left"/>
        </w:tblPrEx>
        <w:trPr>
          <w:trHeight w:val="362"/>
        </w:trPr>
        <w:tc>
          <w:tcPr>
            <w:tcW w:w="2263" w:type="dxa"/>
          </w:tcPr>
          <w:p w14:paraId="1495E4D9" w14:textId="77777777" w:rsidR="004A39F2" w:rsidRDefault="004A39F2" w:rsidP="009C60A2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55791393" w14:textId="77777777" w:rsidR="004A39F2" w:rsidRDefault="004A39F2" w:rsidP="009C60A2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047F7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แผงบังคับทางไฟ</w:t>
            </w:r>
          </w:p>
        </w:tc>
        <w:tc>
          <w:tcPr>
            <w:tcW w:w="2693" w:type="dxa"/>
          </w:tcPr>
          <w:p w14:paraId="20F0D7D4" w14:textId="77777777" w:rsidR="004A39F2" w:rsidRDefault="004A39F2" w:rsidP="009C60A2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FC7CE3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ขาหลอด</w:t>
            </w:r>
            <w:proofErr w:type="spellStart"/>
            <w:r w:rsidRPr="00FC7CE3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ฟลู</w:t>
            </w:r>
            <w:proofErr w:type="spellEnd"/>
            <w:r w:rsidRPr="00FC7CE3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ออเรสเซน</w:t>
            </w:r>
            <w:proofErr w:type="spellStart"/>
            <w:r w:rsidRPr="00FC7CE3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ซ์</w:t>
            </w:r>
            <w:proofErr w:type="spellEnd"/>
          </w:p>
        </w:tc>
        <w:tc>
          <w:tcPr>
            <w:tcW w:w="2410" w:type="dxa"/>
          </w:tcPr>
          <w:p w14:paraId="5294A94B" w14:textId="77777777" w:rsidR="004A39F2" w:rsidRDefault="004A39F2" w:rsidP="009C60A2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4A39F2" w:rsidRPr="00002360" w14:paraId="65383C7F" w14:textId="77777777" w:rsidTr="004A39F2">
        <w:tblPrEx>
          <w:jc w:val="left"/>
        </w:tblPrEx>
        <w:trPr>
          <w:trHeight w:val="362"/>
        </w:trPr>
        <w:tc>
          <w:tcPr>
            <w:tcW w:w="2263" w:type="dxa"/>
          </w:tcPr>
          <w:p w14:paraId="386CBEFD" w14:textId="77777777" w:rsidR="004A39F2" w:rsidRDefault="004A39F2" w:rsidP="009C60A2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3EE7B811" w14:textId="77777777" w:rsidR="004A39F2" w:rsidRDefault="004A39F2" w:rsidP="009C60A2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047F7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หัวแร้งไฟฟ้า</w:t>
            </w:r>
          </w:p>
        </w:tc>
        <w:tc>
          <w:tcPr>
            <w:tcW w:w="2693" w:type="dxa"/>
          </w:tcPr>
          <w:p w14:paraId="5A8D3AF1" w14:textId="77777777" w:rsidR="004A39F2" w:rsidRDefault="004A39F2" w:rsidP="009C60A2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FC7CE3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เบรกเกอร์</w:t>
            </w:r>
          </w:p>
        </w:tc>
        <w:tc>
          <w:tcPr>
            <w:tcW w:w="2410" w:type="dxa"/>
          </w:tcPr>
          <w:p w14:paraId="771B166D" w14:textId="77777777" w:rsidR="004A39F2" w:rsidRDefault="004A39F2" w:rsidP="009C60A2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9C60A2" w:rsidRPr="00002360" w14:paraId="3E20E882" w14:textId="77777777" w:rsidTr="00956E99">
        <w:trPr>
          <w:trHeight w:val="362"/>
          <w:jc w:val="center"/>
        </w:trPr>
        <w:tc>
          <w:tcPr>
            <w:tcW w:w="2263" w:type="dxa"/>
          </w:tcPr>
          <w:p w14:paraId="00DE1B54" w14:textId="77777777" w:rsidR="009C60A2" w:rsidRDefault="009C60A2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63CB1671" w14:textId="77777777" w:rsidR="009C60A2" w:rsidRPr="00F0771F" w:rsidRDefault="009C60A2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F0771F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เครื่องวัดความต้านทานไฟฟ้</w:t>
            </w:r>
            <w:r w:rsidRPr="00F0771F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า</w:t>
            </w:r>
          </w:p>
          <w:p w14:paraId="0128DE59" w14:textId="559609C2" w:rsidR="009C60A2" w:rsidRPr="00A841A6" w:rsidRDefault="009C60A2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</w:pPr>
            <w:r w:rsidRPr="00F0771F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(ราคาไม่เกิน </w:t>
            </w:r>
            <w:r w:rsidR="00A841A6" w:rsidRPr="00F0771F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5</w:t>
            </w:r>
            <w:r w:rsidRPr="00F0771F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,000 บาท)</w:t>
            </w:r>
          </w:p>
        </w:tc>
        <w:tc>
          <w:tcPr>
            <w:tcW w:w="2693" w:type="dxa"/>
          </w:tcPr>
          <w:p w14:paraId="17E6AD7D" w14:textId="6E3B7577" w:rsidR="009C60A2" w:rsidRDefault="00A841A6" w:rsidP="00956E99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9C60A2" w:rsidRPr="00C047F7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สายอากาศหรือเสาอากาศสำหรับ</w:t>
            </w:r>
          </w:p>
          <w:p w14:paraId="079A4DE3" w14:textId="77777777" w:rsidR="009C60A2" w:rsidRDefault="009C60A2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C047F7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วิทยุ</w:t>
            </w:r>
            <w:r w:rsidRPr="00C047F7">
              <w:rPr>
                <w:rFonts w:ascii="TH SarabunPSK" w:hAnsi="TH SarabunPSK" w:cs="TH SarabunPSK"/>
                <w:sz w:val="28"/>
                <w:szCs w:val="28"/>
              </w:rPr>
              <w:t>,</w:t>
            </w:r>
          </w:p>
        </w:tc>
        <w:tc>
          <w:tcPr>
            <w:tcW w:w="2410" w:type="dxa"/>
          </w:tcPr>
          <w:p w14:paraId="45AAA24B" w14:textId="77777777" w:rsidR="009C60A2" w:rsidRDefault="009C60A2" w:rsidP="00956E99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9C60A2" w:rsidRPr="00002360" w14:paraId="60C5A329" w14:textId="77777777" w:rsidTr="00956E99">
        <w:trPr>
          <w:trHeight w:val="362"/>
          <w:jc w:val="center"/>
        </w:trPr>
        <w:tc>
          <w:tcPr>
            <w:tcW w:w="2263" w:type="dxa"/>
          </w:tcPr>
          <w:p w14:paraId="0F848983" w14:textId="77777777" w:rsidR="009C60A2" w:rsidRDefault="009C60A2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6A9C2899" w14:textId="77777777" w:rsidR="009C60A2" w:rsidRPr="00F0771F" w:rsidRDefault="009C60A2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F0771F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เครื่องวัดแรงดันไฟฟ้า</w:t>
            </w:r>
          </w:p>
          <w:p w14:paraId="03CE76C3" w14:textId="604C67EA" w:rsidR="009C60A2" w:rsidRPr="00C047F7" w:rsidRDefault="009C60A2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F0771F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(ราคาไม่เกิน </w:t>
            </w:r>
            <w:r w:rsidR="00A841A6" w:rsidRPr="00F0771F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5</w:t>
            </w:r>
            <w:r w:rsidRPr="00F0771F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,000 บาท)</w:t>
            </w:r>
          </w:p>
        </w:tc>
        <w:tc>
          <w:tcPr>
            <w:tcW w:w="2693" w:type="dxa"/>
          </w:tcPr>
          <w:p w14:paraId="22AED003" w14:textId="77777777" w:rsidR="009C60A2" w:rsidRDefault="009C60A2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10" w:type="dxa"/>
          </w:tcPr>
          <w:p w14:paraId="276ECD45" w14:textId="77777777" w:rsidR="009C60A2" w:rsidRDefault="009C60A2" w:rsidP="00956E99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9C60A2" w:rsidRPr="00002360" w14:paraId="0CDD1B36" w14:textId="77777777" w:rsidTr="00956E99">
        <w:trPr>
          <w:trHeight w:val="362"/>
          <w:jc w:val="center"/>
        </w:trPr>
        <w:tc>
          <w:tcPr>
            <w:tcW w:w="2263" w:type="dxa"/>
          </w:tcPr>
          <w:p w14:paraId="19114698" w14:textId="77777777" w:rsidR="009C60A2" w:rsidRDefault="009C60A2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46CE01DF" w14:textId="77777777" w:rsidR="009C60A2" w:rsidRPr="00C047F7" w:rsidRDefault="009C60A2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คีม</w:t>
            </w:r>
            <w:r w:rsidRPr="00C047F7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ย้ำหางปลา</w:t>
            </w:r>
          </w:p>
        </w:tc>
        <w:tc>
          <w:tcPr>
            <w:tcW w:w="2693" w:type="dxa"/>
          </w:tcPr>
          <w:p w14:paraId="682A9AE1" w14:textId="77777777" w:rsidR="009C60A2" w:rsidRDefault="009C60A2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10" w:type="dxa"/>
          </w:tcPr>
          <w:p w14:paraId="4584A5E5" w14:textId="77777777" w:rsidR="009C60A2" w:rsidRDefault="009C60A2" w:rsidP="00956E99">
            <w:pPr>
              <w:spacing w:before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9C60A2" w:rsidRPr="00002360" w14:paraId="1FAFFF72" w14:textId="77777777" w:rsidTr="00956E99">
        <w:trPr>
          <w:trHeight w:val="362"/>
          <w:jc w:val="center"/>
        </w:trPr>
        <w:tc>
          <w:tcPr>
            <w:tcW w:w="2263" w:type="dxa"/>
          </w:tcPr>
          <w:p w14:paraId="19699201" w14:textId="77777777" w:rsidR="009C60A2" w:rsidRDefault="009C60A2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0212EA5D" w14:textId="77777777" w:rsidR="009C60A2" w:rsidRPr="00C047F7" w:rsidRDefault="009C60A2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 w:rsidRPr="00C047F7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ไดร์เป่าผม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</w:p>
        </w:tc>
        <w:tc>
          <w:tcPr>
            <w:tcW w:w="2693" w:type="dxa"/>
          </w:tcPr>
          <w:p w14:paraId="2AB59587" w14:textId="77777777" w:rsidR="009C60A2" w:rsidRDefault="009C60A2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10" w:type="dxa"/>
          </w:tcPr>
          <w:p w14:paraId="1336282D" w14:textId="77777777" w:rsidR="009C60A2" w:rsidRDefault="009C60A2" w:rsidP="00956E99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D23713" w:rsidRPr="00002360" w14:paraId="1B67555E" w14:textId="77777777" w:rsidTr="00956E99">
        <w:trPr>
          <w:trHeight w:val="362"/>
          <w:jc w:val="center"/>
        </w:trPr>
        <w:tc>
          <w:tcPr>
            <w:tcW w:w="2263" w:type="dxa"/>
          </w:tcPr>
          <w:p w14:paraId="4F859E04" w14:textId="77777777" w:rsidR="00D23713" w:rsidRDefault="00D23713" w:rsidP="00956E99">
            <w:pPr>
              <w:spacing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540BEC40" w14:textId="77777777" w:rsidR="00D23713" w:rsidRPr="00C047F7" w:rsidRDefault="00D23713" w:rsidP="00956E99">
            <w:pPr>
              <w:spacing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3" w:type="dxa"/>
          </w:tcPr>
          <w:p w14:paraId="68732332" w14:textId="77777777" w:rsidR="00D23713" w:rsidRDefault="00D23713" w:rsidP="00956E99">
            <w:pPr>
              <w:spacing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10" w:type="dxa"/>
          </w:tcPr>
          <w:p w14:paraId="241A2E1A" w14:textId="77777777" w:rsidR="00D23713" w:rsidRDefault="00D23713" w:rsidP="00956E99">
            <w:pPr>
              <w:spacing w:line="240" w:lineRule="auto"/>
              <w:ind w:left="113"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9C60A2" w:rsidRPr="00002360" w14:paraId="536395D2" w14:textId="77777777" w:rsidTr="00956E99">
        <w:trPr>
          <w:trHeight w:val="362"/>
          <w:jc w:val="center"/>
        </w:trPr>
        <w:tc>
          <w:tcPr>
            <w:tcW w:w="2263" w:type="dxa"/>
          </w:tcPr>
          <w:p w14:paraId="70EE0E6B" w14:textId="77777777" w:rsidR="009C60A2" w:rsidRPr="000A3189" w:rsidRDefault="009C60A2" w:rsidP="00956E99">
            <w:pPr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bidi="th-TH"/>
              </w:rPr>
              <w:t>วัสดุงานบ้านงานครัว</w:t>
            </w:r>
          </w:p>
        </w:tc>
        <w:tc>
          <w:tcPr>
            <w:tcW w:w="2694" w:type="dxa"/>
          </w:tcPr>
          <w:p w14:paraId="77AC0658" w14:textId="77777777" w:rsidR="009C60A2" w:rsidRPr="00C047F7" w:rsidRDefault="009C60A2" w:rsidP="00956E99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**หม้อ</w:t>
            </w:r>
          </w:p>
        </w:tc>
        <w:tc>
          <w:tcPr>
            <w:tcW w:w="2693" w:type="dxa"/>
          </w:tcPr>
          <w:p w14:paraId="1D7C5854" w14:textId="77777777" w:rsidR="009C60A2" w:rsidRDefault="009C60A2" w:rsidP="00956E99">
            <w:pPr>
              <w:spacing w:before="0" w:line="240" w:lineRule="auto"/>
              <w:jc w:val="both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</w:t>
            </w:r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ผงซักฟอก</w:t>
            </w:r>
          </w:p>
        </w:tc>
        <w:tc>
          <w:tcPr>
            <w:tcW w:w="2410" w:type="dxa"/>
          </w:tcPr>
          <w:p w14:paraId="465559D2" w14:textId="77777777" w:rsidR="009C60A2" w:rsidRDefault="009C60A2" w:rsidP="00956E99">
            <w:pPr>
              <w:spacing w:before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9C60A2" w:rsidRPr="00002360" w14:paraId="64818B2A" w14:textId="77777777" w:rsidTr="00956E99">
        <w:trPr>
          <w:trHeight w:val="362"/>
          <w:jc w:val="center"/>
        </w:trPr>
        <w:tc>
          <w:tcPr>
            <w:tcW w:w="2263" w:type="dxa"/>
          </w:tcPr>
          <w:p w14:paraId="2E776C89" w14:textId="77777777" w:rsidR="009C60A2" w:rsidRDefault="009C60A2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368B960B" w14:textId="77777777" w:rsidR="009C60A2" w:rsidRPr="00C047F7" w:rsidRDefault="009C60A2" w:rsidP="00956E99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**กระทะ</w:t>
            </w:r>
          </w:p>
        </w:tc>
        <w:tc>
          <w:tcPr>
            <w:tcW w:w="2693" w:type="dxa"/>
          </w:tcPr>
          <w:p w14:paraId="2407E868" w14:textId="77777777" w:rsidR="009C60A2" w:rsidRDefault="009C60A2" w:rsidP="00956E99">
            <w:pPr>
              <w:spacing w:before="0" w:line="240" w:lineRule="auto"/>
              <w:jc w:val="both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</w:t>
            </w:r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สบู่</w:t>
            </w:r>
          </w:p>
        </w:tc>
        <w:tc>
          <w:tcPr>
            <w:tcW w:w="2410" w:type="dxa"/>
          </w:tcPr>
          <w:p w14:paraId="5E6BB166" w14:textId="77777777" w:rsidR="009C60A2" w:rsidRDefault="009C60A2" w:rsidP="00956E99">
            <w:pPr>
              <w:spacing w:before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9C60A2" w:rsidRPr="00002360" w14:paraId="1B69D9F5" w14:textId="77777777" w:rsidTr="00956E99">
        <w:trPr>
          <w:trHeight w:val="362"/>
          <w:jc w:val="center"/>
        </w:trPr>
        <w:tc>
          <w:tcPr>
            <w:tcW w:w="2263" w:type="dxa"/>
          </w:tcPr>
          <w:p w14:paraId="58C4C6CA" w14:textId="77777777" w:rsidR="009C60A2" w:rsidRDefault="009C60A2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100B08E1" w14:textId="77777777" w:rsidR="009C60A2" w:rsidRPr="00C047F7" w:rsidRDefault="009C60A2" w:rsidP="00956E99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**กะละมัง</w:t>
            </w:r>
          </w:p>
        </w:tc>
        <w:tc>
          <w:tcPr>
            <w:tcW w:w="2693" w:type="dxa"/>
          </w:tcPr>
          <w:p w14:paraId="12605CE2" w14:textId="77777777" w:rsidR="009C60A2" w:rsidRDefault="009C60A2" w:rsidP="00956E99">
            <w:pPr>
              <w:spacing w:before="0" w:line="240" w:lineRule="auto"/>
              <w:jc w:val="both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</w:t>
            </w:r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น้ำยาดับกลิ่น</w:t>
            </w:r>
          </w:p>
        </w:tc>
        <w:tc>
          <w:tcPr>
            <w:tcW w:w="2410" w:type="dxa"/>
          </w:tcPr>
          <w:p w14:paraId="15D805F9" w14:textId="77777777" w:rsidR="009C60A2" w:rsidRDefault="009C60A2" w:rsidP="00956E99">
            <w:pPr>
              <w:spacing w:before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9C60A2" w:rsidRPr="00002360" w14:paraId="52EB1CFF" w14:textId="77777777" w:rsidTr="00956E99">
        <w:trPr>
          <w:trHeight w:val="362"/>
          <w:jc w:val="center"/>
        </w:trPr>
        <w:tc>
          <w:tcPr>
            <w:tcW w:w="2263" w:type="dxa"/>
          </w:tcPr>
          <w:p w14:paraId="46DB3DD5" w14:textId="77777777" w:rsidR="009C60A2" w:rsidRDefault="009C60A2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63DFE633" w14:textId="77777777" w:rsidR="009C60A2" w:rsidRPr="00C047F7" w:rsidRDefault="009C60A2" w:rsidP="00956E99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**ตะหลิว</w:t>
            </w:r>
          </w:p>
        </w:tc>
        <w:tc>
          <w:tcPr>
            <w:tcW w:w="2693" w:type="dxa"/>
          </w:tcPr>
          <w:p w14:paraId="1F8F19DB" w14:textId="77777777" w:rsidR="009C60A2" w:rsidRDefault="009C60A2" w:rsidP="00956E99">
            <w:pPr>
              <w:spacing w:before="0" w:line="240" w:lineRule="auto"/>
              <w:jc w:val="both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**แก๊สหุงต้ม</w:t>
            </w:r>
          </w:p>
        </w:tc>
        <w:tc>
          <w:tcPr>
            <w:tcW w:w="2410" w:type="dxa"/>
          </w:tcPr>
          <w:p w14:paraId="4FDFAC8A" w14:textId="77777777" w:rsidR="009C60A2" w:rsidRDefault="009C60A2" w:rsidP="00956E99">
            <w:pPr>
              <w:spacing w:before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9C60A2" w:rsidRPr="00002360" w14:paraId="1982C947" w14:textId="77777777" w:rsidTr="00956E99">
        <w:trPr>
          <w:trHeight w:val="362"/>
          <w:jc w:val="center"/>
        </w:trPr>
        <w:tc>
          <w:tcPr>
            <w:tcW w:w="2263" w:type="dxa"/>
          </w:tcPr>
          <w:p w14:paraId="20C44DF0" w14:textId="77777777" w:rsidR="009C60A2" w:rsidRDefault="009C60A2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25EEA7DC" w14:textId="77777777" w:rsidR="009C60A2" w:rsidRPr="00C047F7" w:rsidRDefault="009C60A2" w:rsidP="00956E99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**มีด</w:t>
            </w:r>
          </w:p>
        </w:tc>
        <w:tc>
          <w:tcPr>
            <w:tcW w:w="2693" w:type="dxa"/>
          </w:tcPr>
          <w:p w14:paraId="4FAA7B30" w14:textId="77777777" w:rsidR="009C60A2" w:rsidRDefault="009C60A2" w:rsidP="00956E99">
            <w:pPr>
              <w:spacing w:before="0" w:line="240" w:lineRule="auto"/>
              <w:jc w:val="both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แปรง</w:t>
            </w:r>
          </w:p>
        </w:tc>
        <w:tc>
          <w:tcPr>
            <w:tcW w:w="2410" w:type="dxa"/>
          </w:tcPr>
          <w:p w14:paraId="5A44B93A" w14:textId="77777777" w:rsidR="009C60A2" w:rsidRDefault="009C60A2" w:rsidP="00956E99">
            <w:pPr>
              <w:spacing w:before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9C60A2" w:rsidRPr="00002360" w14:paraId="73A646E2" w14:textId="77777777" w:rsidTr="00956E99">
        <w:trPr>
          <w:trHeight w:val="362"/>
          <w:jc w:val="center"/>
        </w:trPr>
        <w:tc>
          <w:tcPr>
            <w:tcW w:w="2263" w:type="dxa"/>
          </w:tcPr>
          <w:p w14:paraId="49706F26" w14:textId="77777777" w:rsidR="009C60A2" w:rsidRDefault="009C60A2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7964F425" w14:textId="77777777" w:rsidR="009C60A2" w:rsidRPr="00C047F7" w:rsidRDefault="009C60A2" w:rsidP="00956E99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**ถัง</w:t>
            </w:r>
          </w:p>
        </w:tc>
        <w:tc>
          <w:tcPr>
            <w:tcW w:w="2693" w:type="dxa"/>
          </w:tcPr>
          <w:p w14:paraId="30F72C7F" w14:textId="77777777" w:rsidR="009C60A2" w:rsidRDefault="009C60A2" w:rsidP="00956E99">
            <w:pPr>
              <w:spacing w:before="0" w:line="240" w:lineRule="auto"/>
              <w:jc w:val="both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ไม้กวาด</w:t>
            </w:r>
          </w:p>
        </w:tc>
        <w:tc>
          <w:tcPr>
            <w:tcW w:w="2410" w:type="dxa"/>
          </w:tcPr>
          <w:p w14:paraId="1572E41F" w14:textId="77777777" w:rsidR="009C60A2" w:rsidRDefault="009C60A2" w:rsidP="00956E99">
            <w:pPr>
              <w:spacing w:before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9C60A2" w:rsidRPr="00002360" w14:paraId="1339B288" w14:textId="77777777" w:rsidTr="00956E99">
        <w:trPr>
          <w:trHeight w:val="362"/>
          <w:jc w:val="center"/>
        </w:trPr>
        <w:tc>
          <w:tcPr>
            <w:tcW w:w="2263" w:type="dxa"/>
          </w:tcPr>
          <w:p w14:paraId="4CFA5332" w14:textId="77777777" w:rsidR="009C60A2" w:rsidRDefault="009C60A2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3A56922F" w14:textId="77777777" w:rsidR="009C60A2" w:rsidRPr="00C047F7" w:rsidRDefault="009C60A2" w:rsidP="00956E99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**ถาด</w:t>
            </w:r>
          </w:p>
        </w:tc>
        <w:tc>
          <w:tcPr>
            <w:tcW w:w="2693" w:type="dxa"/>
          </w:tcPr>
          <w:p w14:paraId="2632F9EE" w14:textId="77777777" w:rsidR="009C60A2" w:rsidRDefault="009C60A2" w:rsidP="00956E99">
            <w:pPr>
              <w:spacing w:before="0" w:line="240" w:lineRule="auto"/>
              <w:jc w:val="both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เข่ง</w:t>
            </w:r>
          </w:p>
        </w:tc>
        <w:tc>
          <w:tcPr>
            <w:tcW w:w="2410" w:type="dxa"/>
          </w:tcPr>
          <w:p w14:paraId="0CAAE5AC" w14:textId="77777777" w:rsidR="009C60A2" w:rsidRDefault="009C60A2" w:rsidP="00956E99">
            <w:pPr>
              <w:spacing w:before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9C60A2" w:rsidRPr="00002360" w14:paraId="3CD8484D" w14:textId="77777777" w:rsidTr="00F0771F">
        <w:trPr>
          <w:trHeight w:val="412"/>
          <w:jc w:val="center"/>
        </w:trPr>
        <w:tc>
          <w:tcPr>
            <w:tcW w:w="2263" w:type="dxa"/>
          </w:tcPr>
          <w:p w14:paraId="2782C3FB" w14:textId="77777777" w:rsidR="009C60A2" w:rsidRDefault="009C60A2" w:rsidP="00F0771F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5EA52CFA" w14:textId="77777777" w:rsidR="009C60A2" w:rsidRPr="00C047F7" w:rsidRDefault="009C60A2" w:rsidP="00F0771F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**แก้วน้ำ</w:t>
            </w:r>
          </w:p>
        </w:tc>
        <w:tc>
          <w:tcPr>
            <w:tcW w:w="2693" w:type="dxa"/>
          </w:tcPr>
          <w:p w14:paraId="01BB66E3" w14:textId="77777777" w:rsidR="009C60A2" w:rsidRDefault="009C60A2" w:rsidP="00F0771F">
            <w:pPr>
              <w:spacing w:before="0" w:line="240" w:lineRule="auto"/>
              <w:jc w:val="both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มุ้ง</w:t>
            </w:r>
          </w:p>
        </w:tc>
        <w:tc>
          <w:tcPr>
            <w:tcW w:w="2410" w:type="dxa"/>
          </w:tcPr>
          <w:p w14:paraId="0D66D3CE" w14:textId="77777777" w:rsidR="009C60A2" w:rsidRPr="001E10B6" w:rsidRDefault="009C60A2" w:rsidP="00F0771F">
            <w:pPr>
              <w:spacing w:before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9C60A2" w:rsidRPr="00002360" w14:paraId="7D5B0740" w14:textId="77777777" w:rsidTr="00956E99">
        <w:trPr>
          <w:trHeight w:val="362"/>
          <w:jc w:val="center"/>
        </w:trPr>
        <w:tc>
          <w:tcPr>
            <w:tcW w:w="2263" w:type="dxa"/>
          </w:tcPr>
          <w:p w14:paraId="74887778" w14:textId="77777777" w:rsidR="009C60A2" w:rsidRDefault="009C60A2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325C30CE" w14:textId="77777777" w:rsidR="009C60A2" w:rsidRPr="00C047F7" w:rsidRDefault="009C60A2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25669B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จานรอง</w:t>
            </w:r>
          </w:p>
        </w:tc>
        <w:tc>
          <w:tcPr>
            <w:tcW w:w="2693" w:type="dxa"/>
          </w:tcPr>
          <w:p w14:paraId="15C90C35" w14:textId="77777777" w:rsidR="009C60A2" w:rsidRDefault="009C60A2" w:rsidP="00956E99">
            <w:pPr>
              <w:spacing w:before="0" w:line="240" w:lineRule="auto"/>
              <w:ind w:right="113"/>
              <w:jc w:val="both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ผ้าปูที่นอน</w:t>
            </w:r>
          </w:p>
        </w:tc>
        <w:tc>
          <w:tcPr>
            <w:tcW w:w="2410" w:type="dxa"/>
          </w:tcPr>
          <w:p w14:paraId="5CE5F7A9" w14:textId="77777777" w:rsidR="009C60A2" w:rsidRDefault="009C60A2" w:rsidP="00956E99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9C60A2" w:rsidRPr="00002360" w14:paraId="573937D1" w14:textId="77777777" w:rsidTr="00956E99">
        <w:trPr>
          <w:trHeight w:val="362"/>
          <w:jc w:val="center"/>
        </w:trPr>
        <w:tc>
          <w:tcPr>
            <w:tcW w:w="2263" w:type="dxa"/>
          </w:tcPr>
          <w:p w14:paraId="283221EE" w14:textId="77777777" w:rsidR="009C60A2" w:rsidRDefault="009C60A2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264C6EB8" w14:textId="77777777" w:rsidR="009C60A2" w:rsidRPr="00C047F7" w:rsidRDefault="009C60A2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25669B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ถ้วยชาม</w:t>
            </w:r>
          </w:p>
        </w:tc>
        <w:tc>
          <w:tcPr>
            <w:tcW w:w="2693" w:type="dxa"/>
          </w:tcPr>
          <w:p w14:paraId="5D4058B7" w14:textId="77777777" w:rsidR="009C60A2" w:rsidRDefault="009C60A2" w:rsidP="00956E99">
            <w:pPr>
              <w:spacing w:before="0" w:line="240" w:lineRule="auto"/>
              <w:ind w:right="113"/>
              <w:jc w:val="both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ปลอกหมอน</w:t>
            </w:r>
          </w:p>
        </w:tc>
        <w:tc>
          <w:tcPr>
            <w:tcW w:w="2410" w:type="dxa"/>
          </w:tcPr>
          <w:p w14:paraId="08985673" w14:textId="77777777" w:rsidR="009C60A2" w:rsidRDefault="009C60A2" w:rsidP="00956E99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9C60A2" w:rsidRPr="00002360" w14:paraId="3E076FFD" w14:textId="77777777" w:rsidTr="00956E99">
        <w:trPr>
          <w:trHeight w:val="362"/>
          <w:jc w:val="center"/>
        </w:trPr>
        <w:tc>
          <w:tcPr>
            <w:tcW w:w="2263" w:type="dxa"/>
          </w:tcPr>
          <w:p w14:paraId="491F360D" w14:textId="77777777" w:rsidR="009C60A2" w:rsidRDefault="009C60A2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4D69647E" w14:textId="77777777" w:rsidR="009C60A2" w:rsidRPr="00C047F7" w:rsidRDefault="009C60A2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25669B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ช้อนส้อม</w:t>
            </w:r>
          </w:p>
        </w:tc>
        <w:tc>
          <w:tcPr>
            <w:tcW w:w="2693" w:type="dxa"/>
          </w:tcPr>
          <w:p w14:paraId="5F411275" w14:textId="77777777" w:rsidR="009C60A2" w:rsidRDefault="009C60A2" w:rsidP="00956E99">
            <w:pPr>
              <w:spacing w:before="0" w:line="240" w:lineRule="auto"/>
              <w:ind w:right="113"/>
              <w:jc w:val="both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หมอน</w:t>
            </w:r>
          </w:p>
        </w:tc>
        <w:tc>
          <w:tcPr>
            <w:tcW w:w="2410" w:type="dxa"/>
          </w:tcPr>
          <w:p w14:paraId="5E6E06CB" w14:textId="77777777" w:rsidR="009C60A2" w:rsidRDefault="009C60A2" w:rsidP="00956E99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9C60A2" w:rsidRPr="00002360" w14:paraId="55EB935D" w14:textId="77777777" w:rsidTr="00956E99">
        <w:trPr>
          <w:trHeight w:val="362"/>
          <w:jc w:val="center"/>
        </w:trPr>
        <w:tc>
          <w:tcPr>
            <w:tcW w:w="2263" w:type="dxa"/>
          </w:tcPr>
          <w:p w14:paraId="3E60195F" w14:textId="77777777" w:rsidR="009C60A2" w:rsidRDefault="009C60A2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07BA30E6" w14:textId="77777777" w:rsidR="009C60A2" w:rsidRPr="001452F6" w:rsidRDefault="009C60A2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trike/>
                <w:color w:val="FF0000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เตาแก๊สพกพา (แบบกระเป๋า)</w:t>
            </w:r>
          </w:p>
        </w:tc>
        <w:tc>
          <w:tcPr>
            <w:tcW w:w="2693" w:type="dxa"/>
          </w:tcPr>
          <w:p w14:paraId="0CF2A3CD" w14:textId="77777777" w:rsidR="009C60A2" w:rsidRDefault="009C60A2" w:rsidP="00956E99">
            <w:pPr>
              <w:spacing w:before="0" w:line="240" w:lineRule="auto"/>
              <w:ind w:right="113"/>
              <w:jc w:val="both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ผ้าห่ม</w:t>
            </w:r>
          </w:p>
        </w:tc>
        <w:tc>
          <w:tcPr>
            <w:tcW w:w="2410" w:type="dxa"/>
          </w:tcPr>
          <w:p w14:paraId="5382A472" w14:textId="77777777" w:rsidR="009C60A2" w:rsidRDefault="009C60A2" w:rsidP="00956E99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9C60A2" w:rsidRPr="00002360" w14:paraId="61DB44F0" w14:textId="77777777" w:rsidTr="00956E99">
        <w:trPr>
          <w:trHeight w:val="362"/>
          <w:jc w:val="center"/>
        </w:trPr>
        <w:tc>
          <w:tcPr>
            <w:tcW w:w="2263" w:type="dxa"/>
          </w:tcPr>
          <w:p w14:paraId="49812A7B" w14:textId="77777777" w:rsidR="009C60A2" w:rsidRPr="00002360" w:rsidRDefault="009C60A2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694" w:type="dxa"/>
          </w:tcPr>
          <w:p w14:paraId="7B478666" w14:textId="3DE03694" w:rsidR="009C60A2" w:rsidRDefault="00F0771F" w:rsidP="00F0771F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9C60A2" w:rsidRPr="0025669B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โอ่งน้ำ</w:t>
            </w:r>
          </w:p>
        </w:tc>
        <w:tc>
          <w:tcPr>
            <w:tcW w:w="2693" w:type="dxa"/>
          </w:tcPr>
          <w:p w14:paraId="01FBEF78" w14:textId="77777777" w:rsidR="009C60A2" w:rsidRDefault="009C60A2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ไม้ขนไก่</w:t>
            </w:r>
          </w:p>
        </w:tc>
        <w:tc>
          <w:tcPr>
            <w:tcW w:w="2410" w:type="dxa"/>
          </w:tcPr>
          <w:p w14:paraId="391E7E2D" w14:textId="77777777" w:rsidR="009C60A2" w:rsidRDefault="009C60A2" w:rsidP="00956E99">
            <w:pPr>
              <w:spacing w:before="0" w:line="240" w:lineRule="auto"/>
              <w:ind w:right="113"/>
              <w:jc w:val="both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9C60A2" w:rsidRPr="00002360" w14:paraId="253F83AE" w14:textId="77777777" w:rsidTr="00956E99">
        <w:trPr>
          <w:trHeight w:val="362"/>
          <w:jc w:val="center"/>
        </w:trPr>
        <w:tc>
          <w:tcPr>
            <w:tcW w:w="2263" w:type="dxa"/>
          </w:tcPr>
          <w:p w14:paraId="33F08BB2" w14:textId="77777777" w:rsidR="009C60A2" w:rsidRDefault="009C60A2" w:rsidP="00F0771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2E2C03B5" w14:textId="29BCB1BE" w:rsidR="009C60A2" w:rsidRPr="00F0771F" w:rsidRDefault="00F0771F" w:rsidP="00F0771F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</w:t>
            </w:r>
            <w:r w:rsidR="009C60A2" w:rsidRPr="00F0771F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เครื่องชั่งแบบสปริง/แบบดิจิตอล</w:t>
            </w:r>
          </w:p>
          <w:p w14:paraId="6996FAA3" w14:textId="46FB9DC4" w:rsidR="009C60A2" w:rsidRPr="0025669B" w:rsidRDefault="00F0771F" w:rsidP="00F0771F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</w:t>
            </w:r>
            <w:r w:rsidR="009C60A2" w:rsidRPr="00F0771F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(ราคาไม่เกิน </w:t>
            </w:r>
            <w:r w:rsidR="00A841A6" w:rsidRPr="00F0771F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5</w:t>
            </w:r>
            <w:r w:rsidR="009C60A2" w:rsidRPr="00F0771F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,000 บาท)</w:t>
            </w:r>
          </w:p>
        </w:tc>
        <w:tc>
          <w:tcPr>
            <w:tcW w:w="2693" w:type="dxa"/>
          </w:tcPr>
          <w:p w14:paraId="601A2EC8" w14:textId="77777777" w:rsidR="009C60A2" w:rsidRDefault="009C60A2" w:rsidP="00F0771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ผ้าปูโต๊ะ</w:t>
            </w:r>
          </w:p>
          <w:p w14:paraId="67819A40" w14:textId="77777777" w:rsidR="009C60A2" w:rsidRPr="00C6395F" w:rsidRDefault="009C60A2" w:rsidP="00F0771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72078328" w14:textId="77777777" w:rsidR="009C60A2" w:rsidRDefault="009C60A2" w:rsidP="00F0771F">
            <w:pPr>
              <w:spacing w:before="0" w:line="240" w:lineRule="auto"/>
              <w:ind w:left="113" w:right="113"/>
              <w:jc w:val="both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9C60A2" w:rsidRPr="00002360" w14:paraId="4DC42FD1" w14:textId="77777777" w:rsidTr="00956E99">
        <w:tblPrEx>
          <w:jc w:val="left"/>
        </w:tblPrEx>
        <w:trPr>
          <w:trHeight w:val="362"/>
        </w:trPr>
        <w:tc>
          <w:tcPr>
            <w:tcW w:w="2263" w:type="dxa"/>
          </w:tcPr>
          <w:p w14:paraId="10AB5E4A" w14:textId="77777777" w:rsidR="009C60A2" w:rsidRPr="00F0771F" w:rsidRDefault="009C60A2" w:rsidP="00F0771F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390F5B30" w14:textId="22F846B1" w:rsidR="009C60A2" w:rsidRPr="00F0771F" w:rsidRDefault="00F0771F" w:rsidP="00F0771F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</w:t>
            </w:r>
            <w:r w:rsidR="009C60A2" w:rsidRPr="00F0771F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ตาชั่ง</w:t>
            </w:r>
            <w:r w:rsidR="009C60A2" w:rsidRPr="00F0771F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(ราคาไม่เกิน </w:t>
            </w:r>
            <w:r w:rsidR="00A841A6" w:rsidRPr="00F0771F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5</w:t>
            </w:r>
            <w:r w:rsidR="009C60A2" w:rsidRPr="00F0771F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,000 บาท)</w:t>
            </w:r>
          </w:p>
        </w:tc>
        <w:tc>
          <w:tcPr>
            <w:tcW w:w="2693" w:type="dxa"/>
          </w:tcPr>
          <w:p w14:paraId="71F45656" w14:textId="10CA3D3E" w:rsidR="009C60A2" w:rsidRPr="00C6395F" w:rsidRDefault="00F0771F" w:rsidP="00F0771F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 </w:t>
            </w:r>
            <w:r w:rsidR="009C60A2"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น้ำจืดที่ซื้อจากเอกชน</w:t>
            </w:r>
          </w:p>
        </w:tc>
        <w:tc>
          <w:tcPr>
            <w:tcW w:w="2410" w:type="dxa"/>
          </w:tcPr>
          <w:p w14:paraId="45A10832" w14:textId="77777777" w:rsidR="009C60A2" w:rsidRDefault="009C60A2" w:rsidP="00F0771F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</w:tbl>
    <w:p w14:paraId="2316AD86" w14:textId="77777777" w:rsidR="00F0771F" w:rsidRPr="00F0771F" w:rsidRDefault="00F0771F" w:rsidP="004A39F2">
      <w:pPr>
        <w:rPr>
          <w:rFonts w:ascii="TH SarabunPSK" w:hAnsi="TH SarabunPSK" w:cs="TH SarabunPSK"/>
          <w:b/>
          <w:bCs/>
          <w:sz w:val="10"/>
          <w:szCs w:val="10"/>
          <w:lang w:bidi="th-TH"/>
        </w:rPr>
      </w:pPr>
    </w:p>
    <w:p w14:paraId="26C1AC7D" w14:textId="5AC06CB1" w:rsidR="00FD51FC" w:rsidRPr="009C60A2" w:rsidRDefault="009C60A2" w:rsidP="004A39F2">
      <w:pPr>
        <w:rPr>
          <w:rFonts w:ascii="TH SarabunPSK" w:hAnsi="TH SarabunPSK" w:cs="TH SarabunPSK"/>
          <w:szCs w:val="24"/>
          <w:lang w:bidi="th-TH"/>
        </w:rPr>
      </w:pPr>
      <w:r w:rsidRPr="00D50784">
        <w:rPr>
          <w:rFonts w:ascii="TH SarabunPSK" w:hAnsi="TH SarabunPSK" w:cs="TH SarabunPSK" w:hint="cs"/>
          <w:b/>
          <w:bCs/>
          <w:szCs w:val="24"/>
          <w:cs/>
          <w:lang w:bidi="th-TH"/>
        </w:rPr>
        <w:t>หมายเหตุ  รายการวัสดุที่ขึ้นต้นด้วยเครื่องหมาย ** เป็นรายการตามหนังสือสำนักงบประมาณที่ นร0704/ว37 ลงวันที่ 6 มกราคม 2559</w:t>
      </w:r>
    </w:p>
    <w:tbl>
      <w:tblPr>
        <w:tblStyle w:val="TableGrid"/>
        <w:tblW w:w="10060" w:type="dxa"/>
        <w:jc w:val="center"/>
        <w:tblLook w:val="04A0" w:firstRow="1" w:lastRow="0" w:firstColumn="1" w:lastColumn="0" w:noHBand="0" w:noVBand="1"/>
      </w:tblPr>
      <w:tblGrid>
        <w:gridCol w:w="2263"/>
        <w:gridCol w:w="2694"/>
        <w:gridCol w:w="2693"/>
        <w:gridCol w:w="2410"/>
      </w:tblGrid>
      <w:tr w:rsidR="00715D2A" w:rsidRPr="00002360" w14:paraId="40EE559D" w14:textId="77777777" w:rsidTr="008403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4"/>
          <w:jc w:val="center"/>
        </w:trPr>
        <w:tc>
          <w:tcPr>
            <w:tcW w:w="2263" w:type="dxa"/>
            <w:vMerge w:val="restart"/>
          </w:tcPr>
          <w:p w14:paraId="07376F01" w14:textId="77777777" w:rsidR="00715D2A" w:rsidRPr="00840301" w:rsidRDefault="00715D2A" w:rsidP="00840301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 w:val="0"/>
                <w:bCs/>
                <w:sz w:val="28"/>
                <w:szCs w:val="28"/>
                <w:cs/>
                <w:lang w:bidi="th-TH"/>
              </w:rPr>
            </w:pPr>
            <w:r w:rsidRPr="00840301">
              <w:rPr>
                <w:rFonts w:ascii="TH SarabunPSK" w:hAnsi="TH SarabunPSK" w:cs="TH SarabunPSK"/>
                <w:b w:val="0"/>
                <w:bCs/>
                <w:sz w:val="28"/>
                <w:szCs w:val="28"/>
                <w:cs/>
                <w:lang w:bidi="th-TH"/>
              </w:rPr>
              <w:t>ประเภท</w:t>
            </w:r>
          </w:p>
        </w:tc>
        <w:tc>
          <w:tcPr>
            <w:tcW w:w="7797" w:type="dxa"/>
            <w:gridSpan w:val="3"/>
          </w:tcPr>
          <w:p w14:paraId="74AA3634" w14:textId="77777777" w:rsidR="00715D2A" w:rsidRPr="00840301" w:rsidRDefault="00715D2A" w:rsidP="00840301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40301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รายละเอียด</w:t>
            </w:r>
          </w:p>
        </w:tc>
      </w:tr>
      <w:tr w:rsidR="00715D2A" w:rsidRPr="00002360" w14:paraId="1455C3EC" w14:textId="77777777" w:rsidTr="00840301">
        <w:trPr>
          <w:trHeight w:val="362"/>
          <w:jc w:val="center"/>
        </w:trPr>
        <w:tc>
          <w:tcPr>
            <w:tcW w:w="2263" w:type="dxa"/>
            <w:vMerge/>
          </w:tcPr>
          <w:p w14:paraId="12573118" w14:textId="77777777" w:rsidR="00715D2A" w:rsidRPr="00840301" w:rsidRDefault="00715D2A" w:rsidP="00840301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Cs/>
                <w:sz w:val="28"/>
                <w:szCs w:val="28"/>
                <w:lang w:bidi="th-TH"/>
              </w:rPr>
            </w:pPr>
          </w:p>
        </w:tc>
        <w:tc>
          <w:tcPr>
            <w:tcW w:w="2694" w:type="dxa"/>
          </w:tcPr>
          <w:p w14:paraId="36031D04" w14:textId="77777777" w:rsidR="00715D2A" w:rsidRPr="00840301" w:rsidRDefault="00715D2A" w:rsidP="00840301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28"/>
                <w:szCs w:val="28"/>
                <w:lang w:bidi="th-TH"/>
              </w:rPr>
            </w:pPr>
            <w:r w:rsidRPr="00840301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วัสดุคงทน</w:t>
            </w:r>
          </w:p>
        </w:tc>
        <w:tc>
          <w:tcPr>
            <w:tcW w:w="2693" w:type="dxa"/>
          </w:tcPr>
          <w:p w14:paraId="307CFE3E" w14:textId="77777777" w:rsidR="00715D2A" w:rsidRPr="00840301" w:rsidRDefault="00715D2A" w:rsidP="00840301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28"/>
                <w:szCs w:val="28"/>
                <w:lang w:bidi="th-TH"/>
              </w:rPr>
            </w:pPr>
            <w:r w:rsidRPr="00840301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วัสดุสิ้นเปลือง</w:t>
            </w:r>
          </w:p>
        </w:tc>
        <w:tc>
          <w:tcPr>
            <w:tcW w:w="2410" w:type="dxa"/>
          </w:tcPr>
          <w:p w14:paraId="4632578E" w14:textId="77777777" w:rsidR="00715D2A" w:rsidRPr="00840301" w:rsidRDefault="00715D2A" w:rsidP="00840301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28"/>
                <w:szCs w:val="28"/>
                <w:lang w:bidi="th-TH"/>
              </w:rPr>
            </w:pPr>
            <w:r w:rsidRPr="00840301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วัสดุอุปกรณ์ประกอบและอะไหล่</w:t>
            </w:r>
          </w:p>
        </w:tc>
      </w:tr>
      <w:tr w:rsidR="009C60A2" w:rsidRPr="00002360" w14:paraId="1F9B1BDD" w14:textId="77777777" w:rsidTr="00956E99">
        <w:tblPrEx>
          <w:jc w:val="left"/>
        </w:tblPrEx>
        <w:trPr>
          <w:trHeight w:val="362"/>
        </w:trPr>
        <w:tc>
          <w:tcPr>
            <w:tcW w:w="2263" w:type="dxa"/>
          </w:tcPr>
          <w:p w14:paraId="3B8031DE" w14:textId="18E8E5D9" w:rsidR="009C60A2" w:rsidRDefault="009C60A2" w:rsidP="009C60A2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bidi="th-TH"/>
              </w:rPr>
              <w:t>วัสดุงานบ้านงานครัว</w:t>
            </w:r>
          </w:p>
        </w:tc>
        <w:tc>
          <w:tcPr>
            <w:tcW w:w="2694" w:type="dxa"/>
          </w:tcPr>
          <w:p w14:paraId="4005F6E0" w14:textId="175BE91D" w:rsidR="009C60A2" w:rsidRDefault="009C60A2" w:rsidP="009C60A2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25669B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ที่นอน</w:t>
            </w:r>
          </w:p>
        </w:tc>
        <w:tc>
          <w:tcPr>
            <w:tcW w:w="2693" w:type="dxa"/>
          </w:tcPr>
          <w:p w14:paraId="3FDCD86D" w14:textId="77777777" w:rsidR="009C60A2" w:rsidRDefault="009C60A2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ถุงขยะ</w:t>
            </w:r>
          </w:p>
        </w:tc>
        <w:tc>
          <w:tcPr>
            <w:tcW w:w="2410" w:type="dxa"/>
          </w:tcPr>
          <w:p w14:paraId="16679A67" w14:textId="77777777" w:rsidR="009C60A2" w:rsidRDefault="009C60A2" w:rsidP="00956E99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9C60A2" w:rsidRPr="00002360" w14:paraId="2912C74F" w14:textId="77777777" w:rsidTr="00956E99">
        <w:tblPrEx>
          <w:jc w:val="left"/>
        </w:tblPrEx>
        <w:trPr>
          <w:trHeight w:val="362"/>
        </w:trPr>
        <w:tc>
          <w:tcPr>
            <w:tcW w:w="2263" w:type="dxa"/>
          </w:tcPr>
          <w:p w14:paraId="1C88BAD7" w14:textId="77777777" w:rsidR="009C60A2" w:rsidRDefault="009C60A2" w:rsidP="00956E99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44747D82" w14:textId="1E53FE9F" w:rsidR="009C60A2" w:rsidRDefault="009C60A2" w:rsidP="009C60A2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25669B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กระโถน</w:t>
            </w:r>
          </w:p>
        </w:tc>
        <w:tc>
          <w:tcPr>
            <w:tcW w:w="2693" w:type="dxa"/>
          </w:tcPr>
          <w:p w14:paraId="43FFAEEE" w14:textId="77777777" w:rsidR="009C60A2" w:rsidRDefault="009C60A2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10" w:type="dxa"/>
          </w:tcPr>
          <w:p w14:paraId="42E6BDF9" w14:textId="77777777" w:rsidR="009C60A2" w:rsidRDefault="009C60A2" w:rsidP="00956E99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715D2A" w:rsidRPr="00002360" w14:paraId="0E92C538" w14:textId="77777777" w:rsidTr="00840301">
        <w:trPr>
          <w:trHeight w:val="362"/>
          <w:jc w:val="center"/>
        </w:trPr>
        <w:tc>
          <w:tcPr>
            <w:tcW w:w="2263" w:type="dxa"/>
          </w:tcPr>
          <w:p w14:paraId="0B895DD3" w14:textId="7960FD78" w:rsidR="00715D2A" w:rsidRDefault="00715D2A" w:rsidP="00D23713">
            <w:pPr>
              <w:spacing w:before="0" w:line="18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62EBEFAF" w14:textId="778AAE77" w:rsidR="00715D2A" w:rsidRDefault="009C60A2" w:rsidP="00D23713">
            <w:pPr>
              <w:spacing w:before="0" w:line="18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715D2A" w:rsidRPr="0025669B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เตาไฟฟ้</w:t>
            </w:r>
            <w:r w:rsidR="00840301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า</w:t>
            </w:r>
          </w:p>
          <w:p w14:paraId="2FE11822" w14:textId="35542135" w:rsidR="00840301" w:rsidRDefault="009C60A2" w:rsidP="00D23713">
            <w:pPr>
              <w:spacing w:before="0" w:line="18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840301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(ราคาไม่เกิน 5,000 บาท)</w:t>
            </w:r>
          </w:p>
        </w:tc>
        <w:tc>
          <w:tcPr>
            <w:tcW w:w="2693" w:type="dxa"/>
          </w:tcPr>
          <w:p w14:paraId="6967A5AA" w14:textId="28A290AD" w:rsidR="00715D2A" w:rsidRDefault="00715D2A" w:rsidP="00D23713">
            <w:pPr>
              <w:spacing w:before="0" w:line="18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484B5F45" w14:textId="77777777" w:rsidR="00715D2A" w:rsidRDefault="00715D2A" w:rsidP="00D23713">
            <w:pPr>
              <w:spacing w:before="0" w:line="18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715D2A" w:rsidRPr="00002360" w14:paraId="20FBE7D0" w14:textId="77777777" w:rsidTr="00840301">
        <w:trPr>
          <w:trHeight w:val="362"/>
          <w:jc w:val="center"/>
        </w:trPr>
        <w:tc>
          <w:tcPr>
            <w:tcW w:w="2263" w:type="dxa"/>
          </w:tcPr>
          <w:p w14:paraId="3EA3BE79" w14:textId="77777777" w:rsidR="00715D2A" w:rsidRDefault="00715D2A" w:rsidP="00D23713">
            <w:pPr>
              <w:spacing w:before="0" w:line="18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2ACEFD14" w14:textId="61452974" w:rsidR="00840301" w:rsidRDefault="009C60A2" w:rsidP="00D23713">
            <w:pPr>
              <w:spacing w:before="0" w:line="18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715D2A" w:rsidRPr="0025669B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เตาน้ำมัน</w:t>
            </w:r>
          </w:p>
        </w:tc>
        <w:tc>
          <w:tcPr>
            <w:tcW w:w="2693" w:type="dxa"/>
          </w:tcPr>
          <w:p w14:paraId="61CFA8ED" w14:textId="77777777" w:rsidR="00715D2A" w:rsidRDefault="00715D2A" w:rsidP="00D23713">
            <w:pPr>
              <w:spacing w:before="0" w:line="18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769082EE" w14:textId="77777777" w:rsidR="00715D2A" w:rsidRDefault="00715D2A" w:rsidP="00D23713">
            <w:pPr>
              <w:spacing w:before="0" w:line="18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715D2A" w:rsidRPr="00002360" w14:paraId="001C5D74" w14:textId="77777777" w:rsidTr="00840301">
        <w:trPr>
          <w:trHeight w:val="362"/>
          <w:jc w:val="center"/>
        </w:trPr>
        <w:tc>
          <w:tcPr>
            <w:tcW w:w="2263" w:type="dxa"/>
          </w:tcPr>
          <w:p w14:paraId="5F6F4FD3" w14:textId="77777777" w:rsidR="00715D2A" w:rsidRDefault="00715D2A" w:rsidP="00D23713">
            <w:pPr>
              <w:spacing w:before="0" w:line="18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680E5851" w14:textId="77777777" w:rsidR="00840301" w:rsidRPr="00F0771F" w:rsidRDefault="009C60A2" w:rsidP="00D23713">
            <w:pPr>
              <w:spacing w:before="0" w:line="180" w:lineRule="auto"/>
              <w:ind w:left="0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715D2A" w:rsidRPr="00F0771F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เตารีด/เตารีดไอน้ำ</w:t>
            </w:r>
          </w:p>
          <w:p w14:paraId="4C56463E" w14:textId="2C53A145" w:rsidR="006B008F" w:rsidRPr="006B008F" w:rsidRDefault="006B008F" w:rsidP="00D23713">
            <w:pPr>
              <w:spacing w:before="0" w:line="180" w:lineRule="auto"/>
              <w:ind w:left="0" w:right="113"/>
              <w:rPr>
                <w:rFonts w:ascii="TH SarabunPSK" w:hAnsi="TH SarabunPSK" w:cs="TH SarabunPSK"/>
                <w:color w:val="FF0000"/>
                <w:sz w:val="28"/>
                <w:szCs w:val="28"/>
                <w:cs/>
                <w:lang w:bidi="th-TH"/>
              </w:rPr>
            </w:pPr>
            <w:r w:rsidRPr="00F0771F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(ราคาไม่เกิน 5,000 บาท)</w:t>
            </w:r>
          </w:p>
        </w:tc>
        <w:tc>
          <w:tcPr>
            <w:tcW w:w="2693" w:type="dxa"/>
          </w:tcPr>
          <w:p w14:paraId="24D18447" w14:textId="77777777" w:rsidR="00715D2A" w:rsidRDefault="00715D2A" w:rsidP="00D23713">
            <w:pPr>
              <w:spacing w:before="0" w:line="18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410" w:type="dxa"/>
          </w:tcPr>
          <w:p w14:paraId="14CC63C6" w14:textId="77777777" w:rsidR="00715D2A" w:rsidRDefault="00715D2A" w:rsidP="00D23713">
            <w:pPr>
              <w:spacing w:before="0" w:line="18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715D2A" w:rsidRPr="00002360" w14:paraId="35FF77E1" w14:textId="77777777" w:rsidTr="00840301">
        <w:trPr>
          <w:trHeight w:val="362"/>
          <w:jc w:val="center"/>
        </w:trPr>
        <w:tc>
          <w:tcPr>
            <w:tcW w:w="2263" w:type="dxa"/>
          </w:tcPr>
          <w:p w14:paraId="34184F80" w14:textId="77777777" w:rsidR="00715D2A" w:rsidRDefault="00715D2A" w:rsidP="009C60A2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23AEADDB" w14:textId="72B7DF0E" w:rsidR="00840301" w:rsidRDefault="009C60A2" w:rsidP="009C60A2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715D2A" w:rsidRPr="0025669B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เครื่องบด เครื่องปั่นอาหาร</w:t>
            </w:r>
          </w:p>
        </w:tc>
        <w:tc>
          <w:tcPr>
            <w:tcW w:w="2693" w:type="dxa"/>
          </w:tcPr>
          <w:p w14:paraId="7F50618D" w14:textId="77777777" w:rsidR="00715D2A" w:rsidRDefault="00715D2A" w:rsidP="009C60A2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49BB6ADD" w14:textId="77777777" w:rsidR="00715D2A" w:rsidRDefault="00715D2A" w:rsidP="009C60A2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715D2A" w:rsidRPr="00002360" w14:paraId="7FFE000A" w14:textId="77777777" w:rsidTr="00840301">
        <w:trPr>
          <w:trHeight w:val="362"/>
          <w:jc w:val="center"/>
        </w:trPr>
        <w:tc>
          <w:tcPr>
            <w:tcW w:w="2263" w:type="dxa"/>
          </w:tcPr>
          <w:p w14:paraId="1E53AD70" w14:textId="77777777" w:rsidR="00715D2A" w:rsidRDefault="00715D2A" w:rsidP="009C60A2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0B3170BE" w14:textId="3481CD90" w:rsidR="00715D2A" w:rsidRDefault="009C60A2" w:rsidP="009C60A2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715D2A" w:rsidRPr="0025669B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เครื่องตีไข่ไฟฟ้า</w:t>
            </w:r>
          </w:p>
        </w:tc>
        <w:tc>
          <w:tcPr>
            <w:tcW w:w="2693" w:type="dxa"/>
          </w:tcPr>
          <w:p w14:paraId="02BECE58" w14:textId="77777777" w:rsidR="00715D2A" w:rsidRDefault="00715D2A" w:rsidP="009C60A2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6CFEA49D" w14:textId="77777777" w:rsidR="00715D2A" w:rsidRDefault="00715D2A" w:rsidP="009C60A2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715D2A" w:rsidRPr="00002360" w14:paraId="7DEBCF47" w14:textId="77777777" w:rsidTr="00840301">
        <w:trPr>
          <w:trHeight w:val="362"/>
          <w:jc w:val="center"/>
        </w:trPr>
        <w:tc>
          <w:tcPr>
            <w:tcW w:w="2263" w:type="dxa"/>
          </w:tcPr>
          <w:p w14:paraId="4BE0874B" w14:textId="77777777" w:rsidR="00715D2A" w:rsidRDefault="00715D2A" w:rsidP="009C60A2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7FB31FAF" w14:textId="2716E5FC" w:rsidR="00715D2A" w:rsidRDefault="009C60A2" w:rsidP="009C60A2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715D2A" w:rsidRPr="0025669B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เครื่องปิ้งขนมปัง</w:t>
            </w:r>
          </w:p>
        </w:tc>
        <w:tc>
          <w:tcPr>
            <w:tcW w:w="2693" w:type="dxa"/>
          </w:tcPr>
          <w:p w14:paraId="15D37BCE" w14:textId="77777777" w:rsidR="00715D2A" w:rsidRDefault="00715D2A" w:rsidP="009C60A2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6D4151CB" w14:textId="77777777" w:rsidR="00715D2A" w:rsidRDefault="00715D2A" w:rsidP="009C60A2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715D2A" w:rsidRPr="00002360" w14:paraId="4770D1E3" w14:textId="77777777" w:rsidTr="00840301">
        <w:trPr>
          <w:trHeight w:val="362"/>
          <w:jc w:val="center"/>
        </w:trPr>
        <w:tc>
          <w:tcPr>
            <w:tcW w:w="2263" w:type="dxa"/>
          </w:tcPr>
          <w:p w14:paraId="61368A0D" w14:textId="77777777" w:rsidR="00715D2A" w:rsidRDefault="00715D2A" w:rsidP="009C60A2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045B111C" w14:textId="53ACCBE5" w:rsidR="00715D2A" w:rsidRDefault="009C60A2" w:rsidP="009C60A2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715D2A" w:rsidRPr="0025669B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กระทะไฟฟ้า</w:t>
            </w:r>
          </w:p>
        </w:tc>
        <w:tc>
          <w:tcPr>
            <w:tcW w:w="2693" w:type="dxa"/>
          </w:tcPr>
          <w:p w14:paraId="34AC005E" w14:textId="77777777" w:rsidR="00715D2A" w:rsidRDefault="00715D2A" w:rsidP="009C60A2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4596DB88" w14:textId="77777777" w:rsidR="00715D2A" w:rsidRDefault="00715D2A" w:rsidP="009C60A2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715D2A" w:rsidRPr="00002360" w14:paraId="71807F38" w14:textId="77777777" w:rsidTr="00840301">
        <w:trPr>
          <w:trHeight w:val="362"/>
          <w:jc w:val="center"/>
        </w:trPr>
        <w:tc>
          <w:tcPr>
            <w:tcW w:w="2263" w:type="dxa"/>
          </w:tcPr>
          <w:p w14:paraId="27983F28" w14:textId="77777777" w:rsidR="00715D2A" w:rsidRDefault="00715D2A" w:rsidP="009C60A2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16BBA4BF" w14:textId="782F8FCE" w:rsidR="00715D2A" w:rsidRPr="0025669B" w:rsidRDefault="009C60A2" w:rsidP="009C60A2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715D2A" w:rsidRPr="0025669B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หม้อไฟฟ้</w:t>
            </w:r>
            <w:r w:rsidR="00715D2A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า</w:t>
            </w:r>
          </w:p>
        </w:tc>
        <w:tc>
          <w:tcPr>
            <w:tcW w:w="2693" w:type="dxa"/>
          </w:tcPr>
          <w:p w14:paraId="37ABE43E" w14:textId="77777777" w:rsidR="00715D2A" w:rsidRDefault="00715D2A" w:rsidP="009C60A2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585FE27B" w14:textId="77777777" w:rsidR="00715D2A" w:rsidRDefault="00715D2A" w:rsidP="009C60A2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715D2A" w:rsidRPr="00002360" w14:paraId="0AF21A14" w14:textId="77777777" w:rsidTr="00840301">
        <w:trPr>
          <w:trHeight w:val="362"/>
          <w:jc w:val="center"/>
        </w:trPr>
        <w:tc>
          <w:tcPr>
            <w:tcW w:w="2263" w:type="dxa"/>
          </w:tcPr>
          <w:p w14:paraId="468E2DC8" w14:textId="77777777" w:rsidR="00715D2A" w:rsidRDefault="00715D2A" w:rsidP="009C60A2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694" w:type="dxa"/>
          </w:tcPr>
          <w:p w14:paraId="577F3635" w14:textId="1D851911" w:rsidR="00715D2A" w:rsidRPr="0025669B" w:rsidRDefault="00FD51FC" w:rsidP="009C60A2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715D2A" w:rsidRPr="0025669B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 xml:space="preserve">หม้อหุงข้าวไฟฟ้า </w:t>
            </w:r>
          </w:p>
        </w:tc>
        <w:tc>
          <w:tcPr>
            <w:tcW w:w="2693" w:type="dxa"/>
          </w:tcPr>
          <w:p w14:paraId="464F8651" w14:textId="77777777" w:rsidR="00715D2A" w:rsidRDefault="00715D2A" w:rsidP="009C60A2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73E09CF3" w14:textId="77777777" w:rsidR="00715D2A" w:rsidRDefault="00715D2A" w:rsidP="009C60A2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715D2A" w:rsidRPr="00002360" w14:paraId="6C9A2C23" w14:textId="77777777" w:rsidTr="00840301">
        <w:trPr>
          <w:trHeight w:val="362"/>
          <w:jc w:val="center"/>
        </w:trPr>
        <w:tc>
          <w:tcPr>
            <w:tcW w:w="2263" w:type="dxa"/>
          </w:tcPr>
          <w:p w14:paraId="646492BF" w14:textId="77777777" w:rsidR="00715D2A" w:rsidRDefault="00715D2A" w:rsidP="009C60A2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694" w:type="dxa"/>
          </w:tcPr>
          <w:p w14:paraId="015E90DE" w14:textId="4B8F15E0" w:rsidR="00715D2A" w:rsidRPr="0025669B" w:rsidRDefault="00FD51FC" w:rsidP="009C60A2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715D2A" w:rsidRPr="0025669B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กระติกน้ำร้อน</w:t>
            </w:r>
          </w:p>
        </w:tc>
        <w:tc>
          <w:tcPr>
            <w:tcW w:w="2693" w:type="dxa"/>
          </w:tcPr>
          <w:p w14:paraId="23E84235" w14:textId="77777777" w:rsidR="00715D2A" w:rsidRDefault="00715D2A" w:rsidP="009C60A2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2040AF84" w14:textId="77777777" w:rsidR="00715D2A" w:rsidRDefault="00715D2A" w:rsidP="009C60A2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715D2A" w:rsidRPr="00002360" w14:paraId="2296DEC8" w14:textId="77777777" w:rsidTr="00840301">
        <w:trPr>
          <w:trHeight w:val="362"/>
          <w:jc w:val="center"/>
        </w:trPr>
        <w:tc>
          <w:tcPr>
            <w:tcW w:w="2263" w:type="dxa"/>
          </w:tcPr>
          <w:p w14:paraId="1B29E00A" w14:textId="77777777" w:rsidR="00715D2A" w:rsidRDefault="00715D2A" w:rsidP="004F75FC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694" w:type="dxa"/>
          </w:tcPr>
          <w:p w14:paraId="30848E8A" w14:textId="1E7A5AF6" w:rsidR="00715D2A" w:rsidRPr="0025669B" w:rsidRDefault="004F75FC" w:rsidP="004F75FC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715D2A" w:rsidRPr="0025669B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กระติกน้ำแข็ง</w:t>
            </w:r>
          </w:p>
        </w:tc>
        <w:tc>
          <w:tcPr>
            <w:tcW w:w="2693" w:type="dxa"/>
          </w:tcPr>
          <w:p w14:paraId="685D12BB" w14:textId="77777777" w:rsidR="00715D2A" w:rsidRDefault="00715D2A" w:rsidP="004F75FC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55A47E87" w14:textId="77777777" w:rsidR="00715D2A" w:rsidRDefault="00715D2A" w:rsidP="004F75FC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715D2A" w:rsidRPr="00002360" w14:paraId="0C0E3D61" w14:textId="77777777" w:rsidTr="00840301">
        <w:trPr>
          <w:trHeight w:val="362"/>
          <w:jc w:val="center"/>
        </w:trPr>
        <w:tc>
          <w:tcPr>
            <w:tcW w:w="2263" w:type="dxa"/>
          </w:tcPr>
          <w:p w14:paraId="5EEB049A" w14:textId="77777777" w:rsidR="00715D2A" w:rsidRDefault="00715D2A" w:rsidP="004F75FC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694" w:type="dxa"/>
          </w:tcPr>
          <w:p w14:paraId="791C7FC1" w14:textId="57004756" w:rsidR="00715D2A" w:rsidRPr="0025669B" w:rsidRDefault="004F75FC" w:rsidP="004F75FC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715D2A" w:rsidRPr="0025669B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ถังแก๊ส</w:t>
            </w:r>
          </w:p>
        </w:tc>
        <w:tc>
          <w:tcPr>
            <w:tcW w:w="2693" w:type="dxa"/>
          </w:tcPr>
          <w:p w14:paraId="555DF9F6" w14:textId="77777777" w:rsidR="00715D2A" w:rsidRDefault="00715D2A" w:rsidP="004F75FC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114B2D1C" w14:textId="77777777" w:rsidR="00715D2A" w:rsidRDefault="00715D2A" w:rsidP="004F75FC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7E5A9B" w:rsidRPr="00002360" w14:paraId="2C8F91A0" w14:textId="77777777" w:rsidTr="00840301">
        <w:trPr>
          <w:trHeight w:val="362"/>
          <w:jc w:val="center"/>
        </w:trPr>
        <w:tc>
          <w:tcPr>
            <w:tcW w:w="2263" w:type="dxa"/>
          </w:tcPr>
          <w:p w14:paraId="677657AE" w14:textId="77777777" w:rsidR="007E5A9B" w:rsidRDefault="007E5A9B" w:rsidP="004F75FC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694" w:type="dxa"/>
          </w:tcPr>
          <w:p w14:paraId="420EA7BF" w14:textId="40BDA262" w:rsidR="007E5A9B" w:rsidRPr="0025669B" w:rsidRDefault="004F75FC" w:rsidP="004F75FC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7E5A9B" w:rsidRPr="0025669B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ราวตากผ้า</w:t>
            </w:r>
          </w:p>
        </w:tc>
        <w:tc>
          <w:tcPr>
            <w:tcW w:w="2693" w:type="dxa"/>
          </w:tcPr>
          <w:p w14:paraId="474615B1" w14:textId="77777777" w:rsidR="007E5A9B" w:rsidRDefault="007E5A9B" w:rsidP="004F75FC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66BAEFD4" w14:textId="77777777" w:rsidR="007E5A9B" w:rsidRDefault="007E5A9B" w:rsidP="004F75FC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7E5A9B" w:rsidRPr="00002360" w14:paraId="0B769E30" w14:textId="77777777" w:rsidTr="00840301">
        <w:trPr>
          <w:trHeight w:val="362"/>
          <w:jc w:val="center"/>
        </w:trPr>
        <w:tc>
          <w:tcPr>
            <w:tcW w:w="2263" w:type="dxa"/>
          </w:tcPr>
          <w:p w14:paraId="5CFE0115" w14:textId="77777777" w:rsidR="007E5A9B" w:rsidRDefault="007E5A9B" w:rsidP="004F75FC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694" w:type="dxa"/>
          </w:tcPr>
          <w:p w14:paraId="177C5820" w14:textId="460B51E8" w:rsidR="007E5A9B" w:rsidRPr="0025669B" w:rsidRDefault="004F75FC" w:rsidP="004F75FC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7E5A9B" w:rsidRPr="0025669B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หม้ออบลมร้อน</w:t>
            </w:r>
          </w:p>
        </w:tc>
        <w:tc>
          <w:tcPr>
            <w:tcW w:w="2693" w:type="dxa"/>
          </w:tcPr>
          <w:p w14:paraId="184D80C5" w14:textId="77777777" w:rsidR="007E5A9B" w:rsidRDefault="007E5A9B" w:rsidP="004F75FC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7051C16E" w14:textId="77777777" w:rsidR="007E5A9B" w:rsidRDefault="007E5A9B" w:rsidP="004F75FC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7E5A9B" w:rsidRPr="00002360" w14:paraId="402D7355" w14:textId="77777777" w:rsidTr="00840301">
        <w:trPr>
          <w:trHeight w:val="362"/>
          <w:jc w:val="center"/>
        </w:trPr>
        <w:tc>
          <w:tcPr>
            <w:tcW w:w="2263" w:type="dxa"/>
          </w:tcPr>
          <w:p w14:paraId="5F605503" w14:textId="77777777" w:rsidR="007E5A9B" w:rsidRDefault="007E5A9B" w:rsidP="00D23713">
            <w:pPr>
              <w:spacing w:before="0" w:line="180" w:lineRule="auto"/>
              <w:ind w:right="113"/>
              <w:jc w:val="thaiDistribute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694" w:type="dxa"/>
          </w:tcPr>
          <w:p w14:paraId="2FE0071B" w14:textId="77777777" w:rsidR="00283751" w:rsidRDefault="00101182" w:rsidP="00D23713">
            <w:pPr>
              <w:spacing w:before="0" w:line="180" w:lineRule="auto"/>
              <w:ind w:left="0" w:right="113"/>
              <w:jc w:val="thaiDistribute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/>
                <w:sz w:val="28"/>
                <w:szCs w:val="28"/>
                <w:lang w:bidi="th-TH"/>
              </w:rPr>
              <w:t xml:space="preserve"> </w:t>
            </w:r>
            <w:r w:rsidR="007E5A9B" w:rsidRPr="0025669B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 xml:space="preserve">หม้อชงกาแฟ </w:t>
            </w:r>
          </w:p>
          <w:p w14:paraId="0DAA4071" w14:textId="72CFDEC7" w:rsidR="007E5A9B" w:rsidRPr="0025669B" w:rsidRDefault="00283751" w:rsidP="00D23713">
            <w:pPr>
              <w:spacing w:before="0" w:line="180" w:lineRule="auto"/>
              <w:ind w:left="0" w:right="113"/>
              <w:jc w:val="thaiDistribute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color w:val="0000FF"/>
                <w:sz w:val="28"/>
                <w:szCs w:val="28"/>
                <w:cs/>
                <w:lang w:bidi="th-TH"/>
              </w:rPr>
              <w:t xml:space="preserve"> </w:t>
            </w:r>
            <w:r w:rsidR="00C14CD6" w:rsidRPr="00F0771F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(ราคาไม่เกิน 5</w:t>
            </w:r>
            <w:r w:rsidR="00C14CD6" w:rsidRPr="00F0771F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>,</w:t>
            </w:r>
            <w:r w:rsidR="00C14CD6" w:rsidRPr="00F0771F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000 บาท)</w:t>
            </w:r>
          </w:p>
        </w:tc>
        <w:tc>
          <w:tcPr>
            <w:tcW w:w="2693" w:type="dxa"/>
          </w:tcPr>
          <w:p w14:paraId="5776D530" w14:textId="77777777" w:rsidR="007E5A9B" w:rsidRDefault="007E5A9B" w:rsidP="00D23713">
            <w:pPr>
              <w:spacing w:before="0" w:line="180" w:lineRule="auto"/>
              <w:ind w:right="113"/>
              <w:jc w:val="thaiDistribute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04DD7DBD" w14:textId="77777777" w:rsidR="007E5A9B" w:rsidRDefault="007E5A9B" w:rsidP="00D23713">
            <w:pPr>
              <w:spacing w:before="0" w:line="180" w:lineRule="auto"/>
              <w:ind w:right="113"/>
              <w:jc w:val="thaiDistribute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4F75FC" w:rsidRPr="00002360" w14:paraId="251464F5" w14:textId="77777777" w:rsidTr="00840301">
        <w:trPr>
          <w:trHeight w:val="362"/>
          <w:jc w:val="center"/>
        </w:trPr>
        <w:tc>
          <w:tcPr>
            <w:tcW w:w="2263" w:type="dxa"/>
          </w:tcPr>
          <w:p w14:paraId="1F443EE2" w14:textId="77777777" w:rsidR="004F75FC" w:rsidRPr="00F0771F" w:rsidRDefault="004F75FC" w:rsidP="00D23713">
            <w:pPr>
              <w:spacing w:line="180" w:lineRule="auto"/>
              <w:ind w:right="113"/>
              <w:jc w:val="thaiDistribute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694" w:type="dxa"/>
          </w:tcPr>
          <w:p w14:paraId="531819DB" w14:textId="77777777" w:rsidR="004F75FC" w:rsidRPr="00F0771F" w:rsidRDefault="004F75FC" w:rsidP="00D23713">
            <w:pPr>
              <w:spacing w:line="192" w:lineRule="auto"/>
              <w:ind w:left="0" w:right="113"/>
              <w:jc w:val="thaiDistribute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F0771F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เครื่องชงกาแฟ</w:t>
            </w:r>
          </w:p>
          <w:p w14:paraId="182D1EC6" w14:textId="680B9B24" w:rsidR="004F75FC" w:rsidRPr="00F0771F" w:rsidRDefault="004F75FC" w:rsidP="00D23713">
            <w:pPr>
              <w:spacing w:line="192" w:lineRule="auto"/>
              <w:ind w:left="0" w:right="113"/>
              <w:jc w:val="thaiDistribute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  <w:r w:rsidRPr="00F0771F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(ราคาไม่เกิน </w:t>
            </w:r>
            <w:r w:rsidR="00876EDB" w:rsidRPr="00F0771F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>5,000</w:t>
            </w:r>
            <w:r w:rsidRPr="00F0771F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บาท)</w:t>
            </w:r>
          </w:p>
        </w:tc>
        <w:tc>
          <w:tcPr>
            <w:tcW w:w="2693" w:type="dxa"/>
          </w:tcPr>
          <w:p w14:paraId="16024E06" w14:textId="77777777" w:rsidR="004F75FC" w:rsidRDefault="004F75FC" w:rsidP="00D23713">
            <w:pPr>
              <w:spacing w:line="180" w:lineRule="auto"/>
              <w:ind w:right="113"/>
              <w:jc w:val="thaiDistribute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71780994" w14:textId="77777777" w:rsidR="004F75FC" w:rsidRDefault="004F75FC" w:rsidP="00D23713">
            <w:pPr>
              <w:spacing w:line="180" w:lineRule="auto"/>
              <w:ind w:right="113"/>
              <w:jc w:val="thaiDistribute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2B25A5" w:rsidRPr="00002360" w14:paraId="2E862AF9" w14:textId="77777777" w:rsidTr="004A39F2">
        <w:tblPrEx>
          <w:jc w:val="left"/>
        </w:tblPrEx>
        <w:trPr>
          <w:trHeight w:val="362"/>
        </w:trPr>
        <w:tc>
          <w:tcPr>
            <w:tcW w:w="2263" w:type="dxa"/>
          </w:tcPr>
          <w:p w14:paraId="79A2B1EA" w14:textId="77777777" w:rsidR="002B25A5" w:rsidRPr="006E21EE" w:rsidRDefault="002B25A5" w:rsidP="004F75FC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color w:val="0000FF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71905FEE" w14:textId="42912C32" w:rsidR="002B25A5" w:rsidRPr="006E21EE" w:rsidRDefault="00283751" w:rsidP="00283751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color w:val="0000FF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color w:val="0000FF"/>
                <w:sz w:val="28"/>
                <w:szCs w:val="28"/>
                <w:cs/>
                <w:lang w:bidi="th-TH"/>
              </w:rPr>
              <w:t xml:space="preserve"> </w:t>
            </w:r>
            <w:r w:rsidR="00876EDB" w:rsidRPr="00F0771F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ไมโครเวฟ</w:t>
            </w:r>
            <w:r w:rsidRPr="00F0771F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</w:t>
            </w:r>
            <w:r w:rsidR="006E21EE" w:rsidRPr="00F0771F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(ราคาไม่เกิน5</w:t>
            </w:r>
            <w:r w:rsidR="006E21EE" w:rsidRPr="00F0771F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>,000</w:t>
            </w:r>
            <w:r w:rsidR="006E21EE" w:rsidRPr="00F0771F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บาท)</w:t>
            </w:r>
            <w:r w:rsidR="00876EDB" w:rsidRPr="00F0771F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</w:t>
            </w:r>
          </w:p>
        </w:tc>
        <w:tc>
          <w:tcPr>
            <w:tcW w:w="2693" w:type="dxa"/>
          </w:tcPr>
          <w:p w14:paraId="4ABD2C77" w14:textId="77777777" w:rsidR="002B25A5" w:rsidRDefault="002B25A5" w:rsidP="004F75FC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565FA693" w14:textId="77777777" w:rsidR="002B25A5" w:rsidRDefault="002B25A5" w:rsidP="004F75FC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D23713" w:rsidRPr="00002360" w14:paraId="580B0A0D" w14:textId="77777777" w:rsidTr="004A39F2">
        <w:tblPrEx>
          <w:jc w:val="left"/>
        </w:tblPrEx>
        <w:trPr>
          <w:trHeight w:val="362"/>
        </w:trPr>
        <w:tc>
          <w:tcPr>
            <w:tcW w:w="2263" w:type="dxa"/>
          </w:tcPr>
          <w:p w14:paraId="1D810EBB" w14:textId="77777777" w:rsidR="00D23713" w:rsidRPr="006E21EE" w:rsidRDefault="00D23713" w:rsidP="00D23713">
            <w:pPr>
              <w:spacing w:line="192" w:lineRule="auto"/>
              <w:ind w:left="113" w:right="113"/>
              <w:rPr>
                <w:rFonts w:ascii="TH SarabunPSK" w:hAnsi="TH SarabunPSK" w:cs="TH SarabunPSK"/>
                <w:b/>
                <w:bCs/>
                <w:color w:val="0000FF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7B1EE4B0" w14:textId="77777777" w:rsidR="00D23713" w:rsidRDefault="00D23713" w:rsidP="00D23713">
            <w:pPr>
              <w:spacing w:line="192" w:lineRule="auto"/>
              <w:ind w:left="113" w:right="113"/>
              <w:rPr>
                <w:rFonts w:ascii="TH SarabunPSK" w:hAnsi="TH SarabunPSK" w:cs="TH SarabunPSK"/>
                <w:color w:val="0000FF"/>
                <w:sz w:val="28"/>
                <w:szCs w:val="28"/>
                <w:cs/>
                <w:lang w:bidi="th-TH"/>
              </w:rPr>
            </w:pPr>
          </w:p>
        </w:tc>
        <w:tc>
          <w:tcPr>
            <w:tcW w:w="2693" w:type="dxa"/>
          </w:tcPr>
          <w:p w14:paraId="6B381C16" w14:textId="77777777" w:rsidR="00D23713" w:rsidRDefault="00D23713" w:rsidP="00D23713">
            <w:pPr>
              <w:spacing w:line="192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629A6469" w14:textId="77777777" w:rsidR="00D23713" w:rsidRDefault="00D23713" w:rsidP="00D23713">
            <w:pPr>
              <w:spacing w:line="192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4A39F2" w:rsidRPr="00002360" w14:paraId="027C9CBF" w14:textId="77777777" w:rsidTr="004A39F2">
        <w:tblPrEx>
          <w:jc w:val="left"/>
        </w:tblPrEx>
        <w:trPr>
          <w:trHeight w:val="362"/>
        </w:trPr>
        <w:tc>
          <w:tcPr>
            <w:tcW w:w="2263" w:type="dxa"/>
          </w:tcPr>
          <w:p w14:paraId="1DD86DD8" w14:textId="77777777" w:rsidR="004A39F2" w:rsidRPr="00002360" w:rsidRDefault="004A39F2" w:rsidP="004F75FC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bidi="th-TH"/>
              </w:rPr>
              <w:t>วัสดุยานพาหนะและขนส่ง</w:t>
            </w:r>
          </w:p>
        </w:tc>
        <w:tc>
          <w:tcPr>
            <w:tcW w:w="2694" w:type="dxa"/>
          </w:tcPr>
          <w:p w14:paraId="12FAC672" w14:textId="77777777" w:rsidR="004A39F2" w:rsidRDefault="004A39F2" w:rsidP="004F75FC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6B72A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แม่แรง</w:t>
            </w:r>
          </w:p>
        </w:tc>
        <w:tc>
          <w:tcPr>
            <w:tcW w:w="2693" w:type="dxa"/>
          </w:tcPr>
          <w:p w14:paraId="399BC820" w14:textId="77777777" w:rsidR="004A39F2" w:rsidRDefault="004A39F2" w:rsidP="004F75FC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</w:t>
            </w:r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ยางรถยนต์</w:t>
            </w:r>
          </w:p>
        </w:tc>
        <w:tc>
          <w:tcPr>
            <w:tcW w:w="2410" w:type="dxa"/>
          </w:tcPr>
          <w:p w14:paraId="28593CC2" w14:textId="77777777" w:rsidR="004A39F2" w:rsidRDefault="004A39F2" w:rsidP="004F75FC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</w:t>
            </w: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เบาะรถยนต์</w:t>
            </w:r>
          </w:p>
        </w:tc>
      </w:tr>
      <w:tr w:rsidR="004A39F2" w:rsidRPr="00002360" w14:paraId="3D10260D" w14:textId="77777777" w:rsidTr="004A39F2">
        <w:tblPrEx>
          <w:jc w:val="left"/>
        </w:tblPrEx>
        <w:trPr>
          <w:trHeight w:val="362"/>
        </w:trPr>
        <w:tc>
          <w:tcPr>
            <w:tcW w:w="2263" w:type="dxa"/>
          </w:tcPr>
          <w:p w14:paraId="0195FCB2" w14:textId="77777777" w:rsidR="004A39F2" w:rsidRDefault="004A39F2" w:rsidP="004F75FC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720BD9B5" w14:textId="77777777" w:rsidR="004A39F2" w:rsidRDefault="004A39F2" w:rsidP="004F75FC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6B72A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กุญแจปากตาย</w:t>
            </w:r>
          </w:p>
        </w:tc>
        <w:tc>
          <w:tcPr>
            <w:tcW w:w="2693" w:type="dxa"/>
          </w:tcPr>
          <w:p w14:paraId="4BABE990" w14:textId="77777777" w:rsidR="004A39F2" w:rsidRDefault="004A39F2" w:rsidP="004F75FC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**น้ำมันเบรก</w:t>
            </w:r>
          </w:p>
        </w:tc>
        <w:tc>
          <w:tcPr>
            <w:tcW w:w="2410" w:type="dxa"/>
          </w:tcPr>
          <w:p w14:paraId="1D2C06DE" w14:textId="77777777" w:rsidR="004A39F2" w:rsidRDefault="004A39F2" w:rsidP="004F75FC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</w:t>
            </w: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เครื่องยนต์</w:t>
            </w:r>
          </w:p>
        </w:tc>
      </w:tr>
      <w:tr w:rsidR="004A39F2" w:rsidRPr="00002360" w14:paraId="4AC41661" w14:textId="77777777" w:rsidTr="004A39F2">
        <w:tblPrEx>
          <w:jc w:val="left"/>
        </w:tblPrEx>
        <w:trPr>
          <w:trHeight w:val="362"/>
        </w:trPr>
        <w:tc>
          <w:tcPr>
            <w:tcW w:w="2263" w:type="dxa"/>
          </w:tcPr>
          <w:p w14:paraId="4564B02A" w14:textId="77777777" w:rsidR="004A39F2" w:rsidRDefault="004A39F2" w:rsidP="004F75FC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42C70CB4" w14:textId="77777777" w:rsidR="004A39F2" w:rsidRDefault="004A39F2" w:rsidP="004F75FC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6B72A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กุญแจเลื่อน</w:t>
            </w:r>
          </w:p>
        </w:tc>
        <w:tc>
          <w:tcPr>
            <w:tcW w:w="2693" w:type="dxa"/>
          </w:tcPr>
          <w:p w14:paraId="693F403C" w14:textId="77777777" w:rsidR="004A39F2" w:rsidRDefault="004A39F2" w:rsidP="004F75FC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**น้ำมันเชื้อเพลิง</w:t>
            </w:r>
          </w:p>
        </w:tc>
        <w:tc>
          <w:tcPr>
            <w:tcW w:w="2410" w:type="dxa"/>
          </w:tcPr>
          <w:p w14:paraId="3A903EC0" w14:textId="77777777" w:rsidR="004A39F2" w:rsidRDefault="004A39F2" w:rsidP="004F75FC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</w:t>
            </w: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ชุดเกียร์รถยนต์</w:t>
            </w:r>
          </w:p>
        </w:tc>
      </w:tr>
      <w:tr w:rsidR="004A39F2" w:rsidRPr="00002360" w14:paraId="1B1897CB" w14:textId="77777777" w:rsidTr="004A39F2">
        <w:tblPrEx>
          <w:jc w:val="left"/>
        </w:tblPrEx>
        <w:trPr>
          <w:trHeight w:val="362"/>
        </w:trPr>
        <w:tc>
          <w:tcPr>
            <w:tcW w:w="2263" w:type="dxa"/>
          </w:tcPr>
          <w:p w14:paraId="5F9B5DC7" w14:textId="77777777" w:rsidR="004A39F2" w:rsidRDefault="004A39F2" w:rsidP="004F75FC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666993A0" w14:textId="77777777" w:rsidR="004A39F2" w:rsidRDefault="004A39F2" w:rsidP="004F75FC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6B72A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คีมล็อค</w:t>
            </w:r>
          </w:p>
        </w:tc>
        <w:tc>
          <w:tcPr>
            <w:tcW w:w="2693" w:type="dxa"/>
          </w:tcPr>
          <w:p w14:paraId="7B515662" w14:textId="77777777" w:rsidR="004A39F2" w:rsidRDefault="004A39F2" w:rsidP="004F75FC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สายไมล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์</w:t>
            </w:r>
          </w:p>
        </w:tc>
        <w:tc>
          <w:tcPr>
            <w:tcW w:w="2410" w:type="dxa"/>
          </w:tcPr>
          <w:p w14:paraId="7A6BF811" w14:textId="77777777" w:rsidR="004A39F2" w:rsidRDefault="004A39F2" w:rsidP="004F75FC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</w:t>
            </w: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เบรก</w:t>
            </w:r>
          </w:p>
        </w:tc>
      </w:tr>
      <w:tr w:rsidR="004A39F2" w:rsidRPr="00002360" w14:paraId="1029C127" w14:textId="77777777" w:rsidTr="004A39F2">
        <w:tblPrEx>
          <w:jc w:val="left"/>
        </w:tblPrEx>
        <w:trPr>
          <w:trHeight w:val="362"/>
        </w:trPr>
        <w:tc>
          <w:tcPr>
            <w:tcW w:w="2263" w:type="dxa"/>
          </w:tcPr>
          <w:p w14:paraId="7A3D7890" w14:textId="77777777" w:rsidR="004A39F2" w:rsidRDefault="004A39F2" w:rsidP="004F75FC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23472DA4" w14:textId="77777777" w:rsidR="004A39F2" w:rsidRDefault="004A39F2" w:rsidP="004F75FC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6B72A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ล็อคเกียร์</w:t>
            </w:r>
          </w:p>
        </w:tc>
        <w:tc>
          <w:tcPr>
            <w:tcW w:w="2693" w:type="dxa"/>
          </w:tcPr>
          <w:p w14:paraId="7CAEB3D5" w14:textId="77777777" w:rsidR="004A39F2" w:rsidRDefault="004A39F2" w:rsidP="004F75FC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เพลา</w:t>
            </w:r>
          </w:p>
        </w:tc>
        <w:tc>
          <w:tcPr>
            <w:tcW w:w="2410" w:type="dxa"/>
          </w:tcPr>
          <w:p w14:paraId="5535E89D" w14:textId="77777777" w:rsidR="004A39F2" w:rsidRDefault="004A39F2" w:rsidP="004F75FC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</w:t>
            </w:r>
            <w:proofErr w:type="spellStart"/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ครัช</w:t>
            </w:r>
            <w:proofErr w:type="spellEnd"/>
          </w:p>
        </w:tc>
      </w:tr>
      <w:tr w:rsidR="004A39F2" w:rsidRPr="00002360" w14:paraId="0B02D4B4" w14:textId="77777777" w:rsidTr="004A39F2">
        <w:tblPrEx>
          <w:jc w:val="left"/>
        </w:tblPrEx>
        <w:trPr>
          <w:trHeight w:val="362"/>
        </w:trPr>
        <w:tc>
          <w:tcPr>
            <w:tcW w:w="2263" w:type="dxa"/>
          </w:tcPr>
          <w:p w14:paraId="1BBDB82B" w14:textId="77777777" w:rsidR="004A39F2" w:rsidRDefault="004A39F2" w:rsidP="004F75FC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584F02DD" w14:textId="77777777" w:rsidR="004A39F2" w:rsidRDefault="004A39F2" w:rsidP="004F75FC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6B72A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ล็อคคลัตช์</w:t>
            </w:r>
          </w:p>
        </w:tc>
        <w:tc>
          <w:tcPr>
            <w:tcW w:w="2693" w:type="dxa"/>
          </w:tcPr>
          <w:p w14:paraId="6A2DCFCB" w14:textId="77777777" w:rsidR="004A39F2" w:rsidRDefault="004A39F2" w:rsidP="004F75FC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ตลับลูกปืน</w:t>
            </w:r>
          </w:p>
        </w:tc>
        <w:tc>
          <w:tcPr>
            <w:tcW w:w="2410" w:type="dxa"/>
          </w:tcPr>
          <w:p w14:paraId="7A899415" w14:textId="77777777" w:rsidR="004A39F2" w:rsidRDefault="004A39F2" w:rsidP="004F75FC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</w:t>
            </w: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พวงมาลัย</w:t>
            </w:r>
          </w:p>
        </w:tc>
      </w:tr>
      <w:tr w:rsidR="004F75FC" w:rsidRPr="00002360" w14:paraId="7EAF6527" w14:textId="77777777" w:rsidTr="00956E99">
        <w:trPr>
          <w:trHeight w:val="362"/>
          <w:jc w:val="center"/>
        </w:trPr>
        <w:tc>
          <w:tcPr>
            <w:tcW w:w="2263" w:type="dxa"/>
          </w:tcPr>
          <w:p w14:paraId="1DDA4342" w14:textId="27613674" w:rsidR="004F75FC" w:rsidRDefault="004F75FC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59530694" w14:textId="77777777" w:rsidR="004F75FC" w:rsidRDefault="004F75FC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6B72A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ล็อคพวงมาลัย</w:t>
            </w:r>
          </w:p>
        </w:tc>
        <w:tc>
          <w:tcPr>
            <w:tcW w:w="2693" w:type="dxa"/>
          </w:tcPr>
          <w:p w14:paraId="6130402B" w14:textId="77777777" w:rsidR="004F75FC" w:rsidRDefault="004F75FC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หัวเทียน</w:t>
            </w:r>
          </w:p>
        </w:tc>
        <w:tc>
          <w:tcPr>
            <w:tcW w:w="2410" w:type="dxa"/>
          </w:tcPr>
          <w:p w14:paraId="131A9AC0" w14:textId="77777777" w:rsidR="004F75FC" w:rsidRDefault="004F75FC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</w:t>
            </w: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สายพานใบพัด</w:t>
            </w:r>
          </w:p>
        </w:tc>
      </w:tr>
      <w:tr w:rsidR="004F75FC" w:rsidRPr="00002360" w14:paraId="2EDDF67B" w14:textId="77777777" w:rsidTr="00956E99">
        <w:trPr>
          <w:trHeight w:val="362"/>
          <w:jc w:val="center"/>
        </w:trPr>
        <w:tc>
          <w:tcPr>
            <w:tcW w:w="2263" w:type="dxa"/>
          </w:tcPr>
          <w:p w14:paraId="29C88C38" w14:textId="77777777" w:rsidR="004F75FC" w:rsidRDefault="004F75FC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0DB80E59" w14:textId="77777777" w:rsidR="004F75FC" w:rsidRDefault="004F75FC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6B72A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สัญญาณไฟฉุกเฉิน</w:t>
            </w:r>
          </w:p>
        </w:tc>
        <w:tc>
          <w:tcPr>
            <w:tcW w:w="2693" w:type="dxa"/>
          </w:tcPr>
          <w:p w14:paraId="690B232D" w14:textId="77777777" w:rsidR="004F75FC" w:rsidRDefault="004F75FC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ฟิล์มกรองแสง</w:t>
            </w:r>
          </w:p>
        </w:tc>
        <w:tc>
          <w:tcPr>
            <w:tcW w:w="2410" w:type="dxa"/>
          </w:tcPr>
          <w:p w14:paraId="6B51740D" w14:textId="77777777" w:rsidR="004F75FC" w:rsidRDefault="004F75FC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</w:t>
            </w: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หม้อน้ำ</w:t>
            </w:r>
          </w:p>
        </w:tc>
      </w:tr>
      <w:tr w:rsidR="004F75FC" w:rsidRPr="00002360" w14:paraId="342DBEAA" w14:textId="77777777" w:rsidTr="00956E99">
        <w:trPr>
          <w:trHeight w:val="362"/>
          <w:jc w:val="center"/>
        </w:trPr>
        <w:tc>
          <w:tcPr>
            <w:tcW w:w="2263" w:type="dxa"/>
          </w:tcPr>
          <w:p w14:paraId="1445ABEC" w14:textId="77777777" w:rsidR="004F75FC" w:rsidRDefault="004F75FC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4FE12B0A" w14:textId="77777777" w:rsidR="004F75FC" w:rsidRDefault="004F75FC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กรวยจราจร</w:t>
            </w:r>
          </w:p>
        </w:tc>
        <w:tc>
          <w:tcPr>
            <w:tcW w:w="2693" w:type="dxa"/>
          </w:tcPr>
          <w:p w14:paraId="0C3D0237" w14:textId="77777777" w:rsidR="004F75FC" w:rsidRDefault="004F75FC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น้ำกลั่น</w:t>
            </w:r>
          </w:p>
        </w:tc>
        <w:tc>
          <w:tcPr>
            <w:tcW w:w="2410" w:type="dxa"/>
          </w:tcPr>
          <w:p w14:paraId="1B8ABAD2" w14:textId="77777777" w:rsidR="004F75FC" w:rsidRDefault="004F75FC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</w:t>
            </w: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หัวเทียน</w:t>
            </w:r>
          </w:p>
        </w:tc>
      </w:tr>
      <w:tr w:rsidR="004F75FC" w:rsidRPr="00002360" w14:paraId="7DED49E5" w14:textId="77777777" w:rsidTr="00956E99">
        <w:trPr>
          <w:trHeight w:val="362"/>
          <w:jc w:val="center"/>
        </w:trPr>
        <w:tc>
          <w:tcPr>
            <w:tcW w:w="2263" w:type="dxa"/>
          </w:tcPr>
          <w:p w14:paraId="7D3B6BCF" w14:textId="77777777" w:rsidR="004F75FC" w:rsidRDefault="004F75FC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6BA3CE39" w14:textId="77777777" w:rsidR="004F75FC" w:rsidRDefault="004F75FC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693" w:type="dxa"/>
          </w:tcPr>
          <w:p w14:paraId="062B5261" w14:textId="77777777" w:rsidR="004F75FC" w:rsidRDefault="004F75FC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4703F57B" w14:textId="77777777" w:rsidR="004F75FC" w:rsidRDefault="004F75FC" w:rsidP="00956E99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</w:t>
            </w: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แบตเตอรี่</w:t>
            </w:r>
          </w:p>
        </w:tc>
      </w:tr>
      <w:tr w:rsidR="004F75FC" w:rsidRPr="00002360" w14:paraId="20670CCC" w14:textId="77777777" w:rsidTr="00956E99">
        <w:trPr>
          <w:trHeight w:val="362"/>
          <w:jc w:val="center"/>
        </w:trPr>
        <w:tc>
          <w:tcPr>
            <w:tcW w:w="2263" w:type="dxa"/>
          </w:tcPr>
          <w:p w14:paraId="1338CAB5" w14:textId="1B6B6A1F" w:rsidR="004F75FC" w:rsidRDefault="004F75FC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04C5469E" w14:textId="77777777" w:rsidR="004F75FC" w:rsidRPr="0025669B" w:rsidRDefault="004F75FC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3" w:type="dxa"/>
          </w:tcPr>
          <w:p w14:paraId="1F32CC1B" w14:textId="77777777" w:rsidR="004F75FC" w:rsidRDefault="004F75FC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7ACCDDD4" w14:textId="77777777" w:rsidR="004F75FC" w:rsidRDefault="004F75FC" w:rsidP="00956E99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</w:t>
            </w: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จานจ่าย</w:t>
            </w:r>
          </w:p>
        </w:tc>
      </w:tr>
      <w:tr w:rsidR="004F75FC" w:rsidRPr="00002360" w14:paraId="0DAE47A1" w14:textId="77777777" w:rsidTr="00956E99">
        <w:trPr>
          <w:trHeight w:val="362"/>
          <w:jc w:val="center"/>
        </w:trPr>
        <w:tc>
          <w:tcPr>
            <w:tcW w:w="2263" w:type="dxa"/>
          </w:tcPr>
          <w:p w14:paraId="2C62AE79" w14:textId="77777777" w:rsidR="004F75FC" w:rsidRDefault="004F75FC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694" w:type="dxa"/>
          </w:tcPr>
          <w:p w14:paraId="60CC32EB" w14:textId="77777777" w:rsidR="004F75FC" w:rsidRPr="0025669B" w:rsidRDefault="004F75FC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3" w:type="dxa"/>
          </w:tcPr>
          <w:p w14:paraId="14CA4ED8" w14:textId="77777777" w:rsidR="004F75FC" w:rsidRDefault="004F75FC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303F7668" w14:textId="77777777" w:rsidR="004F75FC" w:rsidRDefault="004F75FC" w:rsidP="00956E99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</w:t>
            </w: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ล้อ</w:t>
            </w:r>
          </w:p>
        </w:tc>
      </w:tr>
      <w:tr w:rsidR="004F75FC" w:rsidRPr="00002360" w14:paraId="781E1693" w14:textId="77777777" w:rsidTr="00956E99">
        <w:trPr>
          <w:trHeight w:val="362"/>
          <w:jc w:val="center"/>
        </w:trPr>
        <w:tc>
          <w:tcPr>
            <w:tcW w:w="2263" w:type="dxa"/>
          </w:tcPr>
          <w:p w14:paraId="71FEA8C7" w14:textId="77777777" w:rsidR="004F75FC" w:rsidRDefault="004F75FC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694" w:type="dxa"/>
          </w:tcPr>
          <w:p w14:paraId="519DCA76" w14:textId="77777777" w:rsidR="004F75FC" w:rsidRPr="0025669B" w:rsidRDefault="004F75FC" w:rsidP="00956E99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693" w:type="dxa"/>
          </w:tcPr>
          <w:p w14:paraId="2D6CE790" w14:textId="77777777" w:rsidR="004F75FC" w:rsidRDefault="004F75FC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45FC38DB" w14:textId="77777777" w:rsidR="004F75FC" w:rsidRDefault="004F75FC" w:rsidP="00956E99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</w:t>
            </w: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ถังน้ำมัน</w:t>
            </w:r>
          </w:p>
        </w:tc>
      </w:tr>
      <w:tr w:rsidR="004F75FC" w:rsidRPr="00002360" w14:paraId="2B8EDBF8" w14:textId="77777777" w:rsidTr="00956E99">
        <w:trPr>
          <w:trHeight w:val="362"/>
          <w:jc w:val="center"/>
        </w:trPr>
        <w:tc>
          <w:tcPr>
            <w:tcW w:w="2263" w:type="dxa"/>
          </w:tcPr>
          <w:p w14:paraId="46DF4046" w14:textId="6745CC95" w:rsidR="004F75FC" w:rsidRDefault="004F75FC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694" w:type="dxa"/>
          </w:tcPr>
          <w:p w14:paraId="7DB18CED" w14:textId="77777777" w:rsidR="004F75FC" w:rsidRPr="0025669B" w:rsidRDefault="004F75FC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693" w:type="dxa"/>
          </w:tcPr>
          <w:p w14:paraId="1F785596" w14:textId="77777777" w:rsidR="004F75FC" w:rsidRDefault="004F75FC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66782E23" w14:textId="77777777" w:rsidR="004F75FC" w:rsidRDefault="004F75FC" w:rsidP="00956E99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</w:t>
            </w: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ไฟหน้า</w:t>
            </w:r>
          </w:p>
        </w:tc>
      </w:tr>
    </w:tbl>
    <w:p w14:paraId="4F452FD7" w14:textId="77777777" w:rsidR="00B908DE" w:rsidRPr="00B908DE" w:rsidRDefault="00B908DE" w:rsidP="00FD51FC">
      <w:pPr>
        <w:rPr>
          <w:rFonts w:ascii="TH SarabunPSK" w:hAnsi="TH SarabunPSK" w:cs="TH SarabunPSK"/>
          <w:b/>
          <w:bCs/>
          <w:sz w:val="2"/>
          <w:szCs w:val="2"/>
          <w:lang w:bidi="th-TH"/>
        </w:rPr>
      </w:pPr>
    </w:p>
    <w:p w14:paraId="5B75A54D" w14:textId="1737B5C6" w:rsidR="002669C5" w:rsidRPr="004F75FC" w:rsidRDefault="004F75FC" w:rsidP="00FD51FC">
      <w:pPr>
        <w:rPr>
          <w:rFonts w:ascii="TH SarabunPSK" w:hAnsi="TH SarabunPSK" w:cs="TH SarabunPSK"/>
          <w:szCs w:val="24"/>
          <w:lang w:bidi="th-TH"/>
        </w:rPr>
      </w:pPr>
      <w:r w:rsidRPr="00D50784">
        <w:rPr>
          <w:rFonts w:ascii="TH SarabunPSK" w:hAnsi="TH SarabunPSK" w:cs="TH SarabunPSK" w:hint="cs"/>
          <w:b/>
          <w:bCs/>
          <w:szCs w:val="24"/>
          <w:cs/>
          <w:lang w:bidi="th-TH"/>
        </w:rPr>
        <w:t>หมายเหตุ  รายการวัสดุที่ขึ้นต้นด้วยเครื่องหมาย ** เป็นรายการตามหนังสือสำนักงบประมาณที่ นร0704/ว37 ลงวันที่ 6 มกราคม 2559</w:t>
      </w:r>
    </w:p>
    <w:tbl>
      <w:tblPr>
        <w:tblStyle w:val="TableGrid"/>
        <w:tblW w:w="10060" w:type="dxa"/>
        <w:jc w:val="center"/>
        <w:tblLook w:val="04A0" w:firstRow="1" w:lastRow="0" w:firstColumn="1" w:lastColumn="0" w:noHBand="0" w:noVBand="1"/>
      </w:tblPr>
      <w:tblGrid>
        <w:gridCol w:w="2263"/>
        <w:gridCol w:w="2694"/>
        <w:gridCol w:w="2693"/>
        <w:gridCol w:w="2410"/>
      </w:tblGrid>
      <w:tr w:rsidR="008B17A8" w:rsidRPr="00FD51FC" w14:paraId="1034B268" w14:textId="77777777" w:rsidTr="00FD51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4"/>
          <w:jc w:val="center"/>
        </w:trPr>
        <w:tc>
          <w:tcPr>
            <w:tcW w:w="2263" w:type="dxa"/>
            <w:vMerge w:val="restart"/>
          </w:tcPr>
          <w:p w14:paraId="037818B0" w14:textId="77777777" w:rsidR="008B17A8" w:rsidRPr="00FD51FC" w:rsidRDefault="008B17A8" w:rsidP="00FD51F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 w:val="0"/>
                <w:bCs/>
                <w:sz w:val="28"/>
                <w:szCs w:val="28"/>
                <w:cs/>
                <w:lang w:bidi="th-TH"/>
              </w:rPr>
            </w:pPr>
            <w:r w:rsidRPr="00FD51FC">
              <w:rPr>
                <w:rFonts w:ascii="TH SarabunPSK" w:hAnsi="TH SarabunPSK" w:cs="TH SarabunPSK"/>
                <w:b w:val="0"/>
                <w:bCs/>
                <w:sz w:val="28"/>
                <w:szCs w:val="28"/>
                <w:cs/>
                <w:lang w:bidi="th-TH"/>
              </w:rPr>
              <w:t>ประเภท</w:t>
            </w:r>
          </w:p>
        </w:tc>
        <w:tc>
          <w:tcPr>
            <w:tcW w:w="7797" w:type="dxa"/>
            <w:gridSpan w:val="3"/>
          </w:tcPr>
          <w:p w14:paraId="3157CBDD" w14:textId="77777777" w:rsidR="008B17A8" w:rsidRPr="00FD51FC" w:rsidRDefault="008B17A8" w:rsidP="00FD51F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FD51FC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รายละเอียด</w:t>
            </w:r>
          </w:p>
        </w:tc>
      </w:tr>
      <w:tr w:rsidR="008B17A8" w:rsidRPr="00FD51FC" w14:paraId="5B3A8686" w14:textId="77777777" w:rsidTr="00FD51FC">
        <w:trPr>
          <w:trHeight w:val="362"/>
          <w:jc w:val="center"/>
        </w:trPr>
        <w:tc>
          <w:tcPr>
            <w:tcW w:w="2263" w:type="dxa"/>
            <w:vMerge/>
          </w:tcPr>
          <w:p w14:paraId="50AD0072" w14:textId="77777777" w:rsidR="008B17A8" w:rsidRPr="00FD51FC" w:rsidRDefault="008B17A8" w:rsidP="00FD51F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Cs/>
                <w:sz w:val="28"/>
                <w:szCs w:val="28"/>
                <w:lang w:bidi="th-TH"/>
              </w:rPr>
            </w:pPr>
          </w:p>
        </w:tc>
        <w:tc>
          <w:tcPr>
            <w:tcW w:w="2694" w:type="dxa"/>
          </w:tcPr>
          <w:p w14:paraId="17F6E5E4" w14:textId="77777777" w:rsidR="008B17A8" w:rsidRPr="00FD51FC" w:rsidRDefault="008B17A8" w:rsidP="00FD51FC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28"/>
                <w:szCs w:val="28"/>
                <w:lang w:bidi="th-TH"/>
              </w:rPr>
            </w:pPr>
            <w:r w:rsidRPr="00FD51FC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วัสดุคงทน</w:t>
            </w:r>
          </w:p>
        </w:tc>
        <w:tc>
          <w:tcPr>
            <w:tcW w:w="2693" w:type="dxa"/>
          </w:tcPr>
          <w:p w14:paraId="75DE1273" w14:textId="77777777" w:rsidR="008B17A8" w:rsidRPr="00FD51FC" w:rsidRDefault="008B17A8" w:rsidP="00FD51FC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28"/>
                <w:szCs w:val="28"/>
                <w:lang w:bidi="th-TH"/>
              </w:rPr>
            </w:pPr>
            <w:r w:rsidRPr="00FD51FC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วัสดุสิ้นเปลือง</w:t>
            </w:r>
          </w:p>
        </w:tc>
        <w:tc>
          <w:tcPr>
            <w:tcW w:w="2410" w:type="dxa"/>
          </w:tcPr>
          <w:p w14:paraId="6376AF93" w14:textId="77777777" w:rsidR="008B17A8" w:rsidRPr="00FD51FC" w:rsidRDefault="008B17A8" w:rsidP="00FD51FC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28"/>
                <w:szCs w:val="28"/>
                <w:lang w:bidi="th-TH"/>
              </w:rPr>
            </w:pPr>
            <w:r w:rsidRPr="00FD51FC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วัสดุอุปกรณ์ประกอบและอะไหล่</w:t>
            </w:r>
          </w:p>
        </w:tc>
      </w:tr>
      <w:tr w:rsidR="008B17A8" w:rsidRPr="00002360" w14:paraId="2B5B3879" w14:textId="77777777" w:rsidTr="00FD51FC">
        <w:trPr>
          <w:trHeight w:val="362"/>
          <w:jc w:val="center"/>
        </w:trPr>
        <w:tc>
          <w:tcPr>
            <w:tcW w:w="2263" w:type="dxa"/>
          </w:tcPr>
          <w:p w14:paraId="2AEA8B3F" w14:textId="7BC66025" w:rsidR="008B17A8" w:rsidRDefault="004F75FC" w:rsidP="004F75F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bidi="th-TH"/>
              </w:rPr>
              <w:t>วัสดุยานพาหนะและขนส่ง</w:t>
            </w:r>
          </w:p>
        </w:tc>
        <w:tc>
          <w:tcPr>
            <w:tcW w:w="2694" w:type="dxa"/>
          </w:tcPr>
          <w:p w14:paraId="02ECBFD7" w14:textId="07034112" w:rsidR="008B17A8" w:rsidRPr="0025669B" w:rsidRDefault="008B17A8" w:rsidP="004F75F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693" w:type="dxa"/>
          </w:tcPr>
          <w:p w14:paraId="4F884750" w14:textId="77777777" w:rsidR="008B17A8" w:rsidRDefault="008B17A8" w:rsidP="004F75F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3A24A859" w14:textId="32AF2E74" w:rsidR="008B17A8" w:rsidRDefault="00FD51FC" w:rsidP="004F75FC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983A89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</w:t>
            </w:r>
            <w:r w:rsidR="00983A89"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ไฟเบรก</w:t>
            </w:r>
          </w:p>
        </w:tc>
      </w:tr>
      <w:tr w:rsidR="008B17A8" w:rsidRPr="00002360" w14:paraId="7990515D" w14:textId="77777777" w:rsidTr="00FD51FC">
        <w:trPr>
          <w:trHeight w:val="362"/>
          <w:jc w:val="center"/>
        </w:trPr>
        <w:tc>
          <w:tcPr>
            <w:tcW w:w="2263" w:type="dxa"/>
          </w:tcPr>
          <w:p w14:paraId="65924123" w14:textId="77777777" w:rsidR="008B17A8" w:rsidRDefault="008B17A8" w:rsidP="004F75F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694" w:type="dxa"/>
          </w:tcPr>
          <w:p w14:paraId="36D9CAFC" w14:textId="22E401BE" w:rsidR="008B17A8" w:rsidRPr="0025669B" w:rsidRDefault="008B17A8" w:rsidP="004F75F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693" w:type="dxa"/>
          </w:tcPr>
          <w:p w14:paraId="5C4CF545" w14:textId="77777777" w:rsidR="008B17A8" w:rsidRDefault="008B17A8" w:rsidP="004F75F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0F6A3C19" w14:textId="17CE600B" w:rsidR="008B17A8" w:rsidRDefault="00983A89" w:rsidP="004F75F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อานจักรยาน</w:t>
            </w:r>
          </w:p>
        </w:tc>
      </w:tr>
      <w:tr w:rsidR="008B17A8" w:rsidRPr="00002360" w14:paraId="2998CD1D" w14:textId="77777777" w:rsidTr="00FD51FC">
        <w:trPr>
          <w:trHeight w:val="362"/>
          <w:jc w:val="center"/>
        </w:trPr>
        <w:tc>
          <w:tcPr>
            <w:tcW w:w="2263" w:type="dxa"/>
          </w:tcPr>
          <w:p w14:paraId="308E4529" w14:textId="77777777" w:rsidR="008B17A8" w:rsidRDefault="008B17A8" w:rsidP="004F75F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694" w:type="dxa"/>
          </w:tcPr>
          <w:p w14:paraId="5D0010C8" w14:textId="2023A453" w:rsidR="008B17A8" w:rsidRPr="0025669B" w:rsidRDefault="008B17A8" w:rsidP="004F75F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693" w:type="dxa"/>
          </w:tcPr>
          <w:p w14:paraId="6690AF28" w14:textId="77777777" w:rsidR="008B17A8" w:rsidRDefault="008B17A8" w:rsidP="004F75F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579C7DF4" w14:textId="7B8B138D" w:rsidR="008B17A8" w:rsidRDefault="00983A89" w:rsidP="004F75F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กระจกมองข้างรถยนต์</w:t>
            </w:r>
          </w:p>
        </w:tc>
      </w:tr>
      <w:tr w:rsidR="008B17A8" w:rsidRPr="00002360" w14:paraId="09CBDAD5" w14:textId="77777777" w:rsidTr="00FD51FC">
        <w:trPr>
          <w:trHeight w:val="362"/>
          <w:jc w:val="center"/>
        </w:trPr>
        <w:tc>
          <w:tcPr>
            <w:tcW w:w="2263" w:type="dxa"/>
          </w:tcPr>
          <w:p w14:paraId="66019259" w14:textId="77777777" w:rsidR="008B17A8" w:rsidRDefault="008B17A8" w:rsidP="004F75F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694" w:type="dxa"/>
          </w:tcPr>
          <w:p w14:paraId="65583EBD" w14:textId="1263D6E0" w:rsidR="008B17A8" w:rsidRPr="0025669B" w:rsidRDefault="008B17A8" w:rsidP="004F75F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3" w:type="dxa"/>
          </w:tcPr>
          <w:p w14:paraId="056BD3C5" w14:textId="77777777" w:rsidR="008B17A8" w:rsidRDefault="008B17A8" w:rsidP="004F75F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14A7F0C1" w14:textId="601D192A" w:rsidR="008B17A8" w:rsidRDefault="00983A89" w:rsidP="004F75F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กันชนรถยนต์</w:t>
            </w:r>
          </w:p>
        </w:tc>
      </w:tr>
      <w:tr w:rsidR="008B17A8" w:rsidRPr="00002360" w14:paraId="65548586" w14:textId="77777777" w:rsidTr="00FD51FC">
        <w:trPr>
          <w:trHeight w:val="362"/>
          <w:jc w:val="center"/>
        </w:trPr>
        <w:tc>
          <w:tcPr>
            <w:tcW w:w="2263" w:type="dxa"/>
          </w:tcPr>
          <w:p w14:paraId="6C96D220" w14:textId="77777777" w:rsidR="008B17A8" w:rsidRDefault="008B17A8" w:rsidP="004F75F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694" w:type="dxa"/>
          </w:tcPr>
          <w:p w14:paraId="71081107" w14:textId="1B37173C" w:rsidR="008B17A8" w:rsidRPr="0025669B" w:rsidRDefault="008B17A8" w:rsidP="004F75F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3" w:type="dxa"/>
          </w:tcPr>
          <w:p w14:paraId="5D82400A" w14:textId="77777777" w:rsidR="008B17A8" w:rsidRDefault="008B17A8" w:rsidP="004F75F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68DF9B45" w14:textId="575B3FDD" w:rsidR="008B17A8" w:rsidRDefault="00983A89" w:rsidP="004F75F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เข็มขัดนิรภัย</w:t>
            </w:r>
          </w:p>
        </w:tc>
      </w:tr>
      <w:tr w:rsidR="00983A89" w:rsidRPr="00002360" w14:paraId="5FC40974" w14:textId="77777777" w:rsidTr="00FD51FC">
        <w:trPr>
          <w:trHeight w:val="362"/>
          <w:jc w:val="center"/>
        </w:trPr>
        <w:tc>
          <w:tcPr>
            <w:tcW w:w="2263" w:type="dxa"/>
          </w:tcPr>
          <w:p w14:paraId="732AD094" w14:textId="77777777" w:rsidR="00983A89" w:rsidRDefault="00983A89" w:rsidP="004F75F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694" w:type="dxa"/>
          </w:tcPr>
          <w:p w14:paraId="4C90AB89" w14:textId="77777777" w:rsidR="00983A89" w:rsidRPr="0025669B" w:rsidRDefault="00983A89" w:rsidP="004F75F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3" w:type="dxa"/>
          </w:tcPr>
          <w:p w14:paraId="651184A7" w14:textId="77777777" w:rsidR="00983A89" w:rsidRDefault="00983A89" w:rsidP="004F75F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6C1AEB5C" w14:textId="15CD5FDB" w:rsidR="00983A89" w:rsidRPr="00865460" w:rsidRDefault="00983A89" w:rsidP="004F75F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เกย์คอมเพสเซอร์</w:t>
            </w:r>
          </w:p>
        </w:tc>
      </w:tr>
      <w:tr w:rsidR="00983A89" w:rsidRPr="00002360" w14:paraId="753DDAE1" w14:textId="77777777" w:rsidTr="00FD51FC">
        <w:trPr>
          <w:trHeight w:val="362"/>
          <w:jc w:val="center"/>
        </w:trPr>
        <w:tc>
          <w:tcPr>
            <w:tcW w:w="2263" w:type="dxa"/>
          </w:tcPr>
          <w:p w14:paraId="7527D0E8" w14:textId="77777777" w:rsidR="00983A89" w:rsidRDefault="00983A89" w:rsidP="004F75F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694" w:type="dxa"/>
          </w:tcPr>
          <w:p w14:paraId="13864E31" w14:textId="77777777" w:rsidR="00983A89" w:rsidRPr="0025669B" w:rsidRDefault="00983A89" w:rsidP="004F75F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3" w:type="dxa"/>
          </w:tcPr>
          <w:p w14:paraId="227275A9" w14:textId="77777777" w:rsidR="00983A89" w:rsidRDefault="00983A89" w:rsidP="004F75F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1C188F4A" w14:textId="52993E49" w:rsidR="00983A89" w:rsidRPr="00865460" w:rsidRDefault="00983A89" w:rsidP="004F75F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กระบอกไฮดรอ</w:t>
            </w:r>
            <w:proofErr w:type="spellStart"/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ลิค</w:t>
            </w:r>
            <w:proofErr w:type="spellEnd"/>
          </w:p>
        </w:tc>
      </w:tr>
      <w:tr w:rsidR="00983A89" w:rsidRPr="00002360" w14:paraId="5F640855" w14:textId="77777777" w:rsidTr="00FD51FC">
        <w:trPr>
          <w:trHeight w:val="362"/>
          <w:jc w:val="center"/>
        </w:trPr>
        <w:tc>
          <w:tcPr>
            <w:tcW w:w="2263" w:type="dxa"/>
          </w:tcPr>
          <w:p w14:paraId="687C8C8F" w14:textId="77777777" w:rsidR="00983A89" w:rsidRDefault="00983A89" w:rsidP="004F75F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694" w:type="dxa"/>
          </w:tcPr>
          <w:p w14:paraId="0D293925" w14:textId="77777777" w:rsidR="00983A89" w:rsidRPr="0025669B" w:rsidRDefault="00983A89" w:rsidP="004F75F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3" w:type="dxa"/>
          </w:tcPr>
          <w:p w14:paraId="01820933" w14:textId="77777777" w:rsidR="00983A89" w:rsidRDefault="00983A89" w:rsidP="004F75F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74A7AB50" w14:textId="67710315" w:rsidR="00983A89" w:rsidRPr="00865460" w:rsidRDefault="00983A89" w:rsidP="004F75F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กระบอกสูบ</w:t>
            </w:r>
          </w:p>
        </w:tc>
      </w:tr>
      <w:tr w:rsidR="00B90DD8" w:rsidRPr="00002360" w14:paraId="0FFA2734" w14:textId="77777777" w:rsidTr="00B90DD8">
        <w:tblPrEx>
          <w:jc w:val="left"/>
        </w:tblPrEx>
        <w:trPr>
          <w:trHeight w:val="362"/>
        </w:trPr>
        <w:tc>
          <w:tcPr>
            <w:tcW w:w="2263" w:type="dxa"/>
          </w:tcPr>
          <w:p w14:paraId="47E28838" w14:textId="33B5C405" w:rsidR="00B90DD8" w:rsidRPr="00002360" w:rsidRDefault="00B90DD8" w:rsidP="004F75FC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694" w:type="dxa"/>
          </w:tcPr>
          <w:p w14:paraId="5890ADD3" w14:textId="77777777" w:rsidR="00B90DD8" w:rsidRDefault="00B90DD8" w:rsidP="004F75FC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693" w:type="dxa"/>
          </w:tcPr>
          <w:p w14:paraId="41695D8E" w14:textId="77777777" w:rsidR="00B90DD8" w:rsidRDefault="00B90DD8" w:rsidP="004F75FC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0236EBA1" w14:textId="574F5EE3" w:rsidR="00B90DD8" w:rsidRDefault="00B90DD8" w:rsidP="004F75FC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E130BE">
              <w:rPr>
                <w:rFonts w:ascii="TH SarabunPSK" w:hAnsi="TH SarabunPSK" w:cs="TH SarabunPSK"/>
                <w:sz w:val="28"/>
                <w:szCs w:val="28"/>
                <w:lang w:bidi="th-TH"/>
              </w:rPr>
              <w:t xml:space="preserve"> </w:t>
            </w: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เกย์ตั้งศูนย์</w:t>
            </w:r>
          </w:p>
        </w:tc>
      </w:tr>
      <w:tr w:rsidR="00B90DD8" w:rsidRPr="00002360" w14:paraId="4E19AD9C" w14:textId="77777777" w:rsidTr="00B90DD8">
        <w:tblPrEx>
          <w:jc w:val="left"/>
        </w:tblPrEx>
        <w:trPr>
          <w:trHeight w:val="362"/>
        </w:trPr>
        <w:tc>
          <w:tcPr>
            <w:tcW w:w="2263" w:type="dxa"/>
          </w:tcPr>
          <w:p w14:paraId="0ABEB3B6" w14:textId="77777777" w:rsidR="00B90DD8" w:rsidRPr="00983A89" w:rsidRDefault="00B90DD8" w:rsidP="004F75FC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510111FA" w14:textId="77777777" w:rsidR="00B90DD8" w:rsidRPr="0027109A" w:rsidRDefault="00B90DD8" w:rsidP="004F75FC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3" w:type="dxa"/>
          </w:tcPr>
          <w:p w14:paraId="311B7AE3" w14:textId="77777777" w:rsidR="00B90DD8" w:rsidRPr="00865460" w:rsidRDefault="00B90DD8" w:rsidP="004F75FC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064632DB" w14:textId="1AF7FBFD" w:rsidR="00B90DD8" w:rsidRDefault="00B90DD8" w:rsidP="004F75FC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E130BE">
              <w:rPr>
                <w:rFonts w:ascii="TH SarabunPSK" w:hAnsi="TH SarabunPSK" w:cs="TH SarabunPSK"/>
                <w:sz w:val="28"/>
                <w:szCs w:val="28"/>
                <w:lang w:bidi="th-TH"/>
              </w:rPr>
              <w:t xml:space="preserve"> </w:t>
            </w: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กระบอกลม</w:t>
            </w:r>
          </w:p>
        </w:tc>
      </w:tr>
      <w:tr w:rsidR="004F75FC" w:rsidRPr="00002360" w14:paraId="2487F48A" w14:textId="77777777" w:rsidTr="00B90DD8">
        <w:tblPrEx>
          <w:jc w:val="left"/>
        </w:tblPrEx>
        <w:trPr>
          <w:trHeight w:val="362"/>
        </w:trPr>
        <w:tc>
          <w:tcPr>
            <w:tcW w:w="2263" w:type="dxa"/>
          </w:tcPr>
          <w:p w14:paraId="2AB2502F" w14:textId="77777777" w:rsidR="004F75FC" w:rsidRPr="00983A89" w:rsidRDefault="004F75FC" w:rsidP="004F75FC">
            <w:pPr>
              <w:spacing w:line="240" w:lineRule="auto"/>
              <w:ind w:right="113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15BAE93A" w14:textId="77777777" w:rsidR="004F75FC" w:rsidRPr="0027109A" w:rsidRDefault="004F75FC" w:rsidP="004F75FC">
            <w:pPr>
              <w:spacing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3" w:type="dxa"/>
          </w:tcPr>
          <w:p w14:paraId="3E921ADB" w14:textId="77777777" w:rsidR="004F75FC" w:rsidRPr="00865460" w:rsidRDefault="004F75FC" w:rsidP="004F75FC">
            <w:pPr>
              <w:spacing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061D13A9" w14:textId="2C091A41" w:rsidR="004F75FC" w:rsidRDefault="004F75FC" w:rsidP="004F75FC">
            <w:pPr>
              <w:spacing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ตลับลูกปืน</w:t>
            </w:r>
          </w:p>
        </w:tc>
      </w:tr>
      <w:tr w:rsidR="00B90DD8" w:rsidRPr="00002360" w14:paraId="60F9B6A8" w14:textId="77777777" w:rsidTr="00B90DD8">
        <w:tblPrEx>
          <w:jc w:val="left"/>
        </w:tblPrEx>
        <w:trPr>
          <w:trHeight w:val="362"/>
        </w:trPr>
        <w:tc>
          <w:tcPr>
            <w:tcW w:w="2263" w:type="dxa"/>
          </w:tcPr>
          <w:p w14:paraId="4890029D" w14:textId="77777777" w:rsidR="00B90DD8" w:rsidRPr="00983A89" w:rsidRDefault="00B90DD8" w:rsidP="004F75FC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57C12284" w14:textId="77777777" w:rsidR="00B90DD8" w:rsidRPr="0027109A" w:rsidRDefault="00B90DD8" w:rsidP="004F75FC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3" w:type="dxa"/>
          </w:tcPr>
          <w:p w14:paraId="275607DC" w14:textId="77777777" w:rsidR="00B90DD8" w:rsidRPr="00865460" w:rsidRDefault="00B90DD8" w:rsidP="004F75FC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2A783799" w14:textId="77777777" w:rsidR="00B90DD8" w:rsidRDefault="00B90DD8" w:rsidP="004F75FC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B90DD8" w:rsidRPr="00002360" w14:paraId="1F5C5FD2" w14:textId="77777777" w:rsidTr="00B90DD8">
        <w:tblPrEx>
          <w:jc w:val="left"/>
        </w:tblPrEx>
        <w:trPr>
          <w:trHeight w:val="362"/>
        </w:trPr>
        <w:tc>
          <w:tcPr>
            <w:tcW w:w="2263" w:type="dxa"/>
          </w:tcPr>
          <w:p w14:paraId="31F0F7CA" w14:textId="77777777" w:rsidR="00B90DD8" w:rsidRPr="00983A89" w:rsidRDefault="00B90DD8" w:rsidP="004F75FC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  <w:r w:rsidRPr="00983A89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bidi="th-TH"/>
              </w:rPr>
              <w:t>วัสดุโฆษณาและเผยแพร่</w:t>
            </w:r>
          </w:p>
        </w:tc>
        <w:tc>
          <w:tcPr>
            <w:tcW w:w="2694" w:type="dxa"/>
          </w:tcPr>
          <w:p w14:paraId="045ED7AE" w14:textId="77777777" w:rsidR="00B90DD8" w:rsidRDefault="00B90DD8" w:rsidP="004F75FC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 w:rsidRPr="0027109A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ขาตั้งกล้อง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</w:p>
        </w:tc>
        <w:tc>
          <w:tcPr>
            <w:tcW w:w="2693" w:type="dxa"/>
          </w:tcPr>
          <w:p w14:paraId="4584D2C7" w14:textId="77777777" w:rsidR="00B90DD8" w:rsidRDefault="00B90DD8" w:rsidP="004F75FC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ฟิล์ม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, </w:t>
            </w: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ฟิล์มสไลด์</w:t>
            </w:r>
          </w:p>
        </w:tc>
        <w:tc>
          <w:tcPr>
            <w:tcW w:w="2410" w:type="dxa"/>
          </w:tcPr>
          <w:p w14:paraId="1396E859" w14:textId="77777777" w:rsidR="00B90DD8" w:rsidRDefault="00B90DD8" w:rsidP="004F75FC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B90DD8" w:rsidRPr="00002360" w14:paraId="4CB51502" w14:textId="77777777" w:rsidTr="00B90DD8">
        <w:tblPrEx>
          <w:jc w:val="left"/>
        </w:tblPrEx>
        <w:trPr>
          <w:trHeight w:val="362"/>
        </w:trPr>
        <w:tc>
          <w:tcPr>
            <w:tcW w:w="2263" w:type="dxa"/>
          </w:tcPr>
          <w:p w14:paraId="35D4CBB0" w14:textId="77777777" w:rsidR="00B90DD8" w:rsidRDefault="00B90DD8" w:rsidP="00B908DE">
            <w:pPr>
              <w:spacing w:before="0" w:line="192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3F96F4F5" w14:textId="77777777" w:rsidR="00B90DD8" w:rsidRDefault="00B90DD8" w:rsidP="00B908DE">
            <w:pPr>
              <w:spacing w:before="0" w:line="192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27109A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ขาตั้งเขียนภาพ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</w:p>
          <w:p w14:paraId="1D402290" w14:textId="77777777" w:rsidR="00B90DD8" w:rsidRDefault="00B90DD8" w:rsidP="00B908DE">
            <w:pPr>
              <w:spacing w:before="0" w:line="192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693" w:type="dxa"/>
          </w:tcPr>
          <w:p w14:paraId="407AB3B2" w14:textId="77777777" w:rsidR="00B90DD8" w:rsidRDefault="00B90DD8" w:rsidP="00B908DE">
            <w:pPr>
              <w:spacing w:before="0" w:line="192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 xml:space="preserve">แถบบันทึกเสียงหรือภาพ  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</w:p>
          <w:p w14:paraId="3E4C9525" w14:textId="77777777" w:rsidR="00B90DD8" w:rsidRDefault="00B90DD8" w:rsidP="00B908DE">
            <w:pPr>
              <w:spacing w:before="0" w:line="192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 xml:space="preserve">(ภาพยนตร์ </w:t>
            </w:r>
            <w:r w:rsidRPr="00865460">
              <w:rPr>
                <w:rFonts w:ascii="TH SarabunPSK" w:hAnsi="TH SarabunPSK" w:cs="TH SarabunPSK"/>
                <w:sz w:val="28"/>
                <w:szCs w:val="28"/>
              </w:rPr>
              <w:t xml:space="preserve">, </w:t>
            </w: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วีดีโอ</w:t>
            </w:r>
            <w:r w:rsidRPr="00865460">
              <w:rPr>
                <w:rFonts w:ascii="TH SarabunPSK" w:hAnsi="TH SarabunPSK" w:cs="TH SarabunPSK"/>
                <w:sz w:val="28"/>
                <w:szCs w:val="28"/>
              </w:rPr>
              <w:t xml:space="preserve">, </w:t>
            </w: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 xml:space="preserve">แผ่นซีดี)  </w:t>
            </w:r>
          </w:p>
        </w:tc>
        <w:tc>
          <w:tcPr>
            <w:tcW w:w="2410" w:type="dxa"/>
          </w:tcPr>
          <w:p w14:paraId="1B029259" w14:textId="77777777" w:rsidR="00B90DD8" w:rsidRDefault="00B90DD8" w:rsidP="00B908DE">
            <w:pPr>
              <w:spacing w:before="0" w:line="192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B90DD8" w:rsidRPr="00002360" w14:paraId="45627D28" w14:textId="77777777" w:rsidTr="00B90DD8">
        <w:tblPrEx>
          <w:jc w:val="left"/>
        </w:tblPrEx>
        <w:trPr>
          <w:trHeight w:val="362"/>
        </w:trPr>
        <w:tc>
          <w:tcPr>
            <w:tcW w:w="2263" w:type="dxa"/>
          </w:tcPr>
          <w:p w14:paraId="59F3BBCD" w14:textId="77777777" w:rsidR="00B90DD8" w:rsidRDefault="00B90DD8" w:rsidP="00B908DE">
            <w:pPr>
              <w:spacing w:before="0" w:line="192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76788BA6" w14:textId="77777777" w:rsidR="00B90DD8" w:rsidRDefault="00B90DD8" w:rsidP="00B908DE">
            <w:pPr>
              <w:spacing w:before="0" w:line="192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27109A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กล่องและระวิงใส่ฟิล์มภาพยนตร์</w:t>
            </w:r>
          </w:p>
          <w:p w14:paraId="099259E4" w14:textId="77777777" w:rsidR="00B90DD8" w:rsidRDefault="00B90DD8" w:rsidP="00B908DE">
            <w:pPr>
              <w:spacing w:before="0" w:line="192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693" w:type="dxa"/>
          </w:tcPr>
          <w:p w14:paraId="4E8F3999" w14:textId="77777777" w:rsidR="00B90DD8" w:rsidRDefault="00B90DD8" w:rsidP="00B908DE">
            <w:pPr>
              <w:spacing w:before="0" w:line="192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 xml:space="preserve">รูปสีหรือขาวดำที่ได้จากการล้าง </w:t>
            </w:r>
          </w:p>
          <w:p w14:paraId="67A17E24" w14:textId="77777777" w:rsidR="00B90DD8" w:rsidRDefault="00B90DD8" w:rsidP="00B908DE">
            <w:pPr>
              <w:spacing w:before="0" w:line="192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 xml:space="preserve"> อัด  ขยา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ย</w:t>
            </w:r>
          </w:p>
        </w:tc>
        <w:tc>
          <w:tcPr>
            <w:tcW w:w="2410" w:type="dxa"/>
          </w:tcPr>
          <w:p w14:paraId="397129EF" w14:textId="77777777" w:rsidR="00B90DD8" w:rsidRDefault="00B90DD8" w:rsidP="00B908DE">
            <w:pPr>
              <w:spacing w:before="0" w:line="192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B90DD8" w:rsidRPr="00002360" w14:paraId="76F30EE4" w14:textId="77777777" w:rsidTr="00B90DD8">
        <w:tblPrEx>
          <w:jc w:val="left"/>
        </w:tblPrEx>
        <w:trPr>
          <w:trHeight w:val="362"/>
        </w:trPr>
        <w:tc>
          <w:tcPr>
            <w:tcW w:w="2263" w:type="dxa"/>
          </w:tcPr>
          <w:p w14:paraId="68126A1A" w14:textId="77777777" w:rsidR="00B90DD8" w:rsidRDefault="00B90DD8" w:rsidP="004F75FC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257D4316" w14:textId="77777777" w:rsidR="00B90DD8" w:rsidRDefault="00B90DD8" w:rsidP="004F75FC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7109A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เครื่องกรอเทป</w:t>
            </w:r>
          </w:p>
        </w:tc>
        <w:tc>
          <w:tcPr>
            <w:tcW w:w="2693" w:type="dxa"/>
          </w:tcPr>
          <w:p w14:paraId="51835C16" w14:textId="77777777" w:rsidR="00B90DD8" w:rsidRDefault="00B90DD8" w:rsidP="004F75FC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ภาพถ่ายดาวเทียม</w:t>
            </w:r>
          </w:p>
        </w:tc>
        <w:tc>
          <w:tcPr>
            <w:tcW w:w="2410" w:type="dxa"/>
          </w:tcPr>
          <w:p w14:paraId="3770A191" w14:textId="77777777" w:rsidR="00B90DD8" w:rsidRDefault="00B90DD8" w:rsidP="004F75FC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4F75FC" w:rsidRPr="00002360" w14:paraId="682D64CF" w14:textId="77777777" w:rsidTr="00956E99">
        <w:tblPrEx>
          <w:jc w:val="left"/>
        </w:tblPrEx>
        <w:trPr>
          <w:trHeight w:val="362"/>
        </w:trPr>
        <w:tc>
          <w:tcPr>
            <w:tcW w:w="2263" w:type="dxa"/>
          </w:tcPr>
          <w:p w14:paraId="70CF57A9" w14:textId="3488F38C" w:rsidR="004F75FC" w:rsidRDefault="004F75FC" w:rsidP="00956E99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5D62EA53" w14:textId="77777777" w:rsidR="004F75FC" w:rsidRDefault="004F75FC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7109A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เลนส์ซูม</w:t>
            </w:r>
          </w:p>
        </w:tc>
        <w:tc>
          <w:tcPr>
            <w:tcW w:w="2693" w:type="dxa"/>
          </w:tcPr>
          <w:p w14:paraId="36C45CC7" w14:textId="6BECECAE" w:rsidR="004F75FC" w:rsidRDefault="00212870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proofErr w:type="spellStart"/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แ</w:t>
            </w:r>
            <w:r w:rsidR="004F75FC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มม</w:t>
            </w:r>
            <w:proofErr w:type="spellEnd"/>
            <w:r w:rsidR="004F75FC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โมรี่การ์ด</w:t>
            </w:r>
          </w:p>
        </w:tc>
        <w:tc>
          <w:tcPr>
            <w:tcW w:w="2410" w:type="dxa"/>
          </w:tcPr>
          <w:p w14:paraId="262803FA" w14:textId="77777777" w:rsidR="004F75FC" w:rsidRDefault="004F75FC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4F75FC" w:rsidRPr="00002360" w14:paraId="463AD9C2" w14:textId="77777777" w:rsidTr="00956E99">
        <w:trPr>
          <w:trHeight w:val="362"/>
          <w:jc w:val="center"/>
        </w:trPr>
        <w:tc>
          <w:tcPr>
            <w:tcW w:w="2263" w:type="dxa"/>
          </w:tcPr>
          <w:p w14:paraId="308154FB" w14:textId="77777777" w:rsidR="004F75FC" w:rsidRDefault="004F75FC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6CA5FDB8" w14:textId="77777777" w:rsidR="004F75FC" w:rsidRDefault="004F75FC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 w:rsidRPr="0027109A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กระเป๋าใส่กล้องถ่ายรูป</w:t>
            </w:r>
          </w:p>
        </w:tc>
        <w:tc>
          <w:tcPr>
            <w:tcW w:w="2693" w:type="dxa"/>
          </w:tcPr>
          <w:p w14:paraId="37036232" w14:textId="77777777" w:rsidR="004F75FC" w:rsidRDefault="004F75FC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10" w:type="dxa"/>
          </w:tcPr>
          <w:p w14:paraId="17DAF6CD" w14:textId="77777777" w:rsidR="004F75FC" w:rsidRDefault="004F75FC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4F75FC" w:rsidRPr="00002360" w14:paraId="308A843B" w14:textId="77777777" w:rsidTr="00956E99">
        <w:trPr>
          <w:trHeight w:val="362"/>
          <w:jc w:val="center"/>
        </w:trPr>
        <w:tc>
          <w:tcPr>
            <w:tcW w:w="2263" w:type="dxa"/>
          </w:tcPr>
          <w:p w14:paraId="5AC0C5A9" w14:textId="77777777" w:rsidR="004F75FC" w:rsidRDefault="004F75FC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306BCA99" w14:textId="77777777" w:rsidR="004F75FC" w:rsidRDefault="004F75FC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7109A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โครงเหล็กติดป้าย</w:t>
            </w:r>
          </w:p>
        </w:tc>
        <w:tc>
          <w:tcPr>
            <w:tcW w:w="2693" w:type="dxa"/>
          </w:tcPr>
          <w:p w14:paraId="32482022" w14:textId="77777777" w:rsidR="004F75FC" w:rsidRDefault="004F75FC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10" w:type="dxa"/>
          </w:tcPr>
          <w:p w14:paraId="140575F2" w14:textId="77777777" w:rsidR="004F75FC" w:rsidRDefault="004F75FC" w:rsidP="00956E99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4F75FC" w:rsidRPr="00002360" w14:paraId="650C24CC" w14:textId="77777777" w:rsidTr="00956E99">
        <w:trPr>
          <w:trHeight w:val="362"/>
          <w:jc w:val="center"/>
        </w:trPr>
        <w:tc>
          <w:tcPr>
            <w:tcW w:w="2263" w:type="dxa"/>
          </w:tcPr>
          <w:p w14:paraId="4CFF9191" w14:textId="77777777" w:rsidR="004F75FC" w:rsidRDefault="004F75FC" w:rsidP="00956E99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0380421E" w14:textId="46D0174A" w:rsidR="004F75FC" w:rsidRDefault="00112E2A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ฉากถ่ายภาพ </w:t>
            </w:r>
            <w:r w:rsidR="00160613" w:rsidRPr="00160613">
              <w:rPr>
                <w:rFonts w:ascii="TH SarabunPSK" w:hAnsi="TH SarabunPSK" w:cs="TH SarabunPSK"/>
                <w:sz w:val="28"/>
                <w:szCs w:val="28"/>
                <w:lang w:bidi="th-TH"/>
              </w:rPr>
              <w:t>green screen</w:t>
            </w:r>
          </w:p>
        </w:tc>
        <w:tc>
          <w:tcPr>
            <w:tcW w:w="2693" w:type="dxa"/>
          </w:tcPr>
          <w:p w14:paraId="6A753597" w14:textId="77777777" w:rsidR="004F75FC" w:rsidRDefault="004F75FC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2D95C0A4" w14:textId="77777777" w:rsidR="004F75FC" w:rsidRDefault="004F75FC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9D178C" w:rsidRPr="00002360" w14:paraId="53853436" w14:textId="77777777" w:rsidTr="00956E99">
        <w:trPr>
          <w:trHeight w:val="362"/>
          <w:jc w:val="center"/>
        </w:trPr>
        <w:tc>
          <w:tcPr>
            <w:tcW w:w="2263" w:type="dxa"/>
          </w:tcPr>
          <w:p w14:paraId="363D9FD0" w14:textId="77777777" w:rsidR="009D178C" w:rsidRDefault="009D178C" w:rsidP="00956E99">
            <w:pPr>
              <w:spacing w:line="240" w:lineRule="auto"/>
              <w:ind w:right="113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7528AD46" w14:textId="09F699AC" w:rsidR="009D178C" w:rsidRDefault="00EF5CBF" w:rsidP="00956E99">
            <w:pPr>
              <w:spacing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ไฟวง</w:t>
            </w:r>
          </w:p>
        </w:tc>
        <w:tc>
          <w:tcPr>
            <w:tcW w:w="2693" w:type="dxa"/>
          </w:tcPr>
          <w:p w14:paraId="348C57E8" w14:textId="77777777" w:rsidR="009D178C" w:rsidRDefault="009D178C" w:rsidP="00956E99">
            <w:pPr>
              <w:spacing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07153454" w14:textId="77777777" w:rsidR="009D178C" w:rsidRDefault="009D178C" w:rsidP="00956E99">
            <w:pPr>
              <w:spacing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B908DE" w:rsidRPr="00002360" w14:paraId="4FF79A3E" w14:textId="77777777" w:rsidTr="00956E99">
        <w:trPr>
          <w:trHeight w:val="362"/>
          <w:jc w:val="center"/>
        </w:trPr>
        <w:tc>
          <w:tcPr>
            <w:tcW w:w="2263" w:type="dxa"/>
          </w:tcPr>
          <w:p w14:paraId="006F5FAE" w14:textId="77777777" w:rsidR="00B908DE" w:rsidRDefault="00B908DE" w:rsidP="00956E99">
            <w:pPr>
              <w:spacing w:line="240" w:lineRule="auto"/>
              <w:ind w:right="113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4BB63E99" w14:textId="77777777" w:rsidR="00B908DE" w:rsidRDefault="00B908DE" w:rsidP="00956E99">
            <w:pPr>
              <w:spacing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3" w:type="dxa"/>
          </w:tcPr>
          <w:p w14:paraId="298C49C1" w14:textId="77777777" w:rsidR="00B908DE" w:rsidRDefault="00B908DE" w:rsidP="00956E99">
            <w:pPr>
              <w:spacing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05F62BB6" w14:textId="77777777" w:rsidR="00B908DE" w:rsidRDefault="00B908DE" w:rsidP="00956E99">
            <w:pPr>
              <w:spacing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F72DD" w:rsidRPr="00002360" w14:paraId="111F6575" w14:textId="77777777" w:rsidTr="00956E99">
        <w:trPr>
          <w:trHeight w:val="362"/>
          <w:jc w:val="center"/>
        </w:trPr>
        <w:tc>
          <w:tcPr>
            <w:tcW w:w="2263" w:type="dxa"/>
          </w:tcPr>
          <w:p w14:paraId="0E46F013" w14:textId="77777777" w:rsidR="007F72DD" w:rsidRPr="002C194F" w:rsidRDefault="007F72DD" w:rsidP="00283751">
            <w:pPr>
              <w:spacing w:before="0" w:line="204" w:lineRule="auto"/>
              <w:ind w:right="113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bidi="th-TH"/>
              </w:rPr>
              <w:t>วัสดุวิทยาศาสตร์และการแพทย์</w:t>
            </w:r>
          </w:p>
        </w:tc>
        <w:tc>
          <w:tcPr>
            <w:tcW w:w="2694" w:type="dxa"/>
          </w:tcPr>
          <w:p w14:paraId="5274B975" w14:textId="77777777" w:rsidR="007F72DD" w:rsidRDefault="007F72DD" w:rsidP="00283751">
            <w:pPr>
              <w:spacing w:before="0" w:line="204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27109A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ที่วางกรวยแก้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ว</w:t>
            </w:r>
          </w:p>
          <w:p w14:paraId="62FB8BF4" w14:textId="77777777" w:rsidR="007F72DD" w:rsidRPr="0027109A" w:rsidRDefault="007F72DD" w:rsidP="00283751">
            <w:pPr>
              <w:spacing w:before="0" w:line="204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3" w:type="dxa"/>
          </w:tcPr>
          <w:p w14:paraId="6734F04C" w14:textId="77777777" w:rsidR="007F72DD" w:rsidRPr="007A4462" w:rsidRDefault="007F72DD" w:rsidP="00283751">
            <w:pPr>
              <w:spacing w:before="0" w:line="204" w:lineRule="auto"/>
              <w:ind w:left="0" w:right="113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</w:t>
            </w:r>
            <w:r w:rsidRPr="007A4462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สำลี  และผ้าพันแผล</w:t>
            </w:r>
          </w:p>
          <w:p w14:paraId="74F37995" w14:textId="77777777" w:rsidR="007F72DD" w:rsidRDefault="007F72DD" w:rsidP="00283751">
            <w:pPr>
              <w:spacing w:before="0" w:line="204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3B8C5180" w14:textId="77777777" w:rsidR="007F72DD" w:rsidRDefault="007F72DD" w:rsidP="00283751">
            <w:pPr>
              <w:spacing w:before="0" w:line="204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F72DD" w:rsidRPr="00002360" w14:paraId="23635C25" w14:textId="77777777" w:rsidTr="00956E99">
        <w:trPr>
          <w:trHeight w:val="362"/>
          <w:jc w:val="center"/>
        </w:trPr>
        <w:tc>
          <w:tcPr>
            <w:tcW w:w="2263" w:type="dxa"/>
          </w:tcPr>
          <w:p w14:paraId="7C83F7B1" w14:textId="77777777" w:rsidR="007F72DD" w:rsidRDefault="007F72DD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6DC2385C" w14:textId="77777777" w:rsidR="007F72DD" w:rsidRPr="0027109A" w:rsidRDefault="007F72DD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7109A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กระบอกตวง</w:t>
            </w:r>
          </w:p>
        </w:tc>
        <w:tc>
          <w:tcPr>
            <w:tcW w:w="2693" w:type="dxa"/>
          </w:tcPr>
          <w:p w14:paraId="4EF91363" w14:textId="77777777" w:rsidR="007F72DD" w:rsidRDefault="007F72DD" w:rsidP="00956E99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</w:t>
            </w:r>
            <w:r w:rsidRPr="007A4462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เวชภัณฑ์</w:t>
            </w:r>
          </w:p>
        </w:tc>
        <w:tc>
          <w:tcPr>
            <w:tcW w:w="2410" w:type="dxa"/>
          </w:tcPr>
          <w:p w14:paraId="4469A172" w14:textId="77777777" w:rsidR="007F72DD" w:rsidRDefault="007F72DD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F72DD" w:rsidRPr="00002360" w14:paraId="6B35982A" w14:textId="77777777" w:rsidTr="00956E99">
        <w:trPr>
          <w:trHeight w:val="362"/>
          <w:jc w:val="center"/>
        </w:trPr>
        <w:tc>
          <w:tcPr>
            <w:tcW w:w="2263" w:type="dxa"/>
          </w:tcPr>
          <w:p w14:paraId="35D2C717" w14:textId="77777777" w:rsidR="007F72DD" w:rsidRDefault="007F72DD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722C9A6A" w14:textId="77777777" w:rsidR="007F72DD" w:rsidRPr="0027109A" w:rsidRDefault="007F72DD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7109A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เบ้าหลอม</w:t>
            </w:r>
          </w:p>
        </w:tc>
        <w:tc>
          <w:tcPr>
            <w:tcW w:w="2693" w:type="dxa"/>
          </w:tcPr>
          <w:p w14:paraId="342CC547" w14:textId="77777777" w:rsidR="007F72DD" w:rsidRDefault="007F72DD" w:rsidP="00956E99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</w:t>
            </w:r>
            <w:r w:rsidRPr="007A4462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แอลกอฮอล์</w:t>
            </w:r>
          </w:p>
        </w:tc>
        <w:tc>
          <w:tcPr>
            <w:tcW w:w="2410" w:type="dxa"/>
          </w:tcPr>
          <w:p w14:paraId="3498F682" w14:textId="77777777" w:rsidR="007F72DD" w:rsidRDefault="007F72DD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F72DD" w:rsidRPr="00002360" w14:paraId="137B0CB4" w14:textId="77777777" w:rsidTr="00956E99">
        <w:trPr>
          <w:trHeight w:val="362"/>
          <w:jc w:val="center"/>
        </w:trPr>
        <w:tc>
          <w:tcPr>
            <w:tcW w:w="2263" w:type="dxa"/>
          </w:tcPr>
          <w:p w14:paraId="021B7348" w14:textId="77777777" w:rsidR="007F72DD" w:rsidRDefault="007F72DD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7222338C" w14:textId="77777777" w:rsidR="007F72DD" w:rsidRPr="0027109A" w:rsidRDefault="007F72DD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7109A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หูฟัง (</w:t>
            </w:r>
            <w:r w:rsidRPr="0027109A">
              <w:rPr>
                <w:rFonts w:ascii="TH SarabunPSK" w:hAnsi="TH SarabunPSK" w:cs="TH SarabunPSK"/>
                <w:sz w:val="28"/>
                <w:szCs w:val="28"/>
              </w:rPr>
              <w:t>Stethoscope)</w:t>
            </w:r>
          </w:p>
        </w:tc>
        <w:tc>
          <w:tcPr>
            <w:tcW w:w="2693" w:type="dxa"/>
          </w:tcPr>
          <w:p w14:paraId="25206A04" w14:textId="77777777" w:rsidR="007F72DD" w:rsidRDefault="007F72DD" w:rsidP="00956E99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</w:t>
            </w:r>
            <w:r w:rsidRPr="007A4462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ฟิล์มเอกซเรย์</w:t>
            </w:r>
          </w:p>
        </w:tc>
        <w:tc>
          <w:tcPr>
            <w:tcW w:w="2410" w:type="dxa"/>
          </w:tcPr>
          <w:p w14:paraId="678FD213" w14:textId="77777777" w:rsidR="007F72DD" w:rsidRDefault="007F72DD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F72DD" w:rsidRPr="00002360" w14:paraId="14090200" w14:textId="77777777" w:rsidTr="00956E99">
        <w:trPr>
          <w:trHeight w:val="362"/>
          <w:jc w:val="center"/>
        </w:trPr>
        <w:tc>
          <w:tcPr>
            <w:tcW w:w="2263" w:type="dxa"/>
          </w:tcPr>
          <w:p w14:paraId="72A31B25" w14:textId="77777777" w:rsidR="007F72DD" w:rsidRDefault="007F72DD" w:rsidP="00B908DE">
            <w:pPr>
              <w:spacing w:before="0" w:line="192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76555EC3" w14:textId="77777777" w:rsidR="007F72DD" w:rsidRPr="0027109A" w:rsidRDefault="007F72DD" w:rsidP="00B908DE">
            <w:pPr>
              <w:spacing w:before="0" w:line="192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7109A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เปลหามคนไข้</w:t>
            </w:r>
          </w:p>
        </w:tc>
        <w:tc>
          <w:tcPr>
            <w:tcW w:w="2693" w:type="dxa"/>
          </w:tcPr>
          <w:p w14:paraId="442156A6" w14:textId="77777777" w:rsidR="007F72DD" w:rsidRDefault="007F72DD" w:rsidP="00B908DE">
            <w:pPr>
              <w:spacing w:before="0" w:line="192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</w:t>
            </w:r>
            <w:r w:rsidRPr="007A4462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 xml:space="preserve">เคมีภัณฑ์  (รวมกำมะถัน  </w:t>
            </w:r>
          </w:p>
          <w:p w14:paraId="4E06093A" w14:textId="77777777" w:rsidR="007F72DD" w:rsidRDefault="007F72DD" w:rsidP="00B908DE">
            <w:pPr>
              <w:spacing w:before="0" w:line="192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7A4462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กรด ด่าง)</w:t>
            </w:r>
          </w:p>
        </w:tc>
        <w:tc>
          <w:tcPr>
            <w:tcW w:w="2410" w:type="dxa"/>
          </w:tcPr>
          <w:p w14:paraId="589CD7A0" w14:textId="77777777" w:rsidR="007F72DD" w:rsidRDefault="007F72DD" w:rsidP="00B908DE">
            <w:pPr>
              <w:spacing w:before="0" w:line="192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F72DD" w:rsidRPr="00002360" w14:paraId="7176F5E8" w14:textId="77777777" w:rsidTr="00956E99">
        <w:trPr>
          <w:trHeight w:val="362"/>
          <w:jc w:val="center"/>
        </w:trPr>
        <w:tc>
          <w:tcPr>
            <w:tcW w:w="2263" w:type="dxa"/>
          </w:tcPr>
          <w:p w14:paraId="389E6A8E" w14:textId="77777777" w:rsidR="007F72DD" w:rsidRDefault="007F72DD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306A980A" w14:textId="77777777" w:rsidR="007F72DD" w:rsidRPr="0027109A" w:rsidRDefault="007F72DD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7109A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คีมถอนฟัน</w:t>
            </w:r>
          </w:p>
        </w:tc>
        <w:tc>
          <w:tcPr>
            <w:tcW w:w="2693" w:type="dxa"/>
          </w:tcPr>
          <w:p w14:paraId="045771EE" w14:textId="77777777" w:rsidR="007F72DD" w:rsidRDefault="007F72DD" w:rsidP="00956E99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7A4462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ออกซิเจน</w:t>
            </w:r>
          </w:p>
        </w:tc>
        <w:tc>
          <w:tcPr>
            <w:tcW w:w="2410" w:type="dxa"/>
          </w:tcPr>
          <w:p w14:paraId="29BA7714" w14:textId="77777777" w:rsidR="007F72DD" w:rsidRDefault="007F72DD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F72DD" w:rsidRPr="00002360" w14:paraId="594ECCCC" w14:textId="77777777" w:rsidTr="00956E99">
        <w:trPr>
          <w:trHeight w:val="362"/>
          <w:jc w:val="center"/>
        </w:trPr>
        <w:tc>
          <w:tcPr>
            <w:tcW w:w="2263" w:type="dxa"/>
          </w:tcPr>
          <w:p w14:paraId="7BC4B598" w14:textId="77777777" w:rsidR="007F72DD" w:rsidRDefault="007F72DD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44779336" w14:textId="77777777" w:rsidR="007F72DD" w:rsidRPr="0027109A" w:rsidRDefault="007F72DD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7109A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เครื่องวัดน้ำฝน</w:t>
            </w:r>
          </w:p>
        </w:tc>
        <w:tc>
          <w:tcPr>
            <w:tcW w:w="2693" w:type="dxa"/>
          </w:tcPr>
          <w:p w14:paraId="3A57565C" w14:textId="77777777" w:rsidR="007F72DD" w:rsidRDefault="007F72DD" w:rsidP="00956E99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7A4462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น้ำยาต่างๆ</w:t>
            </w:r>
          </w:p>
        </w:tc>
        <w:tc>
          <w:tcPr>
            <w:tcW w:w="2410" w:type="dxa"/>
          </w:tcPr>
          <w:p w14:paraId="4398D5CC" w14:textId="77777777" w:rsidR="007F72DD" w:rsidRDefault="007F72DD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F72DD" w:rsidRPr="00002360" w14:paraId="006AEC24" w14:textId="77777777" w:rsidTr="00956E99">
        <w:trPr>
          <w:trHeight w:val="362"/>
          <w:jc w:val="center"/>
        </w:trPr>
        <w:tc>
          <w:tcPr>
            <w:tcW w:w="2263" w:type="dxa"/>
          </w:tcPr>
          <w:p w14:paraId="2FFC2B51" w14:textId="77777777" w:rsidR="007F72DD" w:rsidRDefault="007F72DD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7816919F" w14:textId="77777777" w:rsidR="007F72DD" w:rsidRPr="0027109A" w:rsidRDefault="007F72DD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7109A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เครื่องนึ่ง</w:t>
            </w:r>
          </w:p>
        </w:tc>
        <w:tc>
          <w:tcPr>
            <w:tcW w:w="2693" w:type="dxa"/>
          </w:tcPr>
          <w:p w14:paraId="14DD80BE" w14:textId="77777777" w:rsidR="007F72DD" w:rsidRDefault="007F72DD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7A4462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เลือด</w:t>
            </w:r>
          </w:p>
        </w:tc>
        <w:tc>
          <w:tcPr>
            <w:tcW w:w="2410" w:type="dxa"/>
          </w:tcPr>
          <w:p w14:paraId="10A0B5CB" w14:textId="77777777" w:rsidR="007F72DD" w:rsidRDefault="007F72DD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F72DD" w:rsidRPr="00002360" w14:paraId="3375C1EC" w14:textId="77777777" w:rsidTr="00956E99">
        <w:trPr>
          <w:trHeight w:val="362"/>
          <w:jc w:val="center"/>
        </w:trPr>
        <w:tc>
          <w:tcPr>
            <w:tcW w:w="2263" w:type="dxa"/>
          </w:tcPr>
          <w:p w14:paraId="20F1C7D1" w14:textId="77777777" w:rsidR="007F72DD" w:rsidRDefault="007F72DD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768B733E" w14:textId="77777777" w:rsidR="007F72DD" w:rsidRPr="0027109A" w:rsidRDefault="007F72DD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7109A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เครื่องมือวิทยาศาสตร์การแพทย์</w:t>
            </w:r>
          </w:p>
        </w:tc>
        <w:tc>
          <w:tcPr>
            <w:tcW w:w="2693" w:type="dxa"/>
          </w:tcPr>
          <w:p w14:paraId="5ED10074" w14:textId="77777777" w:rsidR="007F72DD" w:rsidRDefault="007F72DD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7A4462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สายยาง</w:t>
            </w:r>
          </w:p>
        </w:tc>
        <w:tc>
          <w:tcPr>
            <w:tcW w:w="2410" w:type="dxa"/>
          </w:tcPr>
          <w:p w14:paraId="130B4C2B" w14:textId="77777777" w:rsidR="007F72DD" w:rsidRDefault="007F72DD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F72DD" w:rsidRPr="00002360" w14:paraId="33A879D1" w14:textId="77777777" w:rsidTr="00956E99">
        <w:trPr>
          <w:trHeight w:val="362"/>
          <w:jc w:val="center"/>
        </w:trPr>
        <w:tc>
          <w:tcPr>
            <w:tcW w:w="2263" w:type="dxa"/>
          </w:tcPr>
          <w:p w14:paraId="479D4C55" w14:textId="77777777" w:rsidR="007F72DD" w:rsidRDefault="007F72DD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78862B4C" w14:textId="77777777" w:rsidR="007F72DD" w:rsidRDefault="007F72DD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27109A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 xml:space="preserve">เครื่องชั่งน้ำหนัก </w:t>
            </w:r>
          </w:p>
          <w:p w14:paraId="4E37FB51" w14:textId="77777777" w:rsidR="007F72DD" w:rsidRPr="0027109A" w:rsidRDefault="007F72DD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(ราคาไม่เกิน 5,000 บาท)</w:t>
            </w:r>
          </w:p>
        </w:tc>
        <w:tc>
          <w:tcPr>
            <w:tcW w:w="2693" w:type="dxa"/>
          </w:tcPr>
          <w:p w14:paraId="54B1443E" w14:textId="77777777" w:rsidR="007F72DD" w:rsidRPr="007A4462" w:rsidRDefault="007F72DD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</w:rPr>
            </w:pPr>
            <w:r w:rsidRPr="007A4462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ลูกยาง</w:t>
            </w:r>
          </w:p>
          <w:p w14:paraId="2F93D4FE" w14:textId="77777777" w:rsidR="007F72DD" w:rsidRDefault="007F72DD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10" w:type="dxa"/>
          </w:tcPr>
          <w:p w14:paraId="555EDF47" w14:textId="77777777" w:rsidR="007F72DD" w:rsidRDefault="007F72DD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</w:tbl>
    <w:p w14:paraId="2E2BDB29" w14:textId="77777777" w:rsidR="00283751" w:rsidRPr="00A00D1B" w:rsidRDefault="00283751" w:rsidP="00636B33">
      <w:pPr>
        <w:rPr>
          <w:rFonts w:ascii="TH SarabunPSK" w:hAnsi="TH SarabunPSK" w:cs="TH SarabunPSK"/>
          <w:b/>
          <w:bCs/>
          <w:sz w:val="8"/>
          <w:szCs w:val="8"/>
          <w:lang w:bidi="th-TH"/>
        </w:rPr>
      </w:pPr>
    </w:p>
    <w:p w14:paraId="57457D18" w14:textId="053048CC" w:rsidR="002669C5" w:rsidRPr="00D50784" w:rsidRDefault="007F72DD" w:rsidP="00636B33">
      <w:pPr>
        <w:rPr>
          <w:rFonts w:ascii="TH SarabunPSK" w:hAnsi="TH SarabunPSK" w:cs="TH SarabunPSK"/>
          <w:b/>
          <w:bCs/>
          <w:szCs w:val="24"/>
          <w:lang w:bidi="th-TH"/>
        </w:rPr>
      </w:pPr>
      <w:r w:rsidRPr="00D50784">
        <w:rPr>
          <w:rFonts w:ascii="TH SarabunPSK" w:hAnsi="TH SarabunPSK" w:cs="TH SarabunPSK" w:hint="cs"/>
          <w:b/>
          <w:bCs/>
          <w:szCs w:val="24"/>
          <w:cs/>
          <w:lang w:bidi="th-TH"/>
        </w:rPr>
        <w:t>หมายเหตุ  รายการวัสดุที่ขึ้นต้นด้วยเครื่องหมาย ** เป็นรายการตามหนังสือสำนักงบประมาณที่ นร0704/ว37 ลงวันที่ 6 มกราคม 2559</w:t>
      </w:r>
    </w:p>
    <w:tbl>
      <w:tblPr>
        <w:tblStyle w:val="TableGrid"/>
        <w:tblW w:w="10060" w:type="dxa"/>
        <w:jc w:val="center"/>
        <w:tblLook w:val="04A0" w:firstRow="1" w:lastRow="0" w:firstColumn="1" w:lastColumn="0" w:noHBand="0" w:noVBand="1"/>
      </w:tblPr>
      <w:tblGrid>
        <w:gridCol w:w="2263"/>
        <w:gridCol w:w="2694"/>
        <w:gridCol w:w="2693"/>
        <w:gridCol w:w="2410"/>
      </w:tblGrid>
      <w:tr w:rsidR="00983A89" w:rsidRPr="00002360" w14:paraId="13608AFB" w14:textId="77777777" w:rsidTr="00636B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4"/>
          <w:jc w:val="center"/>
        </w:trPr>
        <w:tc>
          <w:tcPr>
            <w:tcW w:w="2263" w:type="dxa"/>
            <w:vMerge w:val="restart"/>
          </w:tcPr>
          <w:p w14:paraId="42F26FD9" w14:textId="77777777" w:rsidR="00983A89" w:rsidRPr="00636B33" w:rsidRDefault="00983A89" w:rsidP="00636B33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 w:val="0"/>
                <w:bCs/>
                <w:sz w:val="28"/>
                <w:szCs w:val="28"/>
                <w:cs/>
                <w:lang w:bidi="th-TH"/>
              </w:rPr>
            </w:pPr>
            <w:r w:rsidRPr="00636B33">
              <w:rPr>
                <w:rFonts w:ascii="TH SarabunPSK" w:hAnsi="TH SarabunPSK" w:cs="TH SarabunPSK"/>
                <w:b w:val="0"/>
                <w:bCs/>
                <w:sz w:val="28"/>
                <w:szCs w:val="28"/>
                <w:cs/>
                <w:lang w:bidi="th-TH"/>
              </w:rPr>
              <w:t>ประเภท</w:t>
            </w:r>
          </w:p>
        </w:tc>
        <w:tc>
          <w:tcPr>
            <w:tcW w:w="7797" w:type="dxa"/>
            <w:gridSpan w:val="3"/>
          </w:tcPr>
          <w:p w14:paraId="69B9AE4C" w14:textId="77777777" w:rsidR="00983A89" w:rsidRPr="00636B33" w:rsidRDefault="00983A89" w:rsidP="00636B33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636B33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รายละเอียด</w:t>
            </w:r>
          </w:p>
        </w:tc>
      </w:tr>
      <w:tr w:rsidR="00983A89" w:rsidRPr="00002360" w14:paraId="094DC4FC" w14:textId="77777777" w:rsidTr="00636B33">
        <w:trPr>
          <w:trHeight w:val="362"/>
          <w:jc w:val="center"/>
        </w:trPr>
        <w:tc>
          <w:tcPr>
            <w:tcW w:w="2263" w:type="dxa"/>
            <w:vMerge/>
          </w:tcPr>
          <w:p w14:paraId="79C06BD6" w14:textId="77777777" w:rsidR="00983A89" w:rsidRPr="00636B33" w:rsidRDefault="00983A89" w:rsidP="00636B33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Cs/>
                <w:sz w:val="28"/>
                <w:szCs w:val="28"/>
                <w:lang w:bidi="th-TH"/>
              </w:rPr>
            </w:pPr>
          </w:p>
        </w:tc>
        <w:tc>
          <w:tcPr>
            <w:tcW w:w="2694" w:type="dxa"/>
          </w:tcPr>
          <w:p w14:paraId="65F5FAD5" w14:textId="77777777" w:rsidR="00983A89" w:rsidRPr="00636B33" w:rsidRDefault="00983A89" w:rsidP="00636B33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28"/>
                <w:szCs w:val="28"/>
                <w:lang w:bidi="th-TH"/>
              </w:rPr>
            </w:pPr>
            <w:r w:rsidRPr="00636B33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วัสดุคงทน</w:t>
            </w:r>
          </w:p>
        </w:tc>
        <w:tc>
          <w:tcPr>
            <w:tcW w:w="2693" w:type="dxa"/>
          </w:tcPr>
          <w:p w14:paraId="28A4B497" w14:textId="77777777" w:rsidR="00983A89" w:rsidRPr="00636B33" w:rsidRDefault="00983A89" w:rsidP="00636B33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28"/>
                <w:szCs w:val="28"/>
                <w:lang w:bidi="th-TH"/>
              </w:rPr>
            </w:pPr>
            <w:r w:rsidRPr="00636B33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วัสดุสิ้นเปลือง</w:t>
            </w:r>
          </w:p>
        </w:tc>
        <w:tc>
          <w:tcPr>
            <w:tcW w:w="2410" w:type="dxa"/>
          </w:tcPr>
          <w:p w14:paraId="51B0DE52" w14:textId="77777777" w:rsidR="00983A89" w:rsidRPr="00636B33" w:rsidRDefault="00983A89" w:rsidP="00636B33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28"/>
                <w:szCs w:val="28"/>
                <w:lang w:bidi="th-TH"/>
              </w:rPr>
            </w:pPr>
            <w:r w:rsidRPr="00636B33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วัสดุอุปกรณ์ประกอบและอะไหล่</w:t>
            </w:r>
          </w:p>
        </w:tc>
      </w:tr>
      <w:tr w:rsidR="00E37A0D" w:rsidRPr="00002360" w14:paraId="60250D8F" w14:textId="77777777" w:rsidTr="00636B33">
        <w:trPr>
          <w:trHeight w:val="362"/>
          <w:jc w:val="center"/>
        </w:trPr>
        <w:tc>
          <w:tcPr>
            <w:tcW w:w="2263" w:type="dxa"/>
          </w:tcPr>
          <w:p w14:paraId="32E83A76" w14:textId="4B94EA03" w:rsidR="00E37A0D" w:rsidRDefault="007F72DD" w:rsidP="007F72DD">
            <w:pPr>
              <w:spacing w:before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bidi="th-TH"/>
              </w:rPr>
              <w:t>วัสดุวิทยาศาสตร์และการแพทย์</w:t>
            </w:r>
          </w:p>
        </w:tc>
        <w:tc>
          <w:tcPr>
            <w:tcW w:w="2694" w:type="dxa"/>
          </w:tcPr>
          <w:p w14:paraId="44D8AAB4" w14:textId="77777777" w:rsidR="00E37A0D" w:rsidRDefault="00CE31F8" w:rsidP="007F72DD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7F72DD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ถังเก็บเชื้อเพลิง</w:t>
            </w:r>
          </w:p>
          <w:p w14:paraId="12179085" w14:textId="2AE240B2" w:rsidR="007F72DD" w:rsidRPr="00CE31F8" w:rsidRDefault="007F72DD" w:rsidP="007F72DD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3" w:type="dxa"/>
          </w:tcPr>
          <w:p w14:paraId="3DC92FB9" w14:textId="77777777" w:rsidR="00CE31F8" w:rsidRDefault="00536EEC" w:rsidP="007F72DD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7A4462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หลอดแก้ว</w:t>
            </w:r>
            <w:r w:rsidR="00CE31F8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/ขวดแก้วทดลอง</w:t>
            </w:r>
          </w:p>
          <w:p w14:paraId="2D0FF504" w14:textId="4719A484" w:rsidR="007F72DD" w:rsidRPr="007A4462" w:rsidRDefault="007F72DD" w:rsidP="007F72DD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583764DB" w14:textId="77777777" w:rsidR="00E37A0D" w:rsidRDefault="00E37A0D" w:rsidP="007F72DD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B90DD8" w:rsidRPr="00002360" w14:paraId="6A283BD0" w14:textId="77777777" w:rsidTr="00B90DD8">
        <w:tblPrEx>
          <w:jc w:val="left"/>
        </w:tblPrEx>
        <w:trPr>
          <w:trHeight w:val="362"/>
        </w:trPr>
        <w:tc>
          <w:tcPr>
            <w:tcW w:w="2263" w:type="dxa"/>
          </w:tcPr>
          <w:p w14:paraId="15443D55" w14:textId="45B8D5F0" w:rsidR="00B90DD8" w:rsidRPr="007401B5" w:rsidRDefault="00B90DD8" w:rsidP="007F72DD">
            <w:pPr>
              <w:spacing w:before="0" w:line="240" w:lineRule="auto"/>
              <w:ind w:left="0" w:right="113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694" w:type="dxa"/>
          </w:tcPr>
          <w:p w14:paraId="75F1ACFC" w14:textId="77777777" w:rsidR="00B90DD8" w:rsidRDefault="00B90DD8" w:rsidP="007F72DD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เครื่องวัดอุณหภูมิร่างกาย</w:t>
            </w:r>
          </w:p>
          <w:p w14:paraId="538627D9" w14:textId="77777777" w:rsidR="00B90DD8" w:rsidRDefault="00B90DD8" w:rsidP="007F72DD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(ราคาไม่เกิน 5,000 บาท)</w:t>
            </w:r>
          </w:p>
        </w:tc>
        <w:tc>
          <w:tcPr>
            <w:tcW w:w="2693" w:type="dxa"/>
          </w:tcPr>
          <w:p w14:paraId="5CB383AD" w14:textId="77777777" w:rsidR="00B90DD8" w:rsidRDefault="00B90DD8" w:rsidP="007F72DD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7A4462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ปรอทวัดไข้</w:t>
            </w:r>
          </w:p>
          <w:p w14:paraId="6DCF6780" w14:textId="77777777" w:rsidR="00B90DD8" w:rsidRDefault="00B90DD8" w:rsidP="007F72DD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48C289AB" w14:textId="77777777" w:rsidR="00B90DD8" w:rsidRDefault="00B90DD8" w:rsidP="007F72DD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B90DD8" w:rsidRPr="00002360" w14:paraId="1347ECAE" w14:textId="77777777" w:rsidTr="00B90DD8">
        <w:tblPrEx>
          <w:jc w:val="left"/>
        </w:tblPrEx>
        <w:trPr>
          <w:trHeight w:val="362"/>
        </w:trPr>
        <w:tc>
          <w:tcPr>
            <w:tcW w:w="2263" w:type="dxa"/>
          </w:tcPr>
          <w:p w14:paraId="248B7A79" w14:textId="77777777" w:rsidR="00B90DD8" w:rsidRPr="00983A89" w:rsidRDefault="00B90DD8" w:rsidP="007F72DD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15E63A9E" w14:textId="77777777" w:rsidR="00B90DD8" w:rsidRDefault="00B90DD8" w:rsidP="007F72DD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3" w:type="dxa"/>
          </w:tcPr>
          <w:p w14:paraId="3C637DE4" w14:textId="77777777" w:rsidR="00B90DD8" w:rsidRDefault="00B90DD8" w:rsidP="007F72DD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7A4462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ลวดเชื่อมเงิน</w:t>
            </w:r>
          </w:p>
        </w:tc>
        <w:tc>
          <w:tcPr>
            <w:tcW w:w="2410" w:type="dxa"/>
          </w:tcPr>
          <w:p w14:paraId="4FE15A09" w14:textId="77777777" w:rsidR="00B90DD8" w:rsidRDefault="00B90DD8" w:rsidP="007F72DD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B90DD8" w:rsidRPr="00002360" w14:paraId="688C057A" w14:textId="77777777" w:rsidTr="00B90DD8">
        <w:tblPrEx>
          <w:jc w:val="left"/>
        </w:tblPrEx>
        <w:trPr>
          <w:trHeight w:val="362"/>
        </w:trPr>
        <w:tc>
          <w:tcPr>
            <w:tcW w:w="2263" w:type="dxa"/>
          </w:tcPr>
          <w:p w14:paraId="494F87C8" w14:textId="77777777" w:rsidR="00B90DD8" w:rsidRDefault="00B90DD8" w:rsidP="007F72DD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0B18E2D2" w14:textId="77777777" w:rsidR="00B90DD8" w:rsidRDefault="00B90DD8" w:rsidP="007F72DD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693" w:type="dxa"/>
          </w:tcPr>
          <w:p w14:paraId="54C239A0" w14:textId="77777777" w:rsidR="00B90DD8" w:rsidRDefault="00B90DD8" w:rsidP="007F72DD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7A4462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ถุงมือ</w:t>
            </w:r>
          </w:p>
        </w:tc>
        <w:tc>
          <w:tcPr>
            <w:tcW w:w="2410" w:type="dxa"/>
          </w:tcPr>
          <w:p w14:paraId="3A2996D4" w14:textId="77777777" w:rsidR="00B90DD8" w:rsidRDefault="00B90DD8" w:rsidP="007F72DD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B90DD8" w:rsidRPr="00002360" w14:paraId="5DC30DD5" w14:textId="77777777" w:rsidTr="00B90DD8">
        <w:tblPrEx>
          <w:jc w:val="left"/>
        </w:tblPrEx>
        <w:trPr>
          <w:trHeight w:val="362"/>
        </w:trPr>
        <w:tc>
          <w:tcPr>
            <w:tcW w:w="2263" w:type="dxa"/>
          </w:tcPr>
          <w:p w14:paraId="6E56D024" w14:textId="77777777" w:rsidR="00B90DD8" w:rsidRDefault="00B90DD8" w:rsidP="007F72DD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137BE8B2" w14:textId="77777777" w:rsidR="00B90DD8" w:rsidRDefault="00B90DD8" w:rsidP="007F72DD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693" w:type="dxa"/>
          </w:tcPr>
          <w:p w14:paraId="139AB2A2" w14:textId="77777777" w:rsidR="00B90DD8" w:rsidRPr="007A4462" w:rsidRDefault="00B90DD8" w:rsidP="007F72DD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7A4462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จุกต่างๆ</w:t>
            </w:r>
          </w:p>
        </w:tc>
        <w:tc>
          <w:tcPr>
            <w:tcW w:w="2410" w:type="dxa"/>
          </w:tcPr>
          <w:p w14:paraId="30C3ACA5" w14:textId="77777777" w:rsidR="00B90DD8" w:rsidRDefault="00B90DD8" w:rsidP="007F72DD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B90DD8" w:rsidRPr="00002360" w14:paraId="121B6557" w14:textId="77777777" w:rsidTr="00B90DD8">
        <w:tblPrEx>
          <w:jc w:val="left"/>
        </w:tblPrEx>
        <w:trPr>
          <w:trHeight w:val="362"/>
        </w:trPr>
        <w:tc>
          <w:tcPr>
            <w:tcW w:w="2263" w:type="dxa"/>
          </w:tcPr>
          <w:p w14:paraId="1EF680B1" w14:textId="77777777" w:rsidR="00B90DD8" w:rsidRDefault="00B90DD8" w:rsidP="007F72DD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71B3D7BF" w14:textId="77777777" w:rsidR="00B90DD8" w:rsidRDefault="00B90DD8" w:rsidP="007F72DD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693" w:type="dxa"/>
          </w:tcPr>
          <w:p w14:paraId="1B68A53D" w14:textId="77777777" w:rsidR="00B90DD8" w:rsidRPr="007A4462" w:rsidRDefault="00B90DD8" w:rsidP="007F72DD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7A4462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สัตว์เลี้ยงเพื่อการทดลอง</w:t>
            </w:r>
          </w:p>
        </w:tc>
        <w:tc>
          <w:tcPr>
            <w:tcW w:w="2410" w:type="dxa"/>
          </w:tcPr>
          <w:p w14:paraId="1897C98A" w14:textId="77777777" w:rsidR="00B90DD8" w:rsidRDefault="00B90DD8" w:rsidP="007F72DD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B90DD8" w:rsidRPr="00002360" w14:paraId="30DA7857" w14:textId="77777777" w:rsidTr="00B90DD8">
        <w:tblPrEx>
          <w:jc w:val="left"/>
        </w:tblPrEx>
        <w:trPr>
          <w:trHeight w:val="362"/>
        </w:trPr>
        <w:tc>
          <w:tcPr>
            <w:tcW w:w="2263" w:type="dxa"/>
          </w:tcPr>
          <w:p w14:paraId="526293FE" w14:textId="161F5317" w:rsidR="00B90DD8" w:rsidRDefault="00B90DD8" w:rsidP="00D710EB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2AD44AE5" w14:textId="77777777" w:rsidR="00B90DD8" w:rsidRDefault="00B90DD8" w:rsidP="00D710EB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693" w:type="dxa"/>
          </w:tcPr>
          <w:p w14:paraId="2D4A01F1" w14:textId="77777777" w:rsidR="00B90DD8" w:rsidRPr="007A4462" w:rsidRDefault="00B90DD8" w:rsidP="00D710EB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7A4462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กระดาษกรอง</w:t>
            </w:r>
          </w:p>
        </w:tc>
        <w:tc>
          <w:tcPr>
            <w:tcW w:w="2410" w:type="dxa"/>
          </w:tcPr>
          <w:p w14:paraId="0B3950B9" w14:textId="77777777" w:rsidR="00B90DD8" w:rsidRDefault="00B90DD8" w:rsidP="00D710EB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B90DD8" w:rsidRPr="00002360" w14:paraId="51FE7E2F" w14:textId="77777777" w:rsidTr="00B90DD8">
        <w:tblPrEx>
          <w:jc w:val="left"/>
        </w:tblPrEx>
        <w:trPr>
          <w:trHeight w:val="362"/>
        </w:trPr>
        <w:tc>
          <w:tcPr>
            <w:tcW w:w="2263" w:type="dxa"/>
          </w:tcPr>
          <w:p w14:paraId="48475EBF" w14:textId="77777777" w:rsidR="00B90DD8" w:rsidRDefault="00B90DD8" w:rsidP="00D710EB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750AA79D" w14:textId="77777777" w:rsidR="00B90DD8" w:rsidRDefault="00B90DD8" w:rsidP="00D710EB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693" w:type="dxa"/>
          </w:tcPr>
          <w:p w14:paraId="34CD3742" w14:textId="77777777" w:rsidR="00B90DD8" w:rsidRPr="007A4462" w:rsidRDefault="00B90DD8" w:rsidP="00D710EB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7A4462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หลอดเอกซเรย์</w:t>
            </w:r>
          </w:p>
        </w:tc>
        <w:tc>
          <w:tcPr>
            <w:tcW w:w="2410" w:type="dxa"/>
          </w:tcPr>
          <w:p w14:paraId="3FCDB751" w14:textId="77777777" w:rsidR="00B90DD8" w:rsidRDefault="00B90DD8" w:rsidP="00D710EB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B90DD8" w:rsidRPr="00002360" w14:paraId="0009E192" w14:textId="77777777" w:rsidTr="00B90DD8">
        <w:tblPrEx>
          <w:jc w:val="left"/>
        </w:tblPrEx>
        <w:trPr>
          <w:trHeight w:val="362"/>
        </w:trPr>
        <w:tc>
          <w:tcPr>
            <w:tcW w:w="2263" w:type="dxa"/>
          </w:tcPr>
          <w:p w14:paraId="2B3BB029" w14:textId="77777777" w:rsidR="00B90DD8" w:rsidRDefault="00B90DD8" w:rsidP="00D710EB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2BE1DBA1" w14:textId="77777777" w:rsidR="00B90DD8" w:rsidRDefault="00B90DD8" w:rsidP="00D710EB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693" w:type="dxa"/>
          </w:tcPr>
          <w:p w14:paraId="12B374F3" w14:textId="77777777" w:rsidR="00B90DD8" w:rsidRPr="007A4462" w:rsidRDefault="00B90DD8" w:rsidP="00D710EB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7A4462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ชุดเครื่องมือผ่าตัด</w:t>
            </w:r>
          </w:p>
        </w:tc>
        <w:tc>
          <w:tcPr>
            <w:tcW w:w="2410" w:type="dxa"/>
          </w:tcPr>
          <w:p w14:paraId="099A505E" w14:textId="77777777" w:rsidR="00B90DD8" w:rsidRDefault="00B90DD8" w:rsidP="00D710EB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B908DE" w:rsidRPr="00002360" w14:paraId="23737178" w14:textId="77777777" w:rsidTr="00B90DD8">
        <w:tblPrEx>
          <w:jc w:val="left"/>
        </w:tblPrEx>
        <w:trPr>
          <w:trHeight w:val="362"/>
        </w:trPr>
        <w:tc>
          <w:tcPr>
            <w:tcW w:w="2263" w:type="dxa"/>
          </w:tcPr>
          <w:p w14:paraId="35212C03" w14:textId="77777777" w:rsidR="00B908DE" w:rsidRDefault="00B908DE" w:rsidP="00D710EB">
            <w:pPr>
              <w:spacing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54A25238" w14:textId="77777777" w:rsidR="00B908DE" w:rsidRDefault="00B908DE" w:rsidP="00D710EB">
            <w:pPr>
              <w:spacing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693" w:type="dxa"/>
          </w:tcPr>
          <w:p w14:paraId="72391418" w14:textId="77777777" w:rsidR="00B908DE" w:rsidRDefault="00B908DE" w:rsidP="00D710EB">
            <w:pPr>
              <w:spacing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12C4D030" w14:textId="77777777" w:rsidR="00B908DE" w:rsidRDefault="00B908DE" w:rsidP="00D710EB">
            <w:pPr>
              <w:spacing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D710EB" w:rsidRPr="00002360" w14:paraId="387977B5" w14:textId="77777777" w:rsidTr="00956E99">
        <w:trPr>
          <w:trHeight w:val="362"/>
          <w:jc w:val="center"/>
        </w:trPr>
        <w:tc>
          <w:tcPr>
            <w:tcW w:w="2263" w:type="dxa"/>
          </w:tcPr>
          <w:p w14:paraId="4A69777C" w14:textId="77777777" w:rsidR="00D710EB" w:rsidRPr="004B2140" w:rsidRDefault="00D710EB" w:rsidP="00956E99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bidi="th-TH"/>
              </w:rPr>
              <w:t>วัสดุการเกษตร</w:t>
            </w:r>
          </w:p>
        </w:tc>
        <w:tc>
          <w:tcPr>
            <w:tcW w:w="2694" w:type="dxa"/>
          </w:tcPr>
          <w:p w14:paraId="4B19B6B3" w14:textId="77777777" w:rsidR="00D710EB" w:rsidRDefault="00D710EB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</w:t>
            </w:r>
            <w:r w:rsidRPr="0027109A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จอบ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/จอบชนิดต่างๆ</w:t>
            </w:r>
          </w:p>
        </w:tc>
        <w:tc>
          <w:tcPr>
            <w:tcW w:w="2693" w:type="dxa"/>
          </w:tcPr>
          <w:p w14:paraId="3482C506" w14:textId="77777777" w:rsidR="00D710EB" w:rsidRPr="007A4462" w:rsidRDefault="00D710EB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**ยา</w:t>
            </w:r>
            <w:r w:rsidRPr="007A4462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 xml:space="preserve">ป้องกันกำจัดศัตรูพืชและสัตว์ </w:t>
            </w:r>
          </w:p>
        </w:tc>
        <w:tc>
          <w:tcPr>
            <w:tcW w:w="2410" w:type="dxa"/>
          </w:tcPr>
          <w:p w14:paraId="17CD4269" w14:textId="77777777" w:rsidR="00D710EB" w:rsidRDefault="00D710EB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D710EB" w:rsidRPr="00002360" w14:paraId="237EA39E" w14:textId="77777777" w:rsidTr="00956E99">
        <w:trPr>
          <w:trHeight w:val="362"/>
          <w:jc w:val="center"/>
        </w:trPr>
        <w:tc>
          <w:tcPr>
            <w:tcW w:w="2263" w:type="dxa"/>
          </w:tcPr>
          <w:p w14:paraId="26F2321F" w14:textId="77777777" w:rsidR="00D710EB" w:rsidRDefault="00D710EB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3479A129" w14:textId="77777777" w:rsidR="00D710EB" w:rsidRDefault="00D710EB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</w:t>
            </w:r>
            <w:r w:rsidRPr="0027109A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เคียว</w:t>
            </w:r>
          </w:p>
        </w:tc>
        <w:tc>
          <w:tcPr>
            <w:tcW w:w="2693" w:type="dxa"/>
          </w:tcPr>
          <w:p w14:paraId="392869D4" w14:textId="77777777" w:rsidR="00D710EB" w:rsidRPr="007A4462" w:rsidRDefault="00D710EB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</w:t>
            </w:r>
            <w:r w:rsidRPr="007A4462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อาหารสัตว์</w:t>
            </w:r>
          </w:p>
        </w:tc>
        <w:tc>
          <w:tcPr>
            <w:tcW w:w="2410" w:type="dxa"/>
          </w:tcPr>
          <w:p w14:paraId="5E70ABE0" w14:textId="77777777" w:rsidR="00D710EB" w:rsidRDefault="00D710EB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D710EB" w:rsidRPr="00002360" w14:paraId="6ECEE734" w14:textId="77777777" w:rsidTr="00956E99">
        <w:trPr>
          <w:trHeight w:val="362"/>
          <w:jc w:val="center"/>
        </w:trPr>
        <w:tc>
          <w:tcPr>
            <w:tcW w:w="2263" w:type="dxa"/>
          </w:tcPr>
          <w:p w14:paraId="4C57A5CF" w14:textId="77777777" w:rsidR="00D710EB" w:rsidRDefault="00D710EB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5980E5FE" w14:textId="77777777" w:rsidR="00D710EB" w:rsidRDefault="00D710EB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 ขวาน</w:t>
            </w:r>
          </w:p>
        </w:tc>
        <w:tc>
          <w:tcPr>
            <w:tcW w:w="2693" w:type="dxa"/>
          </w:tcPr>
          <w:p w14:paraId="41041B6A" w14:textId="77777777" w:rsidR="00D710EB" w:rsidRPr="007A4462" w:rsidRDefault="00D710EB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</w:t>
            </w:r>
            <w:r w:rsidRPr="007A4462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พืชและสัตว์</w:t>
            </w:r>
          </w:p>
        </w:tc>
        <w:tc>
          <w:tcPr>
            <w:tcW w:w="2410" w:type="dxa"/>
          </w:tcPr>
          <w:p w14:paraId="559C78B0" w14:textId="77777777" w:rsidR="00D710EB" w:rsidRDefault="00D710EB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D710EB" w:rsidRPr="00002360" w14:paraId="53630D8D" w14:textId="77777777" w:rsidTr="00956E99">
        <w:trPr>
          <w:trHeight w:val="362"/>
          <w:jc w:val="center"/>
        </w:trPr>
        <w:tc>
          <w:tcPr>
            <w:tcW w:w="2263" w:type="dxa"/>
          </w:tcPr>
          <w:p w14:paraId="1288ABFB" w14:textId="77777777" w:rsidR="00D710EB" w:rsidRDefault="00D710EB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203A79DA" w14:textId="77777777" w:rsidR="00D710EB" w:rsidRDefault="00D710EB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 เสียม</w:t>
            </w:r>
          </w:p>
        </w:tc>
        <w:tc>
          <w:tcPr>
            <w:tcW w:w="2693" w:type="dxa"/>
          </w:tcPr>
          <w:p w14:paraId="7E616679" w14:textId="77777777" w:rsidR="00D710EB" w:rsidRPr="007A4462" w:rsidRDefault="00D710EB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</w:t>
            </w:r>
            <w:r w:rsidRPr="007A4462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ปุ๋ย</w:t>
            </w:r>
          </w:p>
        </w:tc>
        <w:tc>
          <w:tcPr>
            <w:tcW w:w="2410" w:type="dxa"/>
          </w:tcPr>
          <w:p w14:paraId="79A53EB1" w14:textId="77777777" w:rsidR="00D710EB" w:rsidRDefault="00D710EB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D710EB" w:rsidRPr="00002360" w14:paraId="0A23C47E" w14:textId="77777777" w:rsidTr="00956E99">
        <w:trPr>
          <w:trHeight w:val="362"/>
          <w:jc w:val="center"/>
        </w:trPr>
        <w:tc>
          <w:tcPr>
            <w:tcW w:w="2263" w:type="dxa"/>
          </w:tcPr>
          <w:p w14:paraId="1A0BC0CD" w14:textId="77777777" w:rsidR="00D710EB" w:rsidRDefault="00D710EB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4FF04580" w14:textId="77777777" w:rsidR="00D710EB" w:rsidRDefault="00D710EB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7109A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กระถาง กระบะต้นไม้ เช่น ดินเผา เซรามิค พลาสติก ไม้</w:t>
            </w:r>
          </w:p>
        </w:tc>
        <w:tc>
          <w:tcPr>
            <w:tcW w:w="2693" w:type="dxa"/>
          </w:tcPr>
          <w:p w14:paraId="4FA70ED9" w14:textId="77777777" w:rsidR="00D710EB" w:rsidRPr="007A4462" w:rsidRDefault="00D710EB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7A4462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พันธ์พืช</w:t>
            </w:r>
          </w:p>
        </w:tc>
        <w:tc>
          <w:tcPr>
            <w:tcW w:w="2410" w:type="dxa"/>
          </w:tcPr>
          <w:p w14:paraId="56F18262" w14:textId="77777777" w:rsidR="00D710EB" w:rsidRDefault="00D710EB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D710EB" w:rsidRPr="00002360" w14:paraId="01648950" w14:textId="77777777" w:rsidTr="00956E99">
        <w:trPr>
          <w:trHeight w:val="362"/>
          <w:jc w:val="center"/>
        </w:trPr>
        <w:tc>
          <w:tcPr>
            <w:tcW w:w="2263" w:type="dxa"/>
          </w:tcPr>
          <w:p w14:paraId="1935D5EA" w14:textId="77777777" w:rsidR="00D710EB" w:rsidRDefault="00D710EB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415C3811" w14:textId="77777777" w:rsidR="00D710EB" w:rsidRDefault="00D710EB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7109A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หน้ากากป้องกันแก๊สพิษ</w:t>
            </w:r>
          </w:p>
        </w:tc>
        <w:tc>
          <w:tcPr>
            <w:tcW w:w="2693" w:type="dxa"/>
          </w:tcPr>
          <w:p w14:paraId="09DFB7A6" w14:textId="77777777" w:rsidR="00D710EB" w:rsidRPr="007A4462" w:rsidRDefault="00D710EB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7A4462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พันธุ์สัตว์ปีกและสัตว์น้ำ</w:t>
            </w:r>
          </w:p>
        </w:tc>
        <w:tc>
          <w:tcPr>
            <w:tcW w:w="2410" w:type="dxa"/>
          </w:tcPr>
          <w:p w14:paraId="66951C1E" w14:textId="77777777" w:rsidR="00D710EB" w:rsidRDefault="00D710EB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D710EB" w:rsidRPr="00002360" w14:paraId="0DF21387" w14:textId="77777777" w:rsidTr="00956E99">
        <w:trPr>
          <w:trHeight w:val="362"/>
          <w:jc w:val="center"/>
        </w:trPr>
        <w:tc>
          <w:tcPr>
            <w:tcW w:w="2263" w:type="dxa"/>
          </w:tcPr>
          <w:p w14:paraId="08F47072" w14:textId="77777777" w:rsidR="00D710EB" w:rsidRDefault="00D710EB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248A899A" w14:textId="77777777" w:rsidR="00D710EB" w:rsidRPr="0027109A" w:rsidRDefault="00D710EB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7109A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สปริงเกลอร์ (</w:t>
            </w:r>
            <w:r w:rsidRPr="0027109A">
              <w:rPr>
                <w:rFonts w:ascii="TH SarabunPSK" w:hAnsi="TH SarabunPSK" w:cs="TH SarabunPSK"/>
                <w:sz w:val="28"/>
                <w:szCs w:val="28"/>
              </w:rPr>
              <w:t>Sprinkler)</w:t>
            </w:r>
          </w:p>
        </w:tc>
        <w:tc>
          <w:tcPr>
            <w:tcW w:w="2693" w:type="dxa"/>
          </w:tcPr>
          <w:p w14:paraId="71CDA329" w14:textId="77777777" w:rsidR="00D710EB" w:rsidRPr="007A4462" w:rsidRDefault="00D710EB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7A4462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น้ำเชื้อพันธุ์สัตว์</w:t>
            </w:r>
          </w:p>
        </w:tc>
        <w:tc>
          <w:tcPr>
            <w:tcW w:w="2410" w:type="dxa"/>
          </w:tcPr>
          <w:p w14:paraId="78F945A7" w14:textId="77777777" w:rsidR="00D710EB" w:rsidRDefault="00D710EB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D710EB" w:rsidRPr="00002360" w14:paraId="080B8141" w14:textId="77777777" w:rsidTr="00956E99">
        <w:trPr>
          <w:trHeight w:val="362"/>
          <w:jc w:val="center"/>
        </w:trPr>
        <w:tc>
          <w:tcPr>
            <w:tcW w:w="2263" w:type="dxa"/>
          </w:tcPr>
          <w:p w14:paraId="1AE3DF43" w14:textId="77777777" w:rsidR="00D710EB" w:rsidRDefault="00D710EB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32F8D02D" w14:textId="77777777" w:rsidR="00D710EB" w:rsidRPr="0027109A" w:rsidRDefault="00D710EB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7109A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ผานไถกระทะ</w:t>
            </w:r>
          </w:p>
        </w:tc>
        <w:tc>
          <w:tcPr>
            <w:tcW w:w="2693" w:type="dxa"/>
          </w:tcPr>
          <w:p w14:paraId="0E572917" w14:textId="77777777" w:rsidR="00D710EB" w:rsidRPr="007A4462" w:rsidRDefault="00D710EB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7A4462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วัสดุ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สำหรับ</w:t>
            </w:r>
            <w:r w:rsidRPr="007A4462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เพาะชำ</w:t>
            </w:r>
          </w:p>
        </w:tc>
        <w:tc>
          <w:tcPr>
            <w:tcW w:w="2410" w:type="dxa"/>
          </w:tcPr>
          <w:p w14:paraId="40D0098F" w14:textId="77777777" w:rsidR="00D710EB" w:rsidRDefault="00D710EB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F8589F" w:rsidRPr="00002360" w14:paraId="10BCBEF6" w14:textId="77777777" w:rsidTr="00956E99">
        <w:trPr>
          <w:trHeight w:val="362"/>
          <w:jc w:val="center"/>
        </w:trPr>
        <w:tc>
          <w:tcPr>
            <w:tcW w:w="2263" w:type="dxa"/>
          </w:tcPr>
          <w:p w14:paraId="6B80942E" w14:textId="77777777" w:rsidR="00F8589F" w:rsidRDefault="00F8589F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3EC1A6F7" w14:textId="4B1090C5" w:rsidR="00F8589F" w:rsidRDefault="00F8589F" w:rsidP="00956E99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27109A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คราดซี่พรวนดินระหว่างแถว</w:t>
            </w:r>
          </w:p>
          <w:p w14:paraId="262F2E1E" w14:textId="77777777" w:rsidR="00F8589F" w:rsidRDefault="00F8589F" w:rsidP="00956E99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  <w:p w14:paraId="7B090D4F" w14:textId="77777777" w:rsidR="00F8589F" w:rsidRPr="0027109A" w:rsidRDefault="00F8589F" w:rsidP="00956E99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3" w:type="dxa"/>
          </w:tcPr>
          <w:p w14:paraId="25509CCB" w14:textId="77777777" w:rsidR="00F8589F" w:rsidRDefault="00F8589F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7A4462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 xml:space="preserve">อุปกรณ์ขยายพันธ์พืช เช่น 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 </w:t>
            </w:r>
          </w:p>
          <w:p w14:paraId="209BCC6C" w14:textId="77777777" w:rsidR="00F8589F" w:rsidRDefault="00F8589F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 - </w:t>
            </w:r>
            <w:r w:rsidRPr="007A4462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 xml:space="preserve">ใบมีด  </w:t>
            </w:r>
          </w:p>
          <w:p w14:paraId="13FE1950" w14:textId="77777777" w:rsidR="00F8589F" w:rsidRDefault="00F8589F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 - </w:t>
            </w:r>
            <w:r w:rsidRPr="007A4462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เชือก</w:t>
            </w:r>
          </w:p>
        </w:tc>
        <w:tc>
          <w:tcPr>
            <w:tcW w:w="2410" w:type="dxa"/>
          </w:tcPr>
          <w:p w14:paraId="161DCFE2" w14:textId="77777777" w:rsidR="00F8589F" w:rsidRDefault="00F8589F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F8589F" w:rsidRPr="00002360" w14:paraId="7A7E5076" w14:textId="77777777" w:rsidTr="00956E99">
        <w:trPr>
          <w:trHeight w:val="362"/>
          <w:jc w:val="center"/>
        </w:trPr>
        <w:tc>
          <w:tcPr>
            <w:tcW w:w="2263" w:type="dxa"/>
          </w:tcPr>
          <w:p w14:paraId="33F69D23" w14:textId="77777777" w:rsidR="00F8589F" w:rsidRDefault="00F8589F" w:rsidP="00B97FCD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16F72348" w14:textId="323EBE06" w:rsidR="00F8589F" w:rsidRPr="0027109A" w:rsidRDefault="00B97FCD" w:rsidP="00F8589F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F8589F" w:rsidRPr="0027109A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เครื่องดักแมลง</w:t>
            </w:r>
          </w:p>
        </w:tc>
        <w:tc>
          <w:tcPr>
            <w:tcW w:w="2693" w:type="dxa"/>
          </w:tcPr>
          <w:p w14:paraId="22113349" w14:textId="77777777" w:rsidR="00F8589F" w:rsidRPr="007A4462" w:rsidRDefault="00F8589F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7A4462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ผ้าใบหรือผ้าพลาสติก</w:t>
            </w:r>
          </w:p>
          <w:p w14:paraId="08E93EDB" w14:textId="77777777" w:rsidR="00F8589F" w:rsidRPr="007A4462" w:rsidRDefault="00F8589F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7A4462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ตาข่ายกรองแสง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/</w:t>
            </w:r>
            <w:proofErr w:type="spellStart"/>
            <w:r w:rsidRPr="007A4462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สแ</w:t>
            </w:r>
            <w:proofErr w:type="spellEnd"/>
            <w:r w:rsidRPr="007A4462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ลน</w:t>
            </w:r>
          </w:p>
          <w:p w14:paraId="771D0809" w14:textId="77777777" w:rsidR="00F8589F" w:rsidRDefault="00F8589F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 w:rsidRPr="007A4462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ดินปลูกต้นไม้</w:t>
            </w:r>
          </w:p>
        </w:tc>
        <w:tc>
          <w:tcPr>
            <w:tcW w:w="2410" w:type="dxa"/>
          </w:tcPr>
          <w:p w14:paraId="2FCA2F1E" w14:textId="77777777" w:rsidR="00F8589F" w:rsidRDefault="00F8589F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F8589F" w:rsidRPr="00002360" w14:paraId="682BFD83" w14:textId="77777777" w:rsidTr="00956E99">
        <w:tblPrEx>
          <w:jc w:val="left"/>
        </w:tblPrEx>
        <w:trPr>
          <w:trHeight w:val="362"/>
        </w:trPr>
        <w:tc>
          <w:tcPr>
            <w:tcW w:w="2263" w:type="dxa"/>
          </w:tcPr>
          <w:p w14:paraId="5AE1B268" w14:textId="77777777" w:rsidR="00F8589F" w:rsidRPr="008649D0" w:rsidRDefault="00F8589F" w:rsidP="00956E99">
            <w:pPr>
              <w:spacing w:before="0" w:line="240" w:lineRule="auto"/>
              <w:ind w:left="0" w:right="113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1F861D38" w14:textId="5C7AFBB0" w:rsidR="00F8589F" w:rsidRPr="0027109A" w:rsidRDefault="00F8589F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7109A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ตะแกรงร่อน</w:t>
            </w:r>
          </w:p>
        </w:tc>
        <w:tc>
          <w:tcPr>
            <w:tcW w:w="2693" w:type="dxa"/>
          </w:tcPr>
          <w:p w14:paraId="771BB439" w14:textId="77777777" w:rsidR="00F8589F" w:rsidRPr="007A4462" w:rsidRDefault="00F8589F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7CDDE876" w14:textId="77777777" w:rsidR="00F8589F" w:rsidRDefault="00F8589F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F8589F" w:rsidRPr="00002360" w14:paraId="70B839FD" w14:textId="77777777" w:rsidTr="00956E99">
        <w:tblPrEx>
          <w:jc w:val="left"/>
        </w:tblPrEx>
        <w:trPr>
          <w:trHeight w:val="362"/>
        </w:trPr>
        <w:tc>
          <w:tcPr>
            <w:tcW w:w="2263" w:type="dxa"/>
          </w:tcPr>
          <w:p w14:paraId="7AA97429" w14:textId="77777777" w:rsidR="00F8589F" w:rsidRDefault="00F8589F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51DA4679" w14:textId="210A120C" w:rsidR="00F8589F" w:rsidRPr="0027109A" w:rsidRDefault="00F8589F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7109A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อวน (สำเร็จรูป)</w:t>
            </w:r>
          </w:p>
        </w:tc>
        <w:tc>
          <w:tcPr>
            <w:tcW w:w="2693" w:type="dxa"/>
          </w:tcPr>
          <w:p w14:paraId="3DCE7A48" w14:textId="77777777" w:rsidR="00F8589F" w:rsidRPr="007A4462" w:rsidRDefault="00F8589F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3535EC55" w14:textId="77777777" w:rsidR="00F8589F" w:rsidRDefault="00F8589F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F8589F" w:rsidRPr="00002360" w14:paraId="31FD6A39" w14:textId="77777777" w:rsidTr="00956E99">
        <w:tblPrEx>
          <w:jc w:val="left"/>
        </w:tblPrEx>
        <w:trPr>
          <w:trHeight w:val="362"/>
        </w:trPr>
        <w:tc>
          <w:tcPr>
            <w:tcW w:w="2263" w:type="dxa"/>
          </w:tcPr>
          <w:p w14:paraId="66959931" w14:textId="77777777" w:rsidR="00F8589F" w:rsidRDefault="00F8589F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1422D76D" w14:textId="55161424" w:rsidR="00F8589F" w:rsidRPr="0027109A" w:rsidRDefault="00157D51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7109A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กระชัง</w:t>
            </w:r>
          </w:p>
        </w:tc>
        <w:tc>
          <w:tcPr>
            <w:tcW w:w="2693" w:type="dxa"/>
          </w:tcPr>
          <w:p w14:paraId="17AF3649" w14:textId="77777777" w:rsidR="00F8589F" w:rsidRPr="007A4462" w:rsidRDefault="00F8589F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37C23F26" w14:textId="77777777" w:rsidR="00F8589F" w:rsidRDefault="00F8589F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F8589F" w:rsidRPr="00002360" w14:paraId="2BD12448" w14:textId="77777777" w:rsidTr="00956E99">
        <w:tblPrEx>
          <w:jc w:val="left"/>
        </w:tblPrEx>
        <w:trPr>
          <w:trHeight w:val="362"/>
        </w:trPr>
        <w:tc>
          <w:tcPr>
            <w:tcW w:w="2263" w:type="dxa"/>
          </w:tcPr>
          <w:p w14:paraId="61E0E93E" w14:textId="77777777" w:rsidR="00F8589F" w:rsidRDefault="00F8589F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0C60D5E1" w14:textId="04D78E4E" w:rsidR="00F8589F" w:rsidRPr="0027109A" w:rsidRDefault="00F8589F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693" w:type="dxa"/>
          </w:tcPr>
          <w:p w14:paraId="79F9D0DB" w14:textId="77777777" w:rsidR="00F8589F" w:rsidRPr="007A4462" w:rsidRDefault="00F8589F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7FCE63A1" w14:textId="77777777" w:rsidR="00F8589F" w:rsidRDefault="00F8589F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157D51" w:rsidRPr="00002360" w14:paraId="2F6D4925" w14:textId="77777777" w:rsidTr="00956E99">
        <w:tblPrEx>
          <w:jc w:val="left"/>
        </w:tblPrEx>
        <w:trPr>
          <w:trHeight w:val="362"/>
        </w:trPr>
        <w:tc>
          <w:tcPr>
            <w:tcW w:w="2263" w:type="dxa"/>
          </w:tcPr>
          <w:p w14:paraId="4940A842" w14:textId="77777777" w:rsidR="00157D51" w:rsidRPr="006339FF" w:rsidRDefault="00157D51" w:rsidP="00956E99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  <w:r w:rsidRPr="006339FF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bidi="th-TH"/>
              </w:rPr>
              <w:t>วัสดุสนาม</w:t>
            </w:r>
          </w:p>
        </w:tc>
        <w:tc>
          <w:tcPr>
            <w:tcW w:w="2694" w:type="dxa"/>
          </w:tcPr>
          <w:p w14:paraId="5083B734" w14:textId="77777777" w:rsidR="00157D51" w:rsidRPr="0027109A" w:rsidRDefault="00157D51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proofErr w:type="spellStart"/>
            <w:r w:rsidRPr="00256349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เต</w:t>
            </w:r>
            <w:proofErr w:type="spellEnd"/>
            <w:r w:rsidRPr="00256349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้นท์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นอน/</w:t>
            </w:r>
            <w:proofErr w:type="spellStart"/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เต</w:t>
            </w:r>
            <w:proofErr w:type="spellEnd"/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้นท์สนาม</w:t>
            </w:r>
          </w:p>
        </w:tc>
        <w:tc>
          <w:tcPr>
            <w:tcW w:w="2693" w:type="dxa"/>
          </w:tcPr>
          <w:p w14:paraId="68182DD0" w14:textId="77777777" w:rsidR="00157D51" w:rsidRPr="007A4462" w:rsidRDefault="00157D51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02A2824C" w14:textId="77777777" w:rsidR="00157D51" w:rsidRDefault="00157D51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157D51" w:rsidRPr="00002360" w14:paraId="3A3CA88A" w14:textId="77777777" w:rsidTr="00956E99">
        <w:tblPrEx>
          <w:jc w:val="left"/>
        </w:tblPrEx>
        <w:trPr>
          <w:trHeight w:val="362"/>
        </w:trPr>
        <w:tc>
          <w:tcPr>
            <w:tcW w:w="2263" w:type="dxa"/>
          </w:tcPr>
          <w:p w14:paraId="0E9BD861" w14:textId="77777777" w:rsidR="00157D51" w:rsidRDefault="00157D51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0BC8B3BE" w14:textId="77777777" w:rsidR="00157D51" w:rsidRPr="0027109A" w:rsidRDefault="00157D51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56349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ถุงนอน</w:t>
            </w:r>
          </w:p>
        </w:tc>
        <w:tc>
          <w:tcPr>
            <w:tcW w:w="2693" w:type="dxa"/>
          </w:tcPr>
          <w:p w14:paraId="2DA443D6" w14:textId="77777777" w:rsidR="00157D51" w:rsidRPr="007A4462" w:rsidRDefault="00157D51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11CB2AFB" w14:textId="77777777" w:rsidR="00157D51" w:rsidRDefault="00157D51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157D51" w:rsidRPr="00002360" w14:paraId="6FA62824" w14:textId="77777777" w:rsidTr="00956E99">
        <w:tblPrEx>
          <w:jc w:val="left"/>
        </w:tblPrEx>
        <w:trPr>
          <w:trHeight w:val="362"/>
        </w:trPr>
        <w:tc>
          <w:tcPr>
            <w:tcW w:w="2263" w:type="dxa"/>
          </w:tcPr>
          <w:p w14:paraId="441A894E" w14:textId="77777777" w:rsidR="00157D51" w:rsidRDefault="00157D51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491240A3" w14:textId="77777777" w:rsidR="00157D51" w:rsidRPr="0027109A" w:rsidRDefault="00157D51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56349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เข็มทิศ</w:t>
            </w:r>
          </w:p>
        </w:tc>
        <w:tc>
          <w:tcPr>
            <w:tcW w:w="2693" w:type="dxa"/>
          </w:tcPr>
          <w:p w14:paraId="5C469C1B" w14:textId="77777777" w:rsidR="00157D51" w:rsidRPr="007A4462" w:rsidRDefault="00157D51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1BDFB16B" w14:textId="77777777" w:rsidR="00157D51" w:rsidRDefault="00157D51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157D51" w:rsidRPr="00002360" w14:paraId="5BE7B326" w14:textId="77777777" w:rsidTr="00956E99">
        <w:tblPrEx>
          <w:jc w:val="left"/>
        </w:tblPrEx>
        <w:trPr>
          <w:trHeight w:val="362"/>
        </w:trPr>
        <w:tc>
          <w:tcPr>
            <w:tcW w:w="2263" w:type="dxa"/>
          </w:tcPr>
          <w:p w14:paraId="545ED7DA" w14:textId="77777777" w:rsidR="00157D51" w:rsidRDefault="00157D51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558B99E4" w14:textId="77777777" w:rsidR="00157D51" w:rsidRPr="0027109A" w:rsidRDefault="00157D51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56349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เปล</w:t>
            </w:r>
          </w:p>
        </w:tc>
        <w:tc>
          <w:tcPr>
            <w:tcW w:w="2693" w:type="dxa"/>
          </w:tcPr>
          <w:p w14:paraId="679B958B" w14:textId="77777777" w:rsidR="00157D51" w:rsidRPr="007A4462" w:rsidRDefault="00157D51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56C4EDE8" w14:textId="77777777" w:rsidR="00157D51" w:rsidRDefault="00157D51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157D51" w:rsidRPr="00002360" w14:paraId="76444688" w14:textId="77777777" w:rsidTr="00956E99">
        <w:tblPrEx>
          <w:jc w:val="left"/>
        </w:tblPrEx>
        <w:trPr>
          <w:trHeight w:val="362"/>
        </w:trPr>
        <w:tc>
          <w:tcPr>
            <w:tcW w:w="2263" w:type="dxa"/>
          </w:tcPr>
          <w:p w14:paraId="62D098C9" w14:textId="77777777" w:rsidR="00157D51" w:rsidRDefault="00157D51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77824B01" w14:textId="77777777" w:rsidR="00157D51" w:rsidRPr="0027109A" w:rsidRDefault="00157D51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 w:rsidRPr="00256349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เตียงสนาม</w:t>
            </w:r>
          </w:p>
        </w:tc>
        <w:tc>
          <w:tcPr>
            <w:tcW w:w="2693" w:type="dxa"/>
          </w:tcPr>
          <w:p w14:paraId="5C846C75" w14:textId="77777777" w:rsidR="00157D51" w:rsidRPr="007A4462" w:rsidRDefault="00157D51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5F41B186" w14:textId="77777777" w:rsidR="00157D51" w:rsidRDefault="00157D51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</w:tbl>
    <w:p w14:paraId="12BC738A" w14:textId="2E0059E2" w:rsidR="008649D0" w:rsidRPr="00D50784" w:rsidRDefault="00157D51" w:rsidP="00D50784">
      <w:pPr>
        <w:rPr>
          <w:rFonts w:ascii="TH SarabunPSK" w:hAnsi="TH SarabunPSK" w:cs="TH SarabunPSK"/>
          <w:b/>
          <w:bCs/>
          <w:szCs w:val="24"/>
          <w:lang w:bidi="th-TH"/>
        </w:rPr>
      </w:pPr>
      <w:r w:rsidRPr="00D50784">
        <w:rPr>
          <w:rFonts w:ascii="TH SarabunPSK" w:hAnsi="TH SarabunPSK" w:cs="TH SarabunPSK" w:hint="cs"/>
          <w:b/>
          <w:bCs/>
          <w:szCs w:val="24"/>
          <w:cs/>
          <w:lang w:bidi="th-TH"/>
        </w:rPr>
        <w:t>หมายเหตุ  รายการวัสดุที่ขึ้นต้นด้วยเครื่องหมาย ** เป็นรายการตามหนังสือสำนักงบประมาณที่ นร0704/ว37 ลงวันที่ 6 มกราคม 2559</w:t>
      </w:r>
    </w:p>
    <w:tbl>
      <w:tblPr>
        <w:tblStyle w:val="TableGrid"/>
        <w:tblW w:w="10060" w:type="dxa"/>
        <w:jc w:val="center"/>
        <w:tblLook w:val="04A0" w:firstRow="1" w:lastRow="0" w:firstColumn="1" w:lastColumn="0" w:noHBand="0" w:noVBand="1"/>
      </w:tblPr>
      <w:tblGrid>
        <w:gridCol w:w="2263"/>
        <w:gridCol w:w="2694"/>
        <w:gridCol w:w="2693"/>
        <w:gridCol w:w="2410"/>
      </w:tblGrid>
      <w:tr w:rsidR="006960EA" w:rsidRPr="008649D0" w14:paraId="2C8B3D58" w14:textId="77777777" w:rsidTr="008649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4"/>
          <w:jc w:val="center"/>
        </w:trPr>
        <w:tc>
          <w:tcPr>
            <w:tcW w:w="2263" w:type="dxa"/>
            <w:vMerge w:val="restart"/>
          </w:tcPr>
          <w:p w14:paraId="3E0E0492" w14:textId="77777777" w:rsidR="006960EA" w:rsidRPr="008649D0" w:rsidRDefault="006960EA" w:rsidP="008649D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 w:val="0"/>
                <w:bCs/>
                <w:sz w:val="28"/>
                <w:szCs w:val="28"/>
                <w:cs/>
                <w:lang w:bidi="th-TH"/>
              </w:rPr>
            </w:pPr>
            <w:r w:rsidRPr="008649D0">
              <w:rPr>
                <w:rFonts w:ascii="TH SarabunPSK" w:hAnsi="TH SarabunPSK" w:cs="TH SarabunPSK"/>
                <w:b w:val="0"/>
                <w:bCs/>
                <w:sz w:val="28"/>
                <w:szCs w:val="28"/>
                <w:cs/>
                <w:lang w:bidi="th-TH"/>
              </w:rPr>
              <w:t>ประเภท</w:t>
            </w:r>
          </w:p>
        </w:tc>
        <w:tc>
          <w:tcPr>
            <w:tcW w:w="7797" w:type="dxa"/>
            <w:gridSpan w:val="3"/>
          </w:tcPr>
          <w:p w14:paraId="3AD23014" w14:textId="77777777" w:rsidR="006960EA" w:rsidRPr="008649D0" w:rsidRDefault="006960EA" w:rsidP="008649D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649D0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รายละเอียด</w:t>
            </w:r>
          </w:p>
        </w:tc>
      </w:tr>
      <w:tr w:rsidR="006960EA" w:rsidRPr="008649D0" w14:paraId="08A16EB1" w14:textId="77777777" w:rsidTr="008649D0">
        <w:trPr>
          <w:trHeight w:val="362"/>
          <w:jc w:val="center"/>
        </w:trPr>
        <w:tc>
          <w:tcPr>
            <w:tcW w:w="2263" w:type="dxa"/>
            <w:vMerge/>
          </w:tcPr>
          <w:p w14:paraId="74BD16C8" w14:textId="77777777" w:rsidR="006960EA" w:rsidRPr="008649D0" w:rsidRDefault="006960EA" w:rsidP="008649D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Cs/>
                <w:sz w:val="28"/>
                <w:szCs w:val="28"/>
                <w:lang w:bidi="th-TH"/>
              </w:rPr>
            </w:pPr>
          </w:p>
        </w:tc>
        <w:tc>
          <w:tcPr>
            <w:tcW w:w="2694" w:type="dxa"/>
          </w:tcPr>
          <w:p w14:paraId="151FF13E" w14:textId="77777777" w:rsidR="006960EA" w:rsidRPr="008649D0" w:rsidRDefault="006960EA" w:rsidP="008649D0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28"/>
                <w:szCs w:val="28"/>
                <w:lang w:bidi="th-TH"/>
              </w:rPr>
            </w:pPr>
            <w:r w:rsidRPr="008649D0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วัสดุคงทน</w:t>
            </w:r>
          </w:p>
        </w:tc>
        <w:tc>
          <w:tcPr>
            <w:tcW w:w="2693" w:type="dxa"/>
          </w:tcPr>
          <w:p w14:paraId="0576914C" w14:textId="77777777" w:rsidR="006960EA" w:rsidRPr="008649D0" w:rsidRDefault="006960EA" w:rsidP="008649D0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28"/>
                <w:szCs w:val="28"/>
                <w:lang w:bidi="th-TH"/>
              </w:rPr>
            </w:pPr>
            <w:r w:rsidRPr="008649D0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วัสดุสิ้นเปลือง</w:t>
            </w:r>
          </w:p>
        </w:tc>
        <w:tc>
          <w:tcPr>
            <w:tcW w:w="2410" w:type="dxa"/>
          </w:tcPr>
          <w:p w14:paraId="30B0C5CF" w14:textId="77777777" w:rsidR="006960EA" w:rsidRPr="008649D0" w:rsidRDefault="006960EA" w:rsidP="008649D0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28"/>
                <w:szCs w:val="28"/>
                <w:lang w:bidi="th-TH"/>
              </w:rPr>
            </w:pPr>
            <w:r w:rsidRPr="008649D0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วัสดุอุปกรณ์ประกอบและอะไหล่</w:t>
            </w:r>
          </w:p>
        </w:tc>
      </w:tr>
      <w:tr w:rsidR="00332ABC" w:rsidRPr="00002360" w14:paraId="0995726E" w14:textId="77777777" w:rsidTr="008649D0">
        <w:trPr>
          <w:trHeight w:val="362"/>
          <w:jc w:val="center"/>
        </w:trPr>
        <w:tc>
          <w:tcPr>
            <w:tcW w:w="2263" w:type="dxa"/>
          </w:tcPr>
          <w:p w14:paraId="5F2C6A5C" w14:textId="0A29332F" w:rsidR="00332ABC" w:rsidRPr="00332ABC" w:rsidRDefault="00332ABC" w:rsidP="00064D00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bidi="th-TH"/>
              </w:rPr>
              <w:t>วัสดุการศึกษา</w:t>
            </w:r>
          </w:p>
        </w:tc>
        <w:tc>
          <w:tcPr>
            <w:tcW w:w="2694" w:type="dxa"/>
          </w:tcPr>
          <w:p w14:paraId="45F938AB" w14:textId="67C79FDC" w:rsidR="00332ABC" w:rsidRPr="00256349" w:rsidRDefault="00332ABC" w:rsidP="00064D00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56349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หุ่น</w:t>
            </w:r>
          </w:p>
        </w:tc>
        <w:tc>
          <w:tcPr>
            <w:tcW w:w="2693" w:type="dxa"/>
          </w:tcPr>
          <w:p w14:paraId="04FFCB85" w14:textId="77777777" w:rsidR="00332ABC" w:rsidRPr="007A4462" w:rsidRDefault="00332ABC" w:rsidP="00064D00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642F6729" w14:textId="77777777" w:rsidR="00332ABC" w:rsidRDefault="00332ABC" w:rsidP="00064D00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332ABC" w:rsidRPr="00002360" w14:paraId="61D53C5F" w14:textId="77777777" w:rsidTr="008649D0">
        <w:trPr>
          <w:trHeight w:val="362"/>
          <w:jc w:val="center"/>
        </w:trPr>
        <w:tc>
          <w:tcPr>
            <w:tcW w:w="2263" w:type="dxa"/>
          </w:tcPr>
          <w:p w14:paraId="1A026DBE" w14:textId="77777777" w:rsidR="00332ABC" w:rsidRDefault="00332ABC" w:rsidP="00064D00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6A38C772" w14:textId="6C3CDF63" w:rsidR="00332ABC" w:rsidRPr="00256349" w:rsidRDefault="00332ABC" w:rsidP="00064D00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56349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แบบจำลองภูมิประเทศ</w:t>
            </w:r>
          </w:p>
        </w:tc>
        <w:tc>
          <w:tcPr>
            <w:tcW w:w="2693" w:type="dxa"/>
          </w:tcPr>
          <w:p w14:paraId="1F484DD0" w14:textId="77777777" w:rsidR="00332ABC" w:rsidRPr="007A4462" w:rsidRDefault="00332ABC" w:rsidP="00064D00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33DDDF88" w14:textId="77777777" w:rsidR="00332ABC" w:rsidRDefault="00332ABC" w:rsidP="00064D00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332ABC" w:rsidRPr="00002360" w14:paraId="41B5CC9B" w14:textId="77777777" w:rsidTr="008649D0">
        <w:trPr>
          <w:trHeight w:val="362"/>
          <w:jc w:val="center"/>
        </w:trPr>
        <w:tc>
          <w:tcPr>
            <w:tcW w:w="2263" w:type="dxa"/>
          </w:tcPr>
          <w:p w14:paraId="4555308A" w14:textId="77777777" w:rsidR="00332ABC" w:rsidRDefault="00332ABC" w:rsidP="00064D00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7033F293" w14:textId="7652D69E" w:rsidR="00332ABC" w:rsidRPr="00256349" w:rsidRDefault="00332ABC" w:rsidP="00064D00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 w:rsidRPr="00256349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กระดานเลื่อนพลาสติก</w:t>
            </w:r>
          </w:p>
        </w:tc>
        <w:tc>
          <w:tcPr>
            <w:tcW w:w="2693" w:type="dxa"/>
          </w:tcPr>
          <w:p w14:paraId="13EDE672" w14:textId="77777777" w:rsidR="00332ABC" w:rsidRPr="007A4462" w:rsidRDefault="00332ABC" w:rsidP="00064D00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28AE4C67" w14:textId="77777777" w:rsidR="00332ABC" w:rsidRDefault="00332ABC" w:rsidP="00064D00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332ABC" w:rsidRPr="00002360" w14:paraId="6C5107B4" w14:textId="77777777" w:rsidTr="008649D0">
        <w:trPr>
          <w:trHeight w:val="362"/>
          <w:jc w:val="center"/>
        </w:trPr>
        <w:tc>
          <w:tcPr>
            <w:tcW w:w="2263" w:type="dxa"/>
          </w:tcPr>
          <w:p w14:paraId="60085E4F" w14:textId="77777777" w:rsidR="00332ABC" w:rsidRDefault="00332ABC" w:rsidP="00064D00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3C16EC7E" w14:textId="63005CC3" w:rsidR="00332ABC" w:rsidRPr="00256349" w:rsidRDefault="00332ABC" w:rsidP="00064D00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56349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เบาะยืดหยุ่น</w:t>
            </w:r>
          </w:p>
        </w:tc>
        <w:tc>
          <w:tcPr>
            <w:tcW w:w="2693" w:type="dxa"/>
          </w:tcPr>
          <w:p w14:paraId="567B77E9" w14:textId="77777777" w:rsidR="00332ABC" w:rsidRPr="007A4462" w:rsidRDefault="00332ABC" w:rsidP="00064D00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59B41330" w14:textId="77777777" w:rsidR="00332ABC" w:rsidRDefault="00332ABC" w:rsidP="00064D00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332ABC" w:rsidRPr="00002360" w14:paraId="06873CA0" w14:textId="77777777" w:rsidTr="008649D0">
        <w:trPr>
          <w:trHeight w:val="362"/>
          <w:jc w:val="center"/>
        </w:trPr>
        <w:tc>
          <w:tcPr>
            <w:tcW w:w="2263" w:type="dxa"/>
          </w:tcPr>
          <w:p w14:paraId="5E733932" w14:textId="77777777" w:rsidR="00332ABC" w:rsidRDefault="00332ABC" w:rsidP="00064D00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05662D87" w14:textId="1FF39E4D" w:rsidR="00332ABC" w:rsidRPr="00256349" w:rsidRDefault="00332ABC" w:rsidP="00064D00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56349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เบาะมวยปล้ำ</w:t>
            </w:r>
          </w:p>
        </w:tc>
        <w:tc>
          <w:tcPr>
            <w:tcW w:w="2693" w:type="dxa"/>
          </w:tcPr>
          <w:p w14:paraId="3BED38E9" w14:textId="77777777" w:rsidR="00332ABC" w:rsidRPr="007A4462" w:rsidRDefault="00332ABC" w:rsidP="00064D00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16AD0436" w14:textId="77777777" w:rsidR="00332ABC" w:rsidRDefault="00332ABC" w:rsidP="00064D00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332ABC" w:rsidRPr="00002360" w14:paraId="606633A1" w14:textId="77777777" w:rsidTr="008649D0">
        <w:trPr>
          <w:trHeight w:val="362"/>
          <w:jc w:val="center"/>
        </w:trPr>
        <w:tc>
          <w:tcPr>
            <w:tcW w:w="2263" w:type="dxa"/>
          </w:tcPr>
          <w:p w14:paraId="7D36280B" w14:textId="77777777" w:rsidR="00332ABC" w:rsidRDefault="00332ABC" w:rsidP="00064D00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21AB2A3B" w14:textId="600CB44E" w:rsidR="00332ABC" w:rsidRPr="00256349" w:rsidRDefault="00332ABC" w:rsidP="00064D00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56349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เบาะยูโด</w:t>
            </w:r>
          </w:p>
        </w:tc>
        <w:tc>
          <w:tcPr>
            <w:tcW w:w="2693" w:type="dxa"/>
          </w:tcPr>
          <w:p w14:paraId="3E7FD334" w14:textId="77777777" w:rsidR="00332ABC" w:rsidRPr="007A4462" w:rsidRDefault="00332ABC" w:rsidP="00064D00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48D64D74" w14:textId="77777777" w:rsidR="00332ABC" w:rsidRDefault="00332ABC" w:rsidP="00064D00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D8652D" w:rsidRPr="00002360" w14:paraId="0D8C5427" w14:textId="77777777" w:rsidTr="008649D0">
        <w:trPr>
          <w:trHeight w:val="362"/>
          <w:jc w:val="center"/>
        </w:trPr>
        <w:tc>
          <w:tcPr>
            <w:tcW w:w="2263" w:type="dxa"/>
          </w:tcPr>
          <w:p w14:paraId="39293682" w14:textId="77777777" w:rsidR="00D8652D" w:rsidRDefault="00D8652D" w:rsidP="009C670E">
            <w:pPr>
              <w:spacing w:before="0" w:line="192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3B53A86E" w14:textId="77777777" w:rsidR="00D8652D" w:rsidRDefault="00D8652D" w:rsidP="009C670E">
            <w:pPr>
              <w:spacing w:before="0" w:line="192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proofErr w:type="spellStart"/>
            <w:r w:rsidRPr="00256349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เวอร์เนีย</w:t>
            </w:r>
            <w:proofErr w:type="spellEnd"/>
            <w:r w:rsidRPr="00256349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 xml:space="preserve"> </w:t>
            </w:r>
          </w:p>
          <w:p w14:paraId="7D1CDBE9" w14:textId="3A61219F" w:rsidR="00D8652D" w:rsidRPr="002420FB" w:rsidRDefault="00D8652D" w:rsidP="009C670E">
            <w:pPr>
              <w:spacing w:before="0" w:line="192" w:lineRule="auto"/>
              <w:ind w:left="113" w:right="113"/>
              <w:rPr>
                <w:rFonts w:ascii="TH SarabunPSK" w:hAnsi="TH SarabunPSK" w:cs="TH SarabunPSK"/>
                <w:color w:val="FF0000"/>
                <w:sz w:val="28"/>
                <w:szCs w:val="28"/>
                <w:cs/>
                <w:lang w:bidi="th-TH"/>
              </w:rPr>
            </w:pPr>
            <w:r w:rsidRPr="00B97FCD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(</w:t>
            </w:r>
            <w:r w:rsidRPr="00B97FCD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ราคาไม่เกิน 5,000 บาท</w:t>
            </w:r>
            <w:r w:rsidRPr="00B97FCD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)</w:t>
            </w:r>
          </w:p>
        </w:tc>
        <w:tc>
          <w:tcPr>
            <w:tcW w:w="2693" w:type="dxa"/>
          </w:tcPr>
          <w:p w14:paraId="572D6CCF" w14:textId="77777777" w:rsidR="00D8652D" w:rsidRPr="007A4462" w:rsidRDefault="00D8652D" w:rsidP="009C670E">
            <w:pPr>
              <w:spacing w:before="0" w:line="192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04B42216" w14:textId="77777777" w:rsidR="00D8652D" w:rsidRDefault="00D8652D" w:rsidP="009C670E">
            <w:pPr>
              <w:spacing w:before="0" w:line="192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D8652D" w:rsidRPr="00002360" w14:paraId="5C499E75" w14:textId="77777777" w:rsidTr="008649D0">
        <w:trPr>
          <w:trHeight w:val="362"/>
          <w:jc w:val="center"/>
        </w:trPr>
        <w:tc>
          <w:tcPr>
            <w:tcW w:w="2263" w:type="dxa"/>
          </w:tcPr>
          <w:p w14:paraId="2D325ABE" w14:textId="77777777" w:rsidR="00D8652D" w:rsidRDefault="00D8652D" w:rsidP="00B55CF8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7FCFFA12" w14:textId="3FA2CB31" w:rsidR="00D8652D" w:rsidRPr="00256349" w:rsidRDefault="00D8652D" w:rsidP="00B55CF8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 w:rsidRPr="00256349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รถยนต์บังคับ</w:t>
            </w:r>
          </w:p>
        </w:tc>
        <w:tc>
          <w:tcPr>
            <w:tcW w:w="2693" w:type="dxa"/>
          </w:tcPr>
          <w:p w14:paraId="68B97694" w14:textId="77777777" w:rsidR="00D8652D" w:rsidRPr="007A4462" w:rsidRDefault="00D8652D" w:rsidP="00B55CF8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2E06F74A" w14:textId="77777777" w:rsidR="00D8652D" w:rsidRDefault="00D8652D" w:rsidP="00B55CF8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D8652D" w:rsidRPr="00002360" w14:paraId="24D84D82" w14:textId="77777777" w:rsidTr="008649D0">
        <w:trPr>
          <w:trHeight w:val="362"/>
          <w:jc w:val="center"/>
        </w:trPr>
        <w:tc>
          <w:tcPr>
            <w:tcW w:w="2263" w:type="dxa"/>
          </w:tcPr>
          <w:p w14:paraId="47D7DD80" w14:textId="77777777" w:rsidR="00D8652D" w:rsidRDefault="00D8652D" w:rsidP="00B55CF8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3F5946B3" w14:textId="5EA7DDA5" w:rsidR="00D8652D" w:rsidRPr="00256349" w:rsidRDefault="00D8652D" w:rsidP="00B55CF8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ตัวต่อ</w:t>
            </w:r>
            <w:proofErr w:type="spellStart"/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เล</w:t>
            </w:r>
            <w:proofErr w:type="spellEnd"/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โก้ </w:t>
            </w:r>
            <w:r>
              <w:rPr>
                <w:rFonts w:ascii="TH SarabunPSK" w:hAnsi="TH SarabunPSK" w:cs="TH SarabunPSK"/>
                <w:sz w:val="28"/>
                <w:szCs w:val="28"/>
                <w:lang w:bidi="th-TH"/>
              </w:rPr>
              <w:t>(LEGO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)</w:t>
            </w:r>
          </w:p>
        </w:tc>
        <w:tc>
          <w:tcPr>
            <w:tcW w:w="2693" w:type="dxa"/>
          </w:tcPr>
          <w:p w14:paraId="5EFA1AA4" w14:textId="77777777" w:rsidR="00D8652D" w:rsidRPr="007A4462" w:rsidRDefault="00D8652D" w:rsidP="00B55CF8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3BDCE8B5" w14:textId="77777777" w:rsidR="00D8652D" w:rsidRDefault="00D8652D" w:rsidP="00B55CF8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D8652D" w:rsidRPr="00002360" w14:paraId="2B7A15FB" w14:textId="77777777" w:rsidTr="008649D0">
        <w:trPr>
          <w:trHeight w:val="362"/>
          <w:jc w:val="center"/>
        </w:trPr>
        <w:tc>
          <w:tcPr>
            <w:tcW w:w="2263" w:type="dxa"/>
          </w:tcPr>
          <w:p w14:paraId="6B09CEDF" w14:textId="77777777" w:rsidR="00D8652D" w:rsidRDefault="00D8652D" w:rsidP="00B55CF8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72522497" w14:textId="689EF89B" w:rsidR="00D8652D" w:rsidRDefault="00D8652D" w:rsidP="00B55CF8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 w:rsidRPr="00256349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สื่อการเรียนการสอนทำด้วยพลาสติก</w:t>
            </w:r>
          </w:p>
        </w:tc>
        <w:tc>
          <w:tcPr>
            <w:tcW w:w="2693" w:type="dxa"/>
          </w:tcPr>
          <w:p w14:paraId="54529E21" w14:textId="77777777" w:rsidR="00D8652D" w:rsidRPr="007A4462" w:rsidRDefault="00D8652D" w:rsidP="00B55CF8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008939C6" w14:textId="77777777" w:rsidR="00D8652D" w:rsidRDefault="00D8652D" w:rsidP="00B55CF8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17C6A" w:rsidRPr="00002360" w14:paraId="66004B91" w14:textId="77777777" w:rsidTr="008649D0">
        <w:trPr>
          <w:trHeight w:val="362"/>
          <w:jc w:val="center"/>
        </w:trPr>
        <w:tc>
          <w:tcPr>
            <w:tcW w:w="2263" w:type="dxa"/>
          </w:tcPr>
          <w:p w14:paraId="247BA04F" w14:textId="77777777" w:rsidR="00717C6A" w:rsidRDefault="00717C6A" w:rsidP="00B55CF8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35C1B1F8" w14:textId="54CCE70F" w:rsidR="00717C6A" w:rsidRPr="00256349" w:rsidRDefault="000108ED" w:rsidP="00B55CF8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จอยสติ</w:t>
            </w:r>
            <w:proofErr w:type="spellStart"/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๊ก</w:t>
            </w:r>
            <w:proofErr w:type="spellEnd"/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="00153870">
              <w:rPr>
                <w:rFonts w:ascii="TH SarabunPSK" w:hAnsi="TH SarabunPSK" w:cs="TH SarabunPSK"/>
                <w:sz w:val="28"/>
                <w:szCs w:val="28"/>
                <w:lang w:bidi="th-TH"/>
              </w:rPr>
              <w:t>(</w:t>
            </w:r>
            <w:r w:rsidR="00153870" w:rsidRPr="00153870">
              <w:rPr>
                <w:rFonts w:ascii="TH SarabunPSK" w:hAnsi="TH SarabunPSK" w:cs="TH SarabunPSK"/>
                <w:sz w:val="28"/>
                <w:szCs w:val="28"/>
                <w:lang w:bidi="th-TH"/>
              </w:rPr>
              <w:t>Joystick</w:t>
            </w:r>
            <w:r w:rsidR="00153870">
              <w:rPr>
                <w:rFonts w:ascii="TH SarabunPSK" w:hAnsi="TH SarabunPSK" w:cs="TH SarabunPSK"/>
                <w:sz w:val="28"/>
                <w:szCs w:val="28"/>
                <w:lang w:bidi="th-TH"/>
              </w:rPr>
              <w:t>)</w:t>
            </w:r>
          </w:p>
        </w:tc>
        <w:tc>
          <w:tcPr>
            <w:tcW w:w="2693" w:type="dxa"/>
          </w:tcPr>
          <w:p w14:paraId="62D54491" w14:textId="77777777" w:rsidR="00717C6A" w:rsidRPr="007A4462" w:rsidRDefault="00717C6A" w:rsidP="00B55CF8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2AB467D6" w14:textId="77777777" w:rsidR="00717C6A" w:rsidRDefault="00717C6A" w:rsidP="00B55CF8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9C670E" w:rsidRPr="00002360" w14:paraId="51E3E074" w14:textId="77777777" w:rsidTr="008649D0">
        <w:trPr>
          <w:trHeight w:val="362"/>
          <w:jc w:val="center"/>
        </w:trPr>
        <w:tc>
          <w:tcPr>
            <w:tcW w:w="2263" w:type="dxa"/>
          </w:tcPr>
          <w:p w14:paraId="002F1B8E" w14:textId="77777777" w:rsidR="009C670E" w:rsidRDefault="009C670E" w:rsidP="00B55CF8">
            <w:pPr>
              <w:spacing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2A40D42E" w14:textId="77777777" w:rsidR="009C670E" w:rsidRDefault="009C670E" w:rsidP="00B55CF8">
            <w:pPr>
              <w:spacing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3" w:type="dxa"/>
          </w:tcPr>
          <w:p w14:paraId="1418A808" w14:textId="77777777" w:rsidR="009C670E" w:rsidRPr="007A4462" w:rsidRDefault="009C670E" w:rsidP="00B55CF8">
            <w:pPr>
              <w:spacing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10F2E911" w14:textId="77777777" w:rsidR="009C670E" w:rsidRDefault="009C670E" w:rsidP="00B55CF8">
            <w:pPr>
              <w:spacing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17C6A" w:rsidRPr="00002360" w14:paraId="2D0FE658" w14:textId="77777777" w:rsidTr="00717C6A">
        <w:tblPrEx>
          <w:jc w:val="left"/>
        </w:tblPrEx>
        <w:trPr>
          <w:trHeight w:val="362"/>
        </w:trPr>
        <w:tc>
          <w:tcPr>
            <w:tcW w:w="2263" w:type="dxa"/>
          </w:tcPr>
          <w:p w14:paraId="777A1AFC" w14:textId="77777777" w:rsidR="00717C6A" w:rsidRPr="00332ABC" w:rsidRDefault="00717C6A" w:rsidP="00B55CF8">
            <w:pPr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bidi="th-TH"/>
              </w:rPr>
              <w:t>วัสดุสำรวจ</w:t>
            </w:r>
          </w:p>
        </w:tc>
        <w:tc>
          <w:tcPr>
            <w:tcW w:w="2694" w:type="dxa"/>
          </w:tcPr>
          <w:p w14:paraId="226A3AEC" w14:textId="77777777" w:rsidR="00717C6A" w:rsidRPr="00256349" w:rsidRDefault="00717C6A" w:rsidP="00B55CF8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256349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เครื่องมือแกะสลัก</w:t>
            </w:r>
          </w:p>
        </w:tc>
        <w:tc>
          <w:tcPr>
            <w:tcW w:w="2693" w:type="dxa"/>
          </w:tcPr>
          <w:p w14:paraId="60632F7F" w14:textId="77777777" w:rsidR="00717C6A" w:rsidRPr="007A4462" w:rsidRDefault="00717C6A" w:rsidP="00B55CF8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58220B14" w14:textId="77777777" w:rsidR="00717C6A" w:rsidRDefault="00717C6A" w:rsidP="00B55CF8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17C6A" w:rsidRPr="00002360" w14:paraId="30FA824D" w14:textId="77777777" w:rsidTr="00717C6A">
        <w:tblPrEx>
          <w:jc w:val="left"/>
        </w:tblPrEx>
        <w:trPr>
          <w:trHeight w:val="362"/>
        </w:trPr>
        <w:tc>
          <w:tcPr>
            <w:tcW w:w="2263" w:type="dxa"/>
          </w:tcPr>
          <w:p w14:paraId="56047CE8" w14:textId="77777777" w:rsidR="00717C6A" w:rsidRDefault="00717C6A" w:rsidP="00B55CF8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0538C04E" w14:textId="77777777" w:rsidR="00717C6A" w:rsidRPr="00256349" w:rsidRDefault="00717C6A" w:rsidP="00B55CF8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256349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เครื่องมือดึงสายโทรศัพท์</w:t>
            </w:r>
          </w:p>
        </w:tc>
        <w:tc>
          <w:tcPr>
            <w:tcW w:w="2693" w:type="dxa"/>
          </w:tcPr>
          <w:p w14:paraId="6D3612A7" w14:textId="77777777" w:rsidR="00717C6A" w:rsidRPr="007A4462" w:rsidRDefault="00717C6A" w:rsidP="00B55CF8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4E7671D9" w14:textId="77777777" w:rsidR="00717C6A" w:rsidRDefault="00717C6A" w:rsidP="00B55CF8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17C6A" w:rsidRPr="00002360" w14:paraId="5FD4A0B9" w14:textId="77777777" w:rsidTr="00717C6A">
        <w:tblPrEx>
          <w:jc w:val="left"/>
        </w:tblPrEx>
        <w:trPr>
          <w:trHeight w:val="362"/>
        </w:trPr>
        <w:tc>
          <w:tcPr>
            <w:tcW w:w="2263" w:type="dxa"/>
          </w:tcPr>
          <w:p w14:paraId="1565901A" w14:textId="77777777" w:rsidR="00717C6A" w:rsidRDefault="00717C6A" w:rsidP="00B55CF8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7455FDE6" w14:textId="6448FDA1" w:rsidR="00717C6A" w:rsidRPr="00256349" w:rsidRDefault="00B2375A" w:rsidP="00B2375A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</w:t>
            </w:r>
            <w:r w:rsidR="00717C6A" w:rsidRPr="00B97FCD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โซ่ลาน</w:t>
            </w:r>
          </w:p>
        </w:tc>
        <w:tc>
          <w:tcPr>
            <w:tcW w:w="2693" w:type="dxa"/>
          </w:tcPr>
          <w:p w14:paraId="21FA5332" w14:textId="77777777" w:rsidR="00717C6A" w:rsidRPr="007A4462" w:rsidRDefault="00717C6A" w:rsidP="00B55CF8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1B567BB5" w14:textId="77777777" w:rsidR="00717C6A" w:rsidRDefault="00717C6A" w:rsidP="00B55CF8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17C6A" w:rsidRPr="00002360" w14:paraId="3E6A388C" w14:textId="77777777" w:rsidTr="00717C6A">
        <w:tblPrEx>
          <w:jc w:val="left"/>
        </w:tblPrEx>
        <w:trPr>
          <w:trHeight w:val="362"/>
        </w:trPr>
        <w:tc>
          <w:tcPr>
            <w:tcW w:w="2263" w:type="dxa"/>
          </w:tcPr>
          <w:p w14:paraId="7B26CE77" w14:textId="77777777" w:rsidR="00717C6A" w:rsidRDefault="00717C6A" w:rsidP="00B55CF8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1ACBB5B3" w14:textId="3881BD53" w:rsidR="00717C6A" w:rsidRPr="00256349" w:rsidRDefault="00B2375A" w:rsidP="00B2375A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</w:t>
            </w:r>
            <w:r w:rsidR="00717C6A" w:rsidRPr="00B97FCD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ไม้สต</w:t>
            </w:r>
            <w:proofErr w:type="spellStart"/>
            <w:r w:rsidR="00717C6A" w:rsidRPr="00B97FCD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๊าฟ</w:t>
            </w:r>
            <w:proofErr w:type="spellEnd"/>
          </w:p>
        </w:tc>
        <w:tc>
          <w:tcPr>
            <w:tcW w:w="2693" w:type="dxa"/>
          </w:tcPr>
          <w:p w14:paraId="14066148" w14:textId="77777777" w:rsidR="00717C6A" w:rsidRPr="007A4462" w:rsidRDefault="00717C6A" w:rsidP="00B55CF8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53CEC50C" w14:textId="77777777" w:rsidR="00717C6A" w:rsidRDefault="00717C6A" w:rsidP="00B55CF8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17C6A" w:rsidRPr="00002360" w14:paraId="35153789" w14:textId="77777777" w:rsidTr="00717C6A">
        <w:tblPrEx>
          <w:jc w:val="left"/>
        </w:tblPrEx>
        <w:trPr>
          <w:trHeight w:val="362"/>
        </w:trPr>
        <w:tc>
          <w:tcPr>
            <w:tcW w:w="2263" w:type="dxa"/>
          </w:tcPr>
          <w:p w14:paraId="0C082EE0" w14:textId="77777777" w:rsidR="00717C6A" w:rsidRDefault="00717C6A" w:rsidP="00B55CF8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30FAFCF3" w14:textId="24512CAD" w:rsidR="00717C6A" w:rsidRPr="00256349" w:rsidRDefault="00717C6A" w:rsidP="00B55CF8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บันได</w:t>
            </w:r>
          </w:p>
        </w:tc>
        <w:tc>
          <w:tcPr>
            <w:tcW w:w="2693" w:type="dxa"/>
          </w:tcPr>
          <w:p w14:paraId="27C6CB3F" w14:textId="77777777" w:rsidR="00717C6A" w:rsidRPr="007A4462" w:rsidRDefault="00717C6A" w:rsidP="00B55CF8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107008FB" w14:textId="77777777" w:rsidR="00717C6A" w:rsidRDefault="00717C6A" w:rsidP="00B55CF8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17C6A" w:rsidRPr="00002360" w14:paraId="06AE6DBB" w14:textId="77777777" w:rsidTr="00717C6A">
        <w:tblPrEx>
          <w:jc w:val="left"/>
        </w:tblPrEx>
        <w:trPr>
          <w:trHeight w:val="362"/>
        </w:trPr>
        <w:tc>
          <w:tcPr>
            <w:tcW w:w="2263" w:type="dxa"/>
          </w:tcPr>
          <w:p w14:paraId="63DF62C2" w14:textId="77777777" w:rsidR="00717C6A" w:rsidRDefault="00717C6A" w:rsidP="00B55CF8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0BDC8A37" w14:textId="77777777" w:rsidR="00717C6A" w:rsidRDefault="00717C6A" w:rsidP="00B55CF8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3" w:type="dxa"/>
          </w:tcPr>
          <w:p w14:paraId="26AF1C60" w14:textId="77777777" w:rsidR="00717C6A" w:rsidRPr="007A4462" w:rsidRDefault="00717C6A" w:rsidP="00B55CF8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26E051CA" w14:textId="77777777" w:rsidR="00717C6A" w:rsidRDefault="00717C6A" w:rsidP="00B55CF8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17C6A" w:rsidRPr="00002360" w14:paraId="457D99DD" w14:textId="77777777" w:rsidTr="00717C6A">
        <w:tblPrEx>
          <w:jc w:val="left"/>
        </w:tblPrEx>
        <w:trPr>
          <w:trHeight w:val="362"/>
        </w:trPr>
        <w:tc>
          <w:tcPr>
            <w:tcW w:w="2263" w:type="dxa"/>
          </w:tcPr>
          <w:p w14:paraId="0A005F03" w14:textId="77777777" w:rsidR="00717C6A" w:rsidRPr="00632E95" w:rsidRDefault="00717C6A" w:rsidP="00B55CF8">
            <w:pPr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bidi="th-TH"/>
              </w:rPr>
              <w:t>วัสดุก่อสร้าง</w:t>
            </w:r>
          </w:p>
        </w:tc>
        <w:tc>
          <w:tcPr>
            <w:tcW w:w="2694" w:type="dxa"/>
          </w:tcPr>
          <w:p w14:paraId="4B499A34" w14:textId="77777777" w:rsidR="00717C6A" w:rsidRPr="00256349" w:rsidRDefault="00717C6A" w:rsidP="00B55CF8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</w:t>
            </w:r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ไม้ต่างๆ</w:t>
            </w:r>
          </w:p>
        </w:tc>
        <w:tc>
          <w:tcPr>
            <w:tcW w:w="2693" w:type="dxa"/>
          </w:tcPr>
          <w:p w14:paraId="61ADABDC" w14:textId="77777777" w:rsidR="00717C6A" w:rsidRPr="007A4462" w:rsidRDefault="00717C6A" w:rsidP="00B55CF8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</w:t>
            </w:r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น้ำมันทาไม้</w:t>
            </w:r>
          </w:p>
        </w:tc>
        <w:tc>
          <w:tcPr>
            <w:tcW w:w="2410" w:type="dxa"/>
          </w:tcPr>
          <w:p w14:paraId="5EA6F122" w14:textId="77777777" w:rsidR="00717C6A" w:rsidRDefault="00717C6A" w:rsidP="00B55CF8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</w:t>
            </w:r>
            <w:r w:rsidRPr="00BB0673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ท่อน้ำและอุปกรณ์ประปา</w:t>
            </w:r>
          </w:p>
        </w:tc>
      </w:tr>
      <w:tr w:rsidR="00717C6A" w:rsidRPr="00002360" w14:paraId="5CBC25F3" w14:textId="77777777" w:rsidTr="00717C6A">
        <w:tblPrEx>
          <w:jc w:val="left"/>
        </w:tblPrEx>
        <w:trPr>
          <w:trHeight w:val="362"/>
        </w:trPr>
        <w:tc>
          <w:tcPr>
            <w:tcW w:w="2263" w:type="dxa"/>
          </w:tcPr>
          <w:p w14:paraId="7E849E6E" w14:textId="77777777" w:rsidR="00717C6A" w:rsidRDefault="00717C6A" w:rsidP="00B55CF8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40BED86C" w14:textId="77777777" w:rsidR="00717C6A" w:rsidRPr="00256349" w:rsidRDefault="00717C6A" w:rsidP="00B55CF8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</w:t>
            </w:r>
            <w:r w:rsidRPr="00256349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ค้อน</w:t>
            </w:r>
          </w:p>
        </w:tc>
        <w:tc>
          <w:tcPr>
            <w:tcW w:w="2693" w:type="dxa"/>
          </w:tcPr>
          <w:p w14:paraId="748187D0" w14:textId="77777777" w:rsidR="00717C6A" w:rsidRPr="007A4462" w:rsidRDefault="00717C6A" w:rsidP="00B55CF8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</w:t>
            </w:r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ทินเนอร์</w:t>
            </w:r>
          </w:p>
        </w:tc>
        <w:tc>
          <w:tcPr>
            <w:tcW w:w="2410" w:type="dxa"/>
          </w:tcPr>
          <w:p w14:paraId="28443BF0" w14:textId="77777777" w:rsidR="00717C6A" w:rsidRDefault="00717C6A" w:rsidP="00B55CF8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</w:t>
            </w:r>
            <w:r w:rsidRPr="00BB0673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ท่อต่างๆ</w:t>
            </w:r>
          </w:p>
        </w:tc>
      </w:tr>
      <w:tr w:rsidR="00717C6A" w:rsidRPr="00002360" w14:paraId="57676C0B" w14:textId="77777777" w:rsidTr="00717C6A">
        <w:tblPrEx>
          <w:jc w:val="left"/>
        </w:tblPrEx>
        <w:trPr>
          <w:trHeight w:val="362"/>
        </w:trPr>
        <w:tc>
          <w:tcPr>
            <w:tcW w:w="2263" w:type="dxa"/>
          </w:tcPr>
          <w:p w14:paraId="3908CB39" w14:textId="77777777" w:rsidR="00717C6A" w:rsidRDefault="00717C6A" w:rsidP="00B55CF8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21690B6C" w14:textId="77777777" w:rsidR="00717C6A" w:rsidRPr="00256349" w:rsidRDefault="00717C6A" w:rsidP="00B55CF8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</w:t>
            </w:r>
            <w:r w:rsidRPr="00256349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ไขควง</w:t>
            </w:r>
          </w:p>
        </w:tc>
        <w:tc>
          <w:tcPr>
            <w:tcW w:w="2693" w:type="dxa"/>
          </w:tcPr>
          <w:p w14:paraId="55E7ED2C" w14:textId="77777777" w:rsidR="00717C6A" w:rsidRPr="007A4462" w:rsidRDefault="00717C6A" w:rsidP="00B55CF8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</w:t>
            </w:r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สี</w:t>
            </w:r>
          </w:p>
        </w:tc>
        <w:tc>
          <w:tcPr>
            <w:tcW w:w="2410" w:type="dxa"/>
          </w:tcPr>
          <w:p w14:paraId="3D82A101" w14:textId="77777777" w:rsidR="00717C6A" w:rsidRDefault="00717C6A" w:rsidP="00B55CF8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B0673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ท่อน้ำบาดาล</w:t>
            </w:r>
          </w:p>
        </w:tc>
      </w:tr>
      <w:tr w:rsidR="00717C6A" w:rsidRPr="00002360" w14:paraId="51FB3492" w14:textId="77777777" w:rsidTr="00717C6A">
        <w:tblPrEx>
          <w:jc w:val="left"/>
        </w:tblPrEx>
        <w:trPr>
          <w:trHeight w:val="362"/>
        </w:trPr>
        <w:tc>
          <w:tcPr>
            <w:tcW w:w="2263" w:type="dxa"/>
          </w:tcPr>
          <w:p w14:paraId="35A8C32E" w14:textId="77777777" w:rsidR="00717C6A" w:rsidRDefault="00717C6A" w:rsidP="00B55CF8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265485BE" w14:textId="77777777" w:rsidR="00717C6A" w:rsidRPr="00256349" w:rsidRDefault="00717C6A" w:rsidP="00B55CF8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</w:t>
            </w:r>
            <w:r w:rsidRPr="00256349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คีม</w:t>
            </w:r>
          </w:p>
        </w:tc>
        <w:tc>
          <w:tcPr>
            <w:tcW w:w="2693" w:type="dxa"/>
          </w:tcPr>
          <w:p w14:paraId="139B8F2F" w14:textId="77777777" w:rsidR="00717C6A" w:rsidRPr="007A4462" w:rsidRDefault="00717C6A" w:rsidP="00B55CF8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</w:t>
            </w:r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ปูนซีเมนต์</w:t>
            </w:r>
          </w:p>
        </w:tc>
        <w:tc>
          <w:tcPr>
            <w:tcW w:w="2410" w:type="dxa"/>
          </w:tcPr>
          <w:p w14:paraId="51D0CAA6" w14:textId="77777777" w:rsidR="00717C6A" w:rsidRDefault="00717C6A" w:rsidP="00B55CF8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17C6A" w:rsidRPr="00002360" w14:paraId="5D4C6572" w14:textId="77777777" w:rsidTr="00717C6A">
        <w:tblPrEx>
          <w:jc w:val="left"/>
        </w:tblPrEx>
        <w:trPr>
          <w:trHeight w:val="362"/>
        </w:trPr>
        <w:tc>
          <w:tcPr>
            <w:tcW w:w="2263" w:type="dxa"/>
          </w:tcPr>
          <w:p w14:paraId="4473860E" w14:textId="77777777" w:rsidR="00717C6A" w:rsidRDefault="00717C6A" w:rsidP="00B55CF8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1EEAB1A3" w14:textId="77777777" w:rsidR="00717C6A" w:rsidRPr="00256349" w:rsidRDefault="00717C6A" w:rsidP="00B55CF8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</w:t>
            </w:r>
            <w:r w:rsidRPr="00256349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ชะแลง</w:t>
            </w:r>
          </w:p>
        </w:tc>
        <w:tc>
          <w:tcPr>
            <w:tcW w:w="2693" w:type="dxa"/>
          </w:tcPr>
          <w:p w14:paraId="2CAD78EE" w14:textId="77777777" w:rsidR="00717C6A" w:rsidRPr="007A4462" w:rsidRDefault="00717C6A" w:rsidP="00B55CF8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</w:t>
            </w:r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ทราย</w:t>
            </w:r>
          </w:p>
        </w:tc>
        <w:tc>
          <w:tcPr>
            <w:tcW w:w="2410" w:type="dxa"/>
          </w:tcPr>
          <w:p w14:paraId="16051D94" w14:textId="77777777" w:rsidR="00717C6A" w:rsidRDefault="00717C6A" w:rsidP="00B55CF8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17C6A" w:rsidRPr="00002360" w14:paraId="35B31E65" w14:textId="77777777" w:rsidTr="00717C6A">
        <w:tblPrEx>
          <w:jc w:val="left"/>
        </w:tblPrEx>
        <w:trPr>
          <w:trHeight w:val="362"/>
        </w:trPr>
        <w:tc>
          <w:tcPr>
            <w:tcW w:w="2263" w:type="dxa"/>
          </w:tcPr>
          <w:p w14:paraId="56DCA679" w14:textId="77777777" w:rsidR="00717C6A" w:rsidRDefault="00717C6A" w:rsidP="00B55CF8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69EB448D" w14:textId="77777777" w:rsidR="00717C6A" w:rsidRPr="00256349" w:rsidRDefault="00717C6A" w:rsidP="00B55CF8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</w:t>
            </w:r>
            <w:r w:rsidRPr="00256349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สิ่ว</w:t>
            </w:r>
          </w:p>
        </w:tc>
        <w:tc>
          <w:tcPr>
            <w:tcW w:w="2693" w:type="dxa"/>
          </w:tcPr>
          <w:p w14:paraId="01B1B1D7" w14:textId="77777777" w:rsidR="00717C6A" w:rsidRPr="007A4462" w:rsidRDefault="00717C6A" w:rsidP="00B55CF8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</w:t>
            </w:r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อิฐหรือซีเมนต์</w:t>
            </w:r>
            <w:proofErr w:type="spellStart"/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บล๊</w:t>
            </w:r>
            <w:proofErr w:type="spellEnd"/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อก</w:t>
            </w:r>
          </w:p>
        </w:tc>
        <w:tc>
          <w:tcPr>
            <w:tcW w:w="2410" w:type="dxa"/>
          </w:tcPr>
          <w:p w14:paraId="190025B4" w14:textId="77777777" w:rsidR="00717C6A" w:rsidRDefault="00717C6A" w:rsidP="00B55CF8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B55CF8" w:rsidRPr="00002360" w14:paraId="602470D4" w14:textId="77777777" w:rsidTr="00956E99">
        <w:tblPrEx>
          <w:jc w:val="left"/>
        </w:tblPrEx>
        <w:trPr>
          <w:trHeight w:val="362"/>
        </w:trPr>
        <w:tc>
          <w:tcPr>
            <w:tcW w:w="2263" w:type="dxa"/>
          </w:tcPr>
          <w:p w14:paraId="58378680" w14:textId="1683533E" w:rsidR="00B55CF8" w:rsidRDefault="00B55CF8" w:rsidP="00956E99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652FD2F6" w14:textId="77777777" w:rsidR="00B55CF8" w:rsidRPr="00256349" w:rsidRDefault="00B55CF8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</w:t>
            </w:r>
            <w:r w:rsidRPr="00256349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เลื่อย</w:t>
            </w:r>
          </w:p>
        </w:tc>
        <w:tc>
          <w:tcPr>
            <w:tcW w:w="2693" w:type="dxa"/>
          </w:tcPr>
          <w:p w14:paraId="76BD07DF" w14:textId="77777777" w:rsidR="00B55CF8" w:rsidRPr="007A4462" w:rsidRDefault="00B55CF8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</w:t>
            </w:r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กระเบื้อง</w:t>
            </w:r>
          </w:p>
        </w:tc>
        <w:tc>
          <w:tcPr>
            <w:tcW w:w="2410" w:type="dxa"/>
          </w:tcPr>
          <w:p w14:paraId="4CE3F46A" w14:textId="77777777" w:rsidR="00B55CF8" w:rsidRDefault="00B55CF8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B55CF8" w:rsidRPr="00002360" w14:paraId="51706CB5" w14:textId="77777777" w:rsidTr="00956E99">
        <w:trPr>
          <w:trHeight w:val="362"/>
          <w:jc w:val="center"/>
        </w:trPr>
        <w:tc>
          <w:tcPr>
            <w:tcW w:w="2263" w:type="dxa"/>
          </w:tcPr>
          <w:p w14:paraId="71096B8D" w14:textId="77777777" w:rsidR="00B55CF8" w:rsidRDefault="00B55CF8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116FE7B4" w14:textId="77777777" w:rsidR="00B55CF8" w:rsidRPr="00256349" w:rsidRDefault="00B55CF8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</w:t>
            </w:r>
            <w:r w:rsidRPr="00256349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กบไสไม้</w:t>
            </w:r>
          </w:p>
        </w:tc>
        <w:tc>
          <w:tcPr>
            <w:tcW w:w="2693" w:type="dxa"/>
          </w:tcPr>
          <w:p w14:paraId="0D189207" w14:textId="77777777" w:rsidR="00B55CF8" w:rsidRPr="007A4462" w:rsidRDefault="00B55CF8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</w:t>
            </w:r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สังกะสี</w:t>
            </w:r>
          </w:p>
        </w:tc>
        <w:tc>
          <w:tcPr>
            <w:tcW w:w="2410" w:type="dxa"/>
          </w:tcPr>
          <w:p w14:paraId="02A6BB69" w14:textId="77777777" w:rsidR="00B55CF8" w:rsidRDefault="00B55CF8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B55CF8" w:rsidRPr="00002360" w14:paraId="169282BD" w14:textId="77777777" w:rsidTr="00956E99">
        <w:trPr>
          <w:trHeight w:val="362"/>
          <w:jc w:val="center"/>
        </w:trPr>
        <w:tc>
          <w:tcPr>
            <w:tcW w:w="2263" w:type="dxa"/>
          </w:tcPr>
          <w:p w14:paraId="6107331F" w14:textId="77777777" w:rsidR="00B55CF8" w:rsidRDefault="00B55CF8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6C411529" w14:textId="77777777" w:rsidR="00B55CF8" w:rsidRPr="00256349" w:rsidRDefault="00B55CF8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**ประแจ</w:t>
            </w:r>
          </w:p>
        </w:tc>
        <w:tc>
          <w:tcPr>
            <w:tcW w:w="2693" w:type="dxa"/>
          </w:tcPr>
          <w:p w14:paraId="17D5AB20" w14:textId="77777777" w:rsidR="00B55CF8" w:rsidRPr="007A4462" w:rsidRDefault="00B55CF8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</w:t>
            </w:r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ตะปู</w:t>
            </w:r>
          </w:p>
        </w:tc>
        <w:tc>
          <w:tcPr>
            <w:tcW w:w="2410" w:type="dxa"/>
          </w:tcPr>
          <w:p w14:paraId="7B12AD62" w14:textId="77777777" w:rsidR="00B55CF8" w:rsidRDefault="00B55CF8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B55CF8" w:rsidRPr="00002360" w14:paraId="4E6946FA" w14:textId="77777777" w:rsidTr="00956E99">
        <w:trPr>
          <w:trHeight w:val="362"/>
          <w:jc w:val="center"/>
        </w:trPr>
        <w:tc>
          <w:tcPr>
            <w:tcW w:w="2263" w:type="dxa"/>
          </w:tcPr>
          <w:p w14:paraId="0DAE4323" w14:textId="77777777" w:rsidR="00B55CF8" w:rsidRDefault="00B55CF8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71524B36" w14:textId="77777777" w:rsidR="00B55CF8" w:rsidRPr="00256349" w:rsidRDefault="00B55CF8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</w:t>
            </w:r>
            <w:r w:rsidRPr="00256349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 xml:space="preserve">เทปวัดระยะ </w:t>
            </w:r>
          </w:p>
        </w:tc>
        <w:tc>
          <w:tcPr>
            <w:tcW w:w="2693" w:type="dxa"/>
          </w:tcPr>
          <w:p w14:paraId="7D1C4AFA" w14:textId="77777777" w:rsidR="00B55CF8" w:rsidRPr="007A4462" w:rsidRDefault="00B55CF8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</w:t>
            </w:r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เหล็กเส้น</w:t>
            </w:r>
          </w:p>
        </w:tc>
        <w:tc>
          <w:tcPr>
            <w:tcW w:w="2410" w:type="dxa"/>
          </w:tcPr>
          <w:p w14:paraId="41755C78" w14:textId="77777777" w:rsidR="00B55CF8" w:rsidRDefault="00B55CF8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B55CF8" w:rsidRPr="00002360" w14:paraId="56E22395" w14:textId="77777777" w:rsidTr="00956E99">
        <w:trPr>
          <w:trHeight w:val="362"/>
          <w:jc w:val="center"/>
        </w:trPr>
        <w:tc>
          <w:tcPr>
            <w:tcW w:w="2263" w:type="dxa"/>
          </w:tcPr>
          <w:p w14:paraId="37D4C76D" w14:textId="77777777" w:rsidR="00B55CF8" w:rsidRDefault="00B55CF8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78F37BEF" w14:textId="77777777" w:rsidR="00B55CF8" w:rsidRDefault="00B55CF8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56349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สว่าน</w:t>
            </w:r>
          </w:p>
        </w:tc>
        <w:tc>
          <w:tcPr>
            <w:tcW w:w="2693" w:type="dxa"/>
          </w:tcPr>
          <w:p w14:paraId="2FE669C6" w14:textId="77777777" w:rsidR="00B55CF8" w:rsidRPr="007A4462" w:rsidRDefault="00B55CF8" w:rsidP="00956E99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</w:t>
            </w:r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น็อตและสกรู</w:t>
            </w:r>
          </w:p>
        </w:tc>
        <w:tc>
          <w:tcPr>
            <w:tcW w:w="2410" w:type="dxa"/>
          </w:tcPr>
          <w:p w14:paraId="3574A4C7" w14:textId="77777777" w:rsidR="00B55CF8" w:rsidRDefault="00B55CF8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B55CF8" w:rsidRPr="00002360" w14:paraId="092F3826" w14:textId="77777777" w:rsidTr="00956E99">
        <w:trPr>
          <w:trHeight w:val="362"/>
          <w:jc w:val="center"/>
        </w:trPr>
        <w:tc>
          <w:tcPr>
            <w:tcW w:w="2263" w:type="dxa"/>
          </w:tcPr>
          <w:p w14:paraId="2D3847F5" w14:textId="77777777" w:rsidR="00B55CF8" w:rsidRDefault="00B55CF8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632D3EC5" w14:textId="77777777" w:rsidR="00B55CF8" w:rsidRDefault="00B55CF8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56349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 xml:space="preserve">ตลับเมตร </w:t>
            </w:r>
          </w:p>
        </w:tc>
        <w:tc>
          <w:tcPr>
            <w:tcW w:w="2693" w:type="dxa"/>
          </w:tcPr>
          <w:p w14:paraId="59CDF151" w14:textId="77777777" w:rsidR="00B55CF8" w:rsidRPr="007A4462" w:rsidRDefault="00B55CF8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แปรงทาสี</w:t>
            </w:r>
          </w:p>
        </w:tc>
        <w:tc>
          <w:tcPr>
            <w:tcW w:w="2410" w:type="dxa"/>
          </w:tcPr>
          <w:p w14:paraId="4CAFA3E4" w14:textId="77777777" w:rsidR="00B55CF8" w:rsidRDefault="00B55CF8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B55CF8" w:rsidRPr="00002360" w14:paraId="18E8517F" w14:textId="77777777" w:rsidTr="00956E99">
        <w:trPr>
          <w:trHeight w:val="362"/>
          <w:jc w:val="center"/>
        </w:trPr>
        <w:tc>
          <w:tcPr>
            <w:tcW w:w="2263" w:type="dxa"/>
          </w:tcPr>
          <w:p w14:paraId="7389C6DE" w14:textId="77777777" w:rsidR="00B55CF8" w:rsidRDefault="00B55CF8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079F3447" w14:textId="77777777" w:rsidR="00B55CF8" w:rsidRDefault="00B55CF8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56349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ลูกดิ่ง</w:t>
            </w:r>
          </w:p>
        </w:tc>
        <w:tc>
          <w:tcPr>
            <w:tcW w:w="2693" w:type="dxa"/>
          </w:tcPr>
          <w:p w14:paraId="01A54490" w14:textId="77777777" w:rsidR="00B55CF8" w:rsidRPr="007A4462" w:rsidRDefault="00B55CF8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ปูนขาว</w:t>
            </w:r>
          </w:p>
        </w:tc>
        <w:tc>
          <w:tcPr>
            <w:tcW w:w="2410" w:type="dxa"/>
          </w:tcPr>
          <w:p w14:paraId="3C4407B4" w14:textId="77777777" w:rsidR="00B55CF8" w:rsidRDefault="00B55CF8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B55CF8" w:rsidRPr="00002360" w14:paraId="7B00CEFC" w14:textId="77777777" w:rsidTr="00956E99">
        <w:trPr>
          <w:trHeight w:val="362"/>
          <w:jc w:val="center"/>
        </w:trPr>
        <w:tc>
          <w:tcPr>
            <w:tcW w:w="2263" w:type="dxa"/>
          </w:tcPr>
          <w:p w14:paraId="238B308F" w14:textId="77777777" w:rsidR="00B55CF8" w:rsidRDefault="00B55CF8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2DD29300" w14:textId="77777777" w:rsidR="00B55CF8" w:rsidRDefault="00B55CF8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56349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โถส้วม ชักโครก</w:t>
            </w:r>
          </w:p>
        </w:tc>
        <w:tc>
          <w:tcPr>
            <w:tcW w:w="2693" w:type="dxa"/>
          </w:tcPr>
          <w:p w14:paraId="025E318F" w14:textId="77777777" w:rsidR="00B55CF8" w:rsidRPr="007A4462" w:rsidRDefault="00B55CF8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729FE428" w14:textId="77777777" w:rsidR="00B55CF8" w:rsidRDefault="00B55CF8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B55CF8" w:rsidRPr="00002360" w14:paraId="21DEA24A" w14:textId="77777777" w:rsidTr="00956E99">
        <w:trPr>
          <w:trHeight w:val="362"/>
          <w:jc w:val="center"/>
        </w:trPr>
        <w:tc>
          <w:tcPr>
            <w:tcW w:w="2263" w:type="dxa"/>
          </w:tcPr>
          <w:p w14:paraId="6911A570" w14:textId="77777777" w:rsidR="00B55CF8" w:rsidRDefault="00B55CF8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65049852" w14:textId="77777777" w:rsidR="00B55CF8" w:rsidRDefault="00B55CF8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56349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อ่างล้างมือ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/อ่างอาบน้ำ</w:t>
            </w:r>
          </w:p>
        </w:tc>
        <w:tc>
          <w:tcPr>
            <w:tcW w:w="2693" w:type="dxa"/>
          </w:tcPr>
          <w:p w14:paraId="7C546B6F" w14:textId="77777777" w:rsidR="00B55CF8" w:rsidRPr="007A4462" w:rsidRDefault="00B55CF8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4DAA85DF" w14:textId="77777777" w:rsidR="00B55CF8" w:rsidRDefault="00B55CF8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B55CF8" w:rsidRPr="00002360" w14:paraId="0EF81332" w14:textId="77777777" w:rsidTr="00956E99">
        <w:trPr>
          <w:trHeight w:val="362"/>
          <w:jc w:val="center"/>
        </w:trPr>
        <w:tc>
          <w:tcPr>
            <w:tcW w:w="2263" w:type="dxa"/>
          </w:tcPr>
          <w:p w14:paraId="3953B461" w14:textId="77777777" w:rsidR="00B55CF8" w:rsidRDefault="00B55CF8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4" w:type="dxa"/>
          </w:tcPr>
          <w:p w14:paraId="5B3BB6E4" w14:textId="77777777" w:rsidR="00B55CF8" w:rsidRPr="00256349" w:rsidRDefault="00B55CF8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เหล็ก</w:t>
            </w:r>
            <w:r w:rsidRPr="00256349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นั่งร้า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น</w:t>
            </w:r>
          </w:p>
        </w:tc>
        <w:tc>
          <w:tcPr>
            <w:tcW w:w="2693" w:type="dxa"/>
          </w:tcPr>
          <w:p w14:paraId="1CE437E0" w14:textId="77777777" w:rsidR="00B55CF8" w:rsidRPr="007A4462" w:rsidRDefault="00B55CF8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7A404731" w14:textId="77777777" w:rsidR="00B55CF8" w:rsidRDefault="00B55CF8" w:rsidP="00956E99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</w:tbl>
    <w:p w14:paraId="60A7027D" w14:textId="2A4B97D6" w:rsidR="00B55CF8" w:rsidRPr="00B55CF8" w:rsidRDefault="00D8652D" w:rsidP="003A21E7">
      <w:pPr>
        <w:rPr>
          <w:rFonts w:ascii="TH SarabunPSK" w:hAnsi="TH SarabunPSK" w:cs="TH SarabunPSK"/>
          <w:b/>
          <w:bCs/>
          <w:szCs w:val="24"/>
          <w:lang w:bidi="th-TH"/>
        </w:rPr>
      </w:pPr>
      <w:r w:rsidRPr="00E130BE">
        <w:rPr>
          <w:rFonts w:ascii="TH SarabunPSK" w:hAnsi="TH SarabunPSK" w:cs="TH SarabunPSK" w:hint="cs"/>
          <w:b/>
          <w:bCs/>
          <w:szCs w:val="24"/>
          <w:cs/>
          <w:lang w:bidi="th-TH"/>
        </w:rPr>
        <w:t>หมายเหตุ  รายการวัสดุที่ขึ้นต้นด้วยเครื่องหมาย ** เป็นรายการตามหนังสือสำนักงบประมาณที่ นร0704/ว37 ลงวันที่ 6 มกราคม 255</w:t>
      </w:r>
      <w:r w:rsidR="00B55CF8">
        <w:rPr>
          <w:rFonts w:ascii="TH SarabunPSK" w:hAnsi="TH SarabunPSK" w:cs="TH SarabunPSK" w:hint="cs"/>
          <w:b/>
          <w:bCs/>
          <w:szCs w:val="24"/>
          <w:cs/>
          <w:lang w:bidi="th-TH"/>
        </w:rPr>
        <w:t>9</w:t>
      </w:r>
    </w:p>
    <w:tbl>
      <w:tblPr>
        <w:tblStyle w:val="TableGrid"/>
        <w:tblW w:w="10060" w:type="dxa"/>
        <w:jc w:val="center"/>
        <w:tblLook w:val="04A0" w:firstRow="1" w:lastRow="0" w:firstColumn="1" w:lastColumn="0" w:noHBand="0" w:noVBand="1"/>
      </w:tblPr>
      <w:tblGrid>
        <w:gridCol w:w="2262"/>
        <w:gridCol w:w="2693"/>
        <w:gridCol w:w="2695"/>
        <w:gridCol w:w="2410"/>
      </w:tblGrid>
      <w:tr w:rsidR="00332ABC" w:rsidRPr="00D8652D" w14:paraId="4BAA52FB" w14:textId="77777777" w:rsidTr="00B018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4"/>
          <w:jc w:val="center"/>
        </w:trPr>
        <w:tc>
          <w:tcPr>
            <w:tcW w:w="2262" w:type="dxa"/>
            <w:vMerge w:val="restart"/>
          </w:tcPr>
          <w:p w14:paraId="37DA839E" w14:textId="77777777" w:rsidR="00332ABC" w:rsidRPr="00D8652D" w:rsidRDefault="00332ABC" w:rsidP="00D8652D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 w:val="0"/>
                <w:bCs/>
                <w:sz w:val="28"/>
                <w:szCs w:val="28"/>
                <w:cs/>
                <w:lang w:bidi="th-TH"/>
              </w:rPr>
            </w:pPr>
            <w:r w:rsidRPr="00D8652D">
              <w:rPr>
                <w:rFonts w:ascii="TH SarabunPSK" w:hAnsi="TH SarabunPSK" w:cs="TH SarabunPSK"/>
                <w:b w:val="0"/>
                <w:bCs/>
                <w:sz w:val="28"/>
                <w:szCs w:val="28"/>
                <w:cs/>
                <w:lang w:bidi="th-TH"/>
              </w:rPr>
              <w:t>ประเภท</w:t>
            </w:r>
          </w:p>
        </w:tc>
        <w:tc>
          <w:tcPr>
            <w:tcW w:w="7798" w:type="dxa"/>
            <w:gridSpan w:val="3"/>
          </w:tcPr>
          <w:p w14:paraId="54F810D3" w14:textId="77777777" w:rsidR="00332ABC" w:rsidRPr="00D8652D" w:rsidRDefault="00332ABC" w:rsidP="00D8652D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D8652D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รายละเอียด</w:t>
            </w:r>
          </w:p>
        </w:tc>
      </w:tr>
      <w:tr w:rsidR="00332ABC" w:rsidRPr="00D8652D" w14:paraId="52CE308E" w14:textId="77777777" w:rsidTr="00B018B2">
        <w:trPr>
          <w:trHeight w:val="362"/>
          <w:jc w:val="center"/>
        </w:trPr>
        <w:tc>
          <w:tcPr>
            <w:tcW w:w="2262" w:type="dxa"/>
            <w:vMerge/>
          </w:tcPr>
          <w:p w14:paraId="603E4957" w14:textId="77777777" w:rsidR="00332ABC" w:rsidRPr="00D8652D" w:rsidRDefault="00332ABC" w:rsidP="00D8652D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Cs/>
                <w:sz w:val="28"/>
                <w:szCs w:val="28"/>
                <w:lang w:bidi="th-TH"/>
              </w:rPr>
            </w:pPr>
          </w:p>
        </w:tc>
        <w:tc>
          <w:tcPr>
            <w:tcW w:w="2693" w:type="dxa"/>
          </w:tcPr>
          <w:p w14:paraId="5090667F" w14:textId="77777777" w:rsidR="00332ABC" w:rsidRPr="00D8652D" w:rsidRDefault="00332ABC" w:rsidP="00D8652D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28"/>
                <w:szCs w:val="28"/>
                <w:lang w:bidi="th-TH"/>
              </w:rPr>
            </w:pPr>
            <w:r w:rsidRPr="00D8652D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วัสดุคงทน</w:t>
            </w:r>
          </w:p>
        </w:tc>
        <w:tc>
          <w:tcPr>
            <w:tcW w:w="2695" w:type="dxa"/>
          </w:tcPr>
          <w:p w14:paraId="4EB8F273" w14:textId="77777777" w:rsidR="00332ABC" w:rsidRPr="00D8652D" w:rsidRDefault="00332ABC" w:rsidP="00D8652D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28"/>
                <w:szCs w:val="28"/>
                <w:lang w:bidi="th-TH"/>
              </w:rPr>
            </w:pPr>
            <w:r w:rsidRPr="00D8652D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วัสดุสิ้นเปลือง</w:t>
            </w:r>
          </w:p>
        </w:tc>
        <w:tc>
          <w:tcPr>
            <w:tcW w:w="2410" w:type="dxa"/>
          </w:tcPr>
          <w:p w14:paraId="2839F73A" w14:textId="77777777" w:rsidR="00332ABC" w:rsidRPr="00D8652D" w:rsidRDefault="00332ABC" w:rsidP="00D8652D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28"/>
                <w:szCs w:val="28"/>
                <w:lang w:bidi="th-TH"/>
              </w:rPr>
            </w:pPr>
            <w:r w:rsidRPr="00D8652D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วัสดุอุปกรณ์ประกอบและอะไหล่</w:t>
            </w:r>
          </w:p>
        </w:tc>
      </w:tr>
      <w:tr w:rsidR="00FD1735" w:rsidRPr="00002360" w14:paraId="6C983C4B" w14:textId="77777777" w:rsidTr="00B018B2">
        <w:trPr>
          <w:trHeight w:val="362"/>
          <w:jc w:val="center"/>
        </w:trPr>
        <w:tc>
          <w:tcPr>
            <w:tcW w:w="2262" w:type="dxa"/>
          </w:tcPr>
          <w:p w14:paraId="1B9FE2FF" w14:textId="11CFB6DB" w:rsidR="00FD1735" w:rsidRDefault="00E84C8A" w:rsidP="00E84C8A">
            <w:pPr>
              <w:spacing w:before="0" w:line="240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bidi="th-TH"/>
              </w:rPr>
              <w:t>วัสดุก่อสร้าง</w:t>
            </w:r>
          </w:p>
        </w:tc>
        <w:tc>
          <w:tcPr>
            <w:tcW w:w="2693" w:type="dxa"/>
          </w:tcPr>
          <w:p w14:paraId="5FD41D49" w14:textId="45A3FDFE" w:rsidR="00FD1735" w:rsidRPr="00256349" w:rsidRDefault="00FD1735" w:rsidP="00B55CF8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 w:rsidRPr="00256349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กล่องเครื่องมือช่าง</w:t>
            </w:r>
          </w:p>
        </w:tc>
        <w:tc>
          <w:tcPr>
            <w:tcW w:w="2695" w:type="dxa"/>
          </w:tcPr>
          <w:p w14:paraId="677472C0" w14:textId="77777777" w:rsidR="00FD1735" w:rsidRPr="007A4462" w:rsidRDefault="00FD1735" w:rsidP="00B55CF8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79632BE7" w14:textId="77777777" w:rsidR="00FD1735" w:rsidRDefault="00FD1735" w:rsidP="00B55CF8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17C6A" w:rsidRPr="00002360" w14:paraId="3E8BA8B4" w14:textId="77777777" w:rsidTr="00B018B2">
        <w:tblPrEx>
          <w:jc w:val="left"/>
        </w:tblPrEx>
        <w:trPr>
          <w:trHeight w:val="362"/>
        </w:trPr>
        <w:tc>
          <w:tcPr>
            <w:tcW w:w="2262" w:type="dxa"/>
          </w:tcPr>
          <w:p w14:paraId="719C8E80" w14:textId="606F3913" w:rsidR="00717C6A" w:rsidRPr="007401B5" w:rsidRDefault="00717C6A" w:rsidP="00B55CF8">
            <w:pPr>
              <w:spacing w:before="0" w:line="240" w:lineRule="auto"/>
              <w:ind w:left="0" w:right="113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693" w:type="dxa"/>
          </w:tcPr>
          <w:p w14:paraId="1E13BAE4" w14:textId="77777777" w:rsidR="00717C6A" w:rsidRDefault="00717C6A" w:rsidP="00B55CF8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56349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ถังเก็บน้ำ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/ถังบำบัดน้ำเสีย</w:t>
            </w:r>
          </w:p>
        </w:tc>
        <w:tc>
          <w:tcPr>
            <w:tcW w:w="2695" w:type="dxa"/>
          </w:tcPr>
          <w:p w14:paraId="75F57000" w14:textId="77777777" w:rsidR="00717C6A" w:rsidRDefault="00717C6A" w:rsidP="00B55CF8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63D6B286" w14:textId="77777777" w:rsidR="00717C6A" w:rsidRDefault="00717C6A" w:rsidP="00B55CF8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17C6A" w:rsidRPr="00002360" w14:paraId="1DA98421" w14:textId="77777777" w:rsidTr="00B018B2">
        <w:tblPrEx>
          <w:jc w:val="left"/>
        </w:tblPrEx>
        <w:trPr>
          <w:trHeight w:val="362"/>
        </w:trPr>
        <w:tc>
          <w:tcPr>
            <w:tcW w:w="2262" w:type="dxa"/>
          </w:tcPr>
          <w:p w14:paraId="0F3E2D20" w14:textId="77777777" w:rsidR="00717C6A" w:rsidRPr="007401B5" w:rsidRDefault="00717C6A" w:rsidP="000D04FF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693" w:type="dxa"/>
          </w:tcPr>
          <w:p w14:paraId="5F55DE05" w14:textId="52E77BC1" w:rsidR="00717C6A" w:rsidRPr="00256349" w:rsidRDefault="00762D35" w:rsidP="00762D35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แม่เหล็กยก</w:t>
            </w:r>
          </w:p>
        </w:tc>
        <w:tc>
          <w:tcPr>
            <w:tcW w:w="2695" w:type="dxa"/>
          </w:tcPr>
          <w:p w14:paraId="7C3344E6" w14:textId="77777777" w:rsidR="00717C6A" w:rsidRDefault="00717C6A" w:rsidP="000D04F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55E718A6" w14:textId="77777777" w:rsidR="00717C6A" w:rsidRDefault="00717C6A" w:rsidP="000D04F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9C670E" w:rsidRPr="00002360" w14:paraId="128E8E57" w14:textId="77777777" w:rsidTr="00B018B2">
        <w:tblPrEx>
          <w:jc w:val="left"/>
        </w:tblPrEx>
        <w:trPr>
          <w:trHeight w:val="362"/>
        </w:trPr>
        <w:tc>
          <w:tcPr>
            <w:tcW w:w="2262" w:type="dxa"/>
          </w:tcPr>
          <w:p w14:paraId="1B9E47C2" w14:textId="77777777" w:rsidR="009C670E" w:rsidRPr="007401B5" w:rsidRDefault="009C670E" w:rsidP="000D04FF">
            <w:pPr>
              <w:spacing w:line="240" w:lineRule="auto"/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693" w:type="dxa"/>
          </w:tcPr>
          <w:p w14:paraId="22339035" w14:textId="77777777" w:rsidR="009C670E" w:rsidRDefault="009C670E" w:rsidP="00762D35">
            <w:pPr>
              <w:spacing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5" w:type="dxa"/>
          </w:tcPr>
          <w:p w14:paraId="2F2FF39B" w14:textId="77777777" w:rsidR="009C670E" w:rsidRDefault="009C670E" w:rsidP="000D04FF">
            <w:pPr>
              <w:spacing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5DA15D8B" w14:textId="77777777" w:rsidR="009C670E" w:rsidRDefault="009C670E" w:rsidP="000D04FF">
            <w:pPr>
              <w:spacing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17C6A" w:rsidRPr="00002360" w14:paraId="22FF467E" w14:textId="77777777" w:rsidTr="00B018B2">
        <w:tblPrEx>
          <w:jc w:val="left"/>
        </w:tblPrEx>
        <w:trPr>
          <w:trHeight w:val="362"/>
        </w:trPr>
        <w:tc>
          <w:tcPr>
            <w:tcW w:w="2262" w:type="dxa"/>
          </w:tcPr>
          <w:p w14:paraId="4A796AB2" w14:textId="77777777" w:rsidR="00717C6A" w:rsidRPr="00E83B65" w:rsidRDefault="00717C6A" w:rsidP="000D04FF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bidi="th-TH"/>
              </w:rPr>
              <w:t>วัสดุกีฬา</w:t>
            </w:r>
          </w:p>
        </w:tc>
        <w:tc>
          <w:tcPr>
            <w:tcW w:w="2693" w:type="dxa"/>
          </w:tcPr>
          <w:p w14:paraId="2EFF1D56" w14:textId="77777777" w:rsidR="00717C6A" w:rsidRDefault="00717C6A" w:rsidP="000D04F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F312B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ดัมเบล</w:t>
            </w:r>
          </w:p>
        </w:tc>
        <w:tc>
          <w:tcPr>
            <w:tcW w:w="2695" w:type="dxa"/>
          </w:tcPr>
          <w:p w14:paraId="0C152A96" w14:textId="77777777" w:rsidR="00717C6A" w:rsidRPr="007A4462" w:rsidRDefault="00717C6A" w:rsidP="000D04F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ห่วงยาง</w:t>
            </w:r>
          </w:p>
        </w:tc>
        <w:tc>
          <w:tcPr>
            <w:tcW w:w="2410" w:type="dxa"/>
          </w:tcPr>
          <w:p w14:paraId="230F74C4" w14:textId="77777777" w:rsidR="00717C6A" w:rsidRDefault="00717C6A" w:rsidP="000D04F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17C6A" w:rsidRPr="00002360" w14:paraId="3456815A" w14:textId="77777777" w:rsidTr="00B018B2">
        <w:tblPrEx>
          <w:jc w:val="left"/>
        </w:tblPrEx>
        <w:trPr>
          <w:trHeight w:val="362"/>
        </w:trPr>
        <w:tc>
          <w:tcPr>
            <w:tcW w:w="2262" w:type="dxa"/>
          </w:tcPr>
          <w:p w14:paraId="36400799" w14:textId="77777777" w:rsidR="00717C6A" w:rsidRDefault="00717C6A" w:rsidP="000D04F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3" w:type="dxa"/>
          </w:tcPr>
          <w:p w14:paraId="5170386C" w14:textId="77777777" w:rsidR="00717C6A" w:rsidRDefault="00717C6A" w:rsidP="000D04F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F312B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ไม้เทนนิส</w:t>
            </w:r>
          </w:p>
        </w:tc>
        <w:tc>
          <w:tcPr>
            <w:tcW w:w="2695" w:type="dxa"/>
          </w:tcPr>
          <w:p w14:paraId="593157C8" w14:textId="77777777" w:rsidR="00717C6A" w:rsidRPr="007A4462" w:rsidRDefault="00717C6A" w:rsidP="000D04F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ลูกฟุตบอล</w:t>
            </w:r>
          </w:p>
        </w:tc>
        <w:tc>
          <w:tcPr>
            <w:tcW w:w="2410" w:type="dxa"/>
          </w:tcPr>
          <w:p w14:paraId="5501779C" w14:textId="77777777" w:rsidR="00717C6A" w:rsidRDefault="00717C6A" w:rsidP="000D04F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17C6A" w:rsidRPr="00002360" w14:paraId="0F20A88B" w14:textId="77777777" w:rsidTr="00B018B2">
        <w:tblPrEx>
          <w:jc w:val="left"/>
        </w:tblPrEx>
        <w:trPr>
          <w:trHeight w:val="362"/>
        </w:trPr>
        <w:tc>
          <w:tcPr>
            <w:tcW w:w="2262" w:type="dxa"/>
          </w:tcPr>
          <w:p w14:paraId="75AD1FD3" w14:textId="77777777" w:rsidR="00717C6A" w:rsidRDefault="00717C6A" w:rsidP="000D04F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3" w:type="dxa"/>
          </w:tcPr>
          <w:p w14:paraId="0DAAE275" w14:textId="77777777" w:rsidR="00717C6A" w:rsidRDefault="00717C6A" w:rsidP="000D04F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F312B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เสาขึงตาข่าย</w:t>
            </w:r>
          </w:p>
        </w:tc>
        <w:tc>
          <w:tcPr>
            <w:tcW w:w="2695" w:type="dxa"/>
          </w:tcPr>
          <w:p w14:paraId="6FBE5F45" w14:textId="77777777" w:rsidR="00717C6A" w:rsidRPr="007A4462" w:rsidRDefault="00717C6A" w:rsidP="000D04F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ลูกปิงปอง</w:t>
            </w:r>
          </w:p>
        </w:tc>
        <w:tc>
          <w:tcPr>
            <w:tcW w:w="2410" w:type="dxa"/>
          </w:tcPr>
          <w:p w14:paraId="7559BFD1" w14:textId="77777777" w:rsidR="00717C6A" w:rsidRDefault="00717C6A" w:rsidP="000D04F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17C6A" w:rsidRPr="00002360" w14:paraId="4127A36D" w14:textId="77777777" w:rsidTr="00B018B2">
        <w:tblPrEx>
          <w:jc w:val="left"/>
        </w:tblPrEx>
        <w:trPr>
          <w:trHeight w:val="362"/>
        </w:trPr>
        <w:tc>
          <w:tcPr>
            <w:tcW w:w="2262" w:type="dxa"/>
          </w:tcPr>
          <w:p w14:paraId="72EE9A76" w14:textId="77777777" w:rsidR="00717C6A" w:rsidRDefault="00717C6A" w:rsidP="000D04F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3" w:type="dxa"/>
          </w:tcPr>
          <w:p w14:paraId="46A88306" w14:textId="77777777" w:rsidR="00717C6A" w:rsidRPr="00F312BE" w:rsidRDefault="00717C6A" w:rsidP="000D04F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 w:rsidRPr="00F312B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เสาประตูฟุตบอล</w:t>
            </w:r>
          </w:p>
        </w:tc>
        <w:tc>
          <w:tcPr>
            <w:tcW w:w="2695" w:type="dxa"/>
          </w:tcPr>
          <w:p w14:paraId="49B75538" w14:textId="77777777" w:rsidR="00717C6A" w:rsidRPr="007A4462" w:rsidRDefault="00717C6A" w:rsidP="000D04F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ไม้ตีปิงปอง</w:t>
            </w:r>
          </w:p>
        </w:tc>
        <w:tc>
          <w:tcPr>
            <w:tcW w:w="2410" w:type="dxa"/>
          </w:tcPr>
          <w:p w14:paraId="194D2F98" w14:textId="77777777" w:rsidR="00717C6A" w:rsidRDefault="00717C6A" w:rsidP="000D04F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17C6A" w:rsidRPr="00002360" w14:paraId="3AF26EF3" w14:textId="77777777" w:rsidTr="00B018B2">
        <w:tblPrEx>
          <w:jc w:val="left"/>
        </w:tblPrEx>
        <w:trPr>
          <w:trHeight w:val="362"/>
        </w:trPr>
        <w:tc>
          <w:tcPr>
            <w:tcW w:w="2262" w:type="dxa"/>
          </w:tcPr>
          <w:p w14:paraId="79FBD6AC" w14:textId="77777777" w:rsidR="00717C6A" w:rsidRDefault="00717C6A" w:rsidP="000D04F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3" w:type="dxa"/>
          </w:tcPr>
          <w:p w14:paraId="4D678D9A" w14:textId="77777777" w:rsidR="00717C6A" w:rsidRPr="00F312BE" w:rsidRDefault="00717C6A" w:rsidP="000D04F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ห่วงบาสเก็ตบอลเหล็ก</w:t>
            </w:r>
          </w:p>
        </w:tc>
        <w:tc>
          <w:tcPr>
            <w:tcW w:w="2695" w:type="dxa"/>
          </w:tcPr>
          <w:p w14:paraId="18B0365F" w14:textId="77777777" w:rsidR="00717C6A" w:rsidRPr="00865460" w:rsidRDefault="00717C6A" w:rsidP="000D04F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ลูกเทนนิส</w:t>
            </w:r>
          </w:p>
        </w:tc>
        <w:tc>
          <w:tcPr>
            <w:tcW w:w="2410" w:type="dxa"/>
          </w:tcPr>
          <w:p w14:paraId="3B22A3CB" w14:textId="77777777" w:rsidR="00717C6A" w:rsidRDefault="00717C6A" w:rsidP="000D04F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17C6A" w:rsidRPr="00002360" w14:paraId="50511F16" w14:textId="77777777" w:rsidTr="00B018B2">
        <w:tblPrEx>
          <w:jc w:val="left"/>
        </w:tblPrEx>
        <w:trPr>
          <w:trHeight w:val="362"/>
        </w:trPr>
        <w:tc>
          <w:tcPr>
            <w:tcW w:w="2262" w:type="dxa"/>
          </w:tcPr>
          <w:p w14:paraId="01972FB5" w14:textId="77777777" w:rsidR="00717C6A" w:rsidRDefault="00717C6A" w:rsidP="000D04F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3" w:type="dxa"/>
          </w:tcPr>
          <w:p w14:paraId="200DD48D" w14:textId="77777777" w:rsidR="00717C6A" w:rsidRPr="00F312BE" w:rsidRDefault="00717C6A" w:rsidP="000D04F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นาฬิกาจับเวลา</w:t>
            </w:r>
          </w:p>
        </w:tc>
        <w:tc>
          <w:tcPr>
            <w:tcW w:w="2695" w:type="dxa"/>
          </w:tcPr>
          <w:p w14:paraId="4D9FD5A1" w14:textId="77777777" w:rsidR="00717C6A" w:rsidRPr="00865460" w:rsidRDefault="00717C6A" w:rsidP="000D04F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ลูกแบดมินตัน</w:t>
            </w:r>
          </w:p>
        </w:tc>
        <w:tc>
          <w:tcPr>
            <w:tcW w:w="2410" w:type="dxa"/>
          </w:tcPr>
          <w:p w14:paraId="07D34D82" w14:textId="77777777" w:rsidR="00717C6A" w:rsidRDefault="00717C6A" w:rsidP="000D04F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17C6A" w:rsidRPr="00002360" w14:paraId="7C0DD867" w14:textId="77777777" w:rsidTr="00B018B2">
        <w:tblPrEx>
          <w:jc w:val="left"/>
        </w:tblPrEx>
        <w:trPr>
          <w:trHeight w:val="362"/>
        </w:trPr>
        <w:tc>
          <w:tcPr>
            <w:tcW w:w="2262" w:type="dxa"/>
          </w:tcPr>
          <w:p w14:paraId="532264EF" w14:textId="77777777" w:rsidR="00717C6A" w:rsidRDefault="00717C6A" w:rsidP="000D04F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3" w:type="dxa"/>
          </w:tcPr>
          <w:p w14:paraId="69870BC6" w14:textId="77777777" w:rsidR="00717C6A" w:rsidRPr="00F312BE" w:rsidRDefault="00717C6A" w:rsidP="000D04F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ลูกทุ่มน้ำหนัก</w:t>
            </w:r>
          </w:p>
        </w:tc>
        <w:tc>
          <w:tcPr>
            <w:tcW w:w="2695" w:type="dxa"/>
          </w:tcPr>
          <w:p w14:paraId="7CDB9ACB" w14:textId="77777777" w:rsidR="00717C6A" w:rsidRPr="00865460" w:rsidRDefault="00717C6A" w:rsidP="000D04F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ลูกบาสเกตบอล</w:t>
            </w:r>
          </w:p>
        </w:tc>
        <w:tc>
          <w:tcPr>
            <w:tcW w:w="2410" w:type="dxa"/>
          </w:tcPr>
          <w:p w14:paraId="0FCE6538" w14:textId="77777777" w:rsidR="00717C6A" w:rsidRDefault="00717C6A" w:rsidP="000D04F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17C6A" w:rsidRPr="00002360" w14:paraId="30D5C6C2" w14:textId="77777777" w:rsidTr="00B018B2">
        <w:tblPrEx>
          <w:jc w:val="left"/>
        </w:tblPrEx>
        <w:trPr>
          <w:trHeight w:val="362"/>
        </w:trPr>
        <w:tc>
          <w:tcPr>
            <w:tcW w:w="2262" w:type="dxa"/>
          </w:tcPr>
          <w:p w14:paraId="141AE767" w14:textId="77777777" w:rsidR="00717C6A" w:rsidRDefault="00717C6A" w:rsidP="000D04F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3" w:type="dxa"/>
          </w:tcPr>
          <w:p w14:paraId="672C1ADB" w14:textId="727B3D41" w:rsidR="00717C6A" w:rsidRPr="00F312BE" w:rsidRDefault="000D04FF" w:rsidP="000D04F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ไม้แบดมินตัน</w:t>
            </w:r>
          </w:p>
        </w:tc>
        <w:tc>
          <w:tcPr>
            <w:tcW w:w="2695" w:type="dxa"/>
          </w:tcPr>
          <w:p w14:paraId="220F3326" w14:textId="5063BD1F" w:rsidR="00717C6A" w:rsidRPr="00865460" w:rsidRDefault="00717C6A" w:rsidP="000D04F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ลูกวอลเล</w:t>
            </w:r>
            <w:r w:rsidR="004977CC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ย์</w:t>
            </w: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บอล</w:t>
            </w:r>
          </w:p>
        </w:tc>
        <w:tc>
          <w:tcPr>
            <w:tcW w:w="2410" w:type="dxa"/>
          </w:tcPr>
          <w:p w14:paraId="3C29F62C" w14:textId="77777777" w:rsidR="00717C6A" w:rsidRDefault="00717C6A" w:rsidP="000D04F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17C6A" w:rsidRPr="00002360" w14:paraId="7DA6166D" w14:textId="77777777" w:rsidTr="00B018B2">
        <w:tblPrEx>
          <w:jc w:val="left"/>
        </w:tblPrEx>
        <w:trPr>
          <w:trHeight w:val="362"/>
        </w:trPr>
        <w:tc>
          <w:tcPr>
            <w:tcW w:w="2262" w:type="dxa"/>
          </w:tcPr>
          <w:p w14:paraId="33F726C4" w14:textId="77777777" w:rsidR="00717C6A" w:rsidRDefault="00717C6A" w:rsidP="000D04F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693" w:type="dxa"/>
          </w:tcPr>
          <w:p w14:paraId="2B970CD0" w14:textId="7723861C" w:rsidR="00717C6A" w:rsidRPr="00F312BE" w:rsidRDefault="000D04FF" w:rsidP="000D04F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ดาบสองมือ</w:t>
            </w:r>
          </w:p>
        </w:tc>
        <w:tc>
          <w:tcPr>
            <w:tcW w:w="2695" w:type="dxa"/>
          </w:tcPr>
          <w:p w14:paraId="5CD358B5" w14:textId="77777777" w:rsidR="00717C6A" w:rsidRPr="00865460" w:rsidRDefault="00717C6A" w:rsidP="000D04F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ตาข่าย</w:t>
            </w:r>
          </w:p>
        </w:tc>
        <w:tc>
          <w:tcPr>
            <w:tcW w:w="2410" w:type="dxa"/>
          </w:tcPr>
          <w:p w14:paraId="32FF0D18" w14:textId="77777777" w:rsidR="00717C6A" w:rsidRDefault="00717C6A" w:rsidP="000D04F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17C6A" w:rsidRPr="00002360" w14:paraId="61C15884" w14:textId="77777777" w:rsidTr="00B018B2">
        <w:tblPrEx>
          <w:jc w:val="left"/>
        </w:tblPrEx>
        <w:trPr>
          <w:trHeight w:val="362"/>
        </w:trPr>
        <w:tc>
          <w:tcPr>
            <w:tcW w:w="2262" w:type="dxa"/>
          </w:tcPr>
          <w:p w14:paraId="67B74317" w14:textId="77777777" w:rsidR="00717C6A" w:rsidRDefault="00717C6A" w:rsidP="000D04F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693" w:type="dxa"/>
          </w:tcPr>
          <w:p w14:paraId="7C95ADFB" w14:textId="77777777" w:rsidR="00717C6A" w:rsidRPr="00F312BE" w:rsidRDefault="00717C6A" w:rsidP="000D04F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5" w:type="dxa"/>
          </w:tcPr>
          <w:p w14:paraId="15407437" w14:textId="77777777" w:rsidR="00717C6A" w:rsidRDefault="00717C6A" w:rsidP="000D04F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นกหวีด</w:t>
            </w:r>
          </w:p>
        </w:tc>
        <w:tc>
          <w:tcPr>
            <w:tcW w:w="2410" w:type="dxa"/>
          </w:tcPr>
          <w:p w14:paraId="64B72989" w14:textId="77777777" w:rsidR="00717C6A" w:rsidRDefault="00717C6A" w:rsidP="000D04F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17C6A" w:rsidRPr="00002360" w14:paraId="72E07DA5" w14:textId="77777777" w:rsidTr="00B018B2">
        <w:tblPrEx>
          <w:jc w:val="left"/>
        </w:tblPrEx>
        <w:trPr>
          <w:trHeight w:val="362"/>
        </w:trPr>
        <w:tc>
          <w:tcPr>
            <w:tcW w:w="2262" w:type="dxa"/>
          </w:tcPr>
          <w:p w14:paraId="16C37C4A" w14:textId="77777777" w:rsidR="00717C6A" w:rsidRDefault="00717C6A" w:rsidP="000D04F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693" w:type="dxa"/>
          </w:tcPr>
          <w:p w14:paraId="6483DD1A" w14:textId="77777777" w:rsidR="00717C6A" w:rsidRPr="00F312BE" w:rsidRDefault="00717C6A" w:rsidP="000D04F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5" w:type="dxa"/>
          </w:tcPr>
          <w:p w14:paraId="31C60D75" w14:textId="77777777" w:rsidR="00717C6A" w:rsidRDefault="00717C6A" w:rsidP="000D04F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นวม</w:t>
            </w:r>
          </w:p>
        </w:tc>
        <w:tc>
          <w:tcPr>
            <w:tcW w:w="2410" w:type="dxa"/>
          </w:tcPr>
          <w:p w14:paraId="15FF0145" w14:textId="77777777" w:rsidR="00717C6A" w:rsidRDefault="00717C6A" w:rsidP="000D04F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0D04FF" w:rsidRPr="00002360" w14:paraId="119866AF" w14:textId="77777777" w:rsidTr="00B018B2">
        <w:trPr>
          <w:trHeight w:val="362"/>
          <w:jc w:val="center"/>
        </w:trPr>
        <w:tc>
          <w:tcPr>
            <w:tcW w:w="2262" w:type="dxa"/>
          </w:tcPr>
          <w:p w14:paraId="3DB98A0C" w14:textId="598A0E08" w:rsidR="000D04FF" w:rsidRDefault="000D04FF" w:rsidP="00956E99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693" w:type="dxa"/>
          </w:tcPr>
          <w:p w14:paraId="11F1BA31" w14:textId="77777777" w:rsidR="000D04FF" w:rsidRPr="00F312BE" w:rsidRDefault="000D04FF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5" w:type="dxa"/>
          </w:tcPr>
          <w:p w14:paraId="01809663" w14:textId="77777777" w:rsidR="000D04FF" w:rsidRDefault="000D04FF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เชือกกระโดด</w:t>
            </w:r>
          </w:p>
        </w:tc>
        <w:tc>
          <w:tcPr>
            <w:tcW w:w="2410" w:type="dxa"/>
          </w:tcPr>
          <w:p w14:paraId="3D160A5D" w14:textId="77777777" w:rsidR="000D04FF" w:rsidRDefault="000D04FF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0D04FF" w:rsidRPr="00002360" w14:paraId="29048FC3" w14:textId="77777777" w:rsidTr="00B018B2">
        <w:trPr>
          <w:trHeight w:val="362"/>
          <w:jc w:val="center"/>
        </w:trPr>
        <w:tc>
          <w:tcPr>
            <w:tcW w:w="2262" w:type="dxa"/>
          </w:tcPr>
          <w:p w14:paraId="1EA7FECC" w14:textId="77777777" w:rsidR="000D04FF" w:rsidRDefault="000D04FF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693" w:type="dxa"/>
          </w:tcPr>
          <w:p w14:paraId="2DE6ACEE" w14:textId="77777777" w:rsidR="000D04FF" w:rsidRPr="00F312BE" w:rsidRDefault="000D04FF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5" w:type="dxa"/>
          </w:tcPr>
          <w:p w14:paraId="0584F19E" w14:textId="77777777" w:rsidR="000D04FF" w:rsidRDefault="000D04FF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ตะกร้อ</w:t>
            </w:r>
          </w:p>
        </w:tc>
        <w:tc>
          <w:tcPr>
            <w:tcW w:w="2410" w:type="dxa"/>
          </w:tcPr>
          <w:p w14:paraId="5835F4FE" w14:textId="77777777" w:rsidR="000D04FF" w:rsidRDefault="000D04FF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0D04FF" w:rsidRPr="00002360" w14:paraId="5C76519C" w14:textId="77777777" w:rsidTr="00B018B2">
        <w:trPr>
          <w:trHeight w:val="362"/>
          <w:jc w:val="center"/>
        </w:trPr>
        <w:tc>
          <w:tcPr>
            <w:tcW w:w="2262" w:type="dxa"/>
          </w:tcPr>
          <w:p w14:paraId="2F0BFD5D" w14:textId="77777777" w:rsidR="000D04FF" w:rsidRDefault="000D04FF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693" w:type="dxa"/>
          </w:tcPr>
          <w:p w14:paraId="7A03A43C" w14:textId="77777777" w:rsidR="000D04FF" w:rsidRPr="00F312BE" w:rsidRDefault="000D04FF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5" w:type="dxa"/>
          </w:tcPr>
          <w:p w14:paraId="78C08EA0" w14:textId="77777777" w:rsidR="000D04FF" w:rsidRDefault="000D04FF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ตะกร้าแชร์บอล</w:t>
            </w:r>
          </w:p>
        </w:tc>
        <w:tc>
          <w:tcPr>
            <w:tcW w:w="2410" w:type="dxa"/>
          </w:tcPr>
          <w:p w14:paraId="0E2C81A5" w14:textId="77777777" w:rsidR="000D04FF" w:rsidRDefault="000D04FF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0D04FF" w:rsidRPr="00002360" w14:paraId="3B988515" w14:textId="77777777" w:rsidTr="00B018B2">
        <w:trPr>
          <w:trHeight w:val="362"/>
          <w:jc w:val="center"/>
        </w:trPr>
        <w:tc>
          <w:tcPr>
            <w:tcW w:w="2262" w:type="dxa"/>
          </w:tcPr>
          <w:p w14:paraId="4225B021" w14:textId="77777777" w:rsidR="000D04FF" w:rsidRDefault="000D04FF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693" w:type="dxa"/>
          </w:tcPr>
          <w:p w14:paraId="3AE2AF64" w14:textId="77777777" w:rsidR="000D04FF" w:rsidRPr="00F312BE" w:rsidRDefault="000D04FF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5" w:type="dxa"/>
          </w:tcPr>
          <w:p w14:paraId="256F5B28" w14:textId="77777777" w:rsidR="000D04FF" w:rsidRDefault="000D04FF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3C08E07A" w14:textId="77777777" w:rsidR="000D04FF" w:rsidRDefault="000D04FF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0D04FF" w:rsidRPr="00002360" w14:paraId="2165F458" w14:textId="77777777" w:rsidTr="00B018B2">
        <w:trPr>
          <w:trHeight w:val="362"/>
          <w:jc w:val="center"/>
        </w:trPr>
        <w:tc>
          <w:tcPr>
            <w:tcW w:w="2262" w:type="dxa"/>
          </w:tcPr>
          <w:p w14:paraId="6663F68F" w14:textId="77777777" w:rsidR="000D04FF" w:rsidRPr="006D799A" w:rsidRDefault="000D04FF" w:rsidP="00956E99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bidi="th-TH"/>
              </w:rPr>
              <w:t>วัสดุอื่น</w:t>
            </w:r>
          </w:p>
        </w:tc>
        <w:tc>
          <w:tcPr>
            <w:tcW w:w="2693" w:type="dxa"/>
          </w:tcPr>
          <w:p w14:paraId="23F6B5FA" w14:textId="77777777" w:rsidR="000D04FF" w:rsidRPr="00F312BE" w:rsidRDefault="000D04FF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F312B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มิเตอร์น้ำ – ไฟ</w:t>
            </w:r>
          </w:p>
        </w:tc>
        <w:tc>
          <w:tcPr>
            <w:tcW w:w="2695" w:type="dxa"/>
          </w:tcPr>
          <w:p w14:paraId="4AAFEC1F" w14:textId="77777777" w:rsidR="000D04FF" w:rsidRPr="00865460" w:rsidRDefault="000D04FF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5A0232DB" w14:textId="77777777" w:rsidR="000D04FF" w:rsidRDefault="000D04FF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0D04FF" w:rsidRPr="00002360" w14:paraId="4FA75CCB" w14:textId="77777777" w:rsidTr="00B018B2">
        <w:trPr>
          <w:trHeight w:val="362"/>
          <w:jc w:val="center"/>
        </w:trPr>
        <w:tc>
          <w:tcPr>
            <w:tcW w:w="2262" w:type="dxa"/>
          </w:tcPr>
          <w:p w14:paraId="5F5BA650" w14:textId="77777777" w:rsidR="000D04FF" w:rsidRDefault="000D04FF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3" w:type="dxa"/>
          </w:tcPr>
          <w:p w14:paraId="5A083CCD" w14:textId="77777777" w:rsidR="000D04FF" w:rsidRPr="00F312BE" w:rsidRDefault="000D04FF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F312B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สมอเรือ</w:t>
            </w:r>
          </w:p>
        </w:tc>
        <w:tc>
          <w:tcPr>
            <w:tcW w:w="2695" w:type="dxa"/>
          </w:tcPr>
          <w:p w14:paraId="09117A57" w14:textId="77777777" w:rsidR="000D04FF" w:rsidRPr="00865460" w:rsidRDefault="000D04FF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7E8F045D" w14:textId="77777777" w:rsidR="000D04FF" w:rsidRDefault="000D04FF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0D04FF" w:rsidRPr="00002360" w14:paraId="1BFF1295" w14:textId="77777777" w:rsidTr="00B018B2">
        <w:trPr>
          <w:trHeight w:val="362"/>
          <w:jc w:val="center"/>
        </w:trPr>
        <w:tc>
          <w:tcPr>
            <w:tcW w:w="2262" w:type="dxa"/>
          </w:tcPr>
          <w:p w14:paraId="629FBF12" w14:textId="77777777" w:rsidR="000D04FF" w:rsidRDefault="000D04FF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3" w:type="dxa"/>
          </w:tcPr>
          <w:p w14:paraId="257201E3" w14:textId="77777777" w:rsidR="000D04FF" w:rsidRPr="00F312BE" w:rsidRDefault="000D04FF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 w:rsidRPr="00F312B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ตะแกรงกันสวะ</w:t>
            </w:r>
          </w:p>
        </w:tc>
        <w:tc>
          <w:tcPr>
            <w:tcW w:w="2695" w:type="dxa"/>
          </w:tcPr>
          <w:p w14:paraId="21BF2DF8" w14:textId="77777777" w:rsidR="000D04FF" w:rsidRPr="00865460" w:rsidRDefault="000D04FF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3E534807" w14:textId="77777777" w:rsidR="000D04FF" w:rsidRDefault="000D04FF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0D04FF" w:rsidRPr="00002360" w14:paraId="1606E07F" w14:textId="77777777" w:rsidTr="00B018B2">
        <w:trPr>
          <w:trHeight w:val="362"/>
          <w:jc w:val="center"/>
        </w:trPr>
        <w:tc>
          <w:tcPr>
            <w:tcW w:w="2262" w:type="dxa"/>
          </w:tcPr>
          <w:p w14:paraId="23789009" w14:textId="77777777" w:rsidR="000D04FF" w:rsidRDefault="000D04FF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3" w:type="dxa"/>
          </w:tcPr>
          <w:p w14:paraId="633A5BB2" w14:textId="77777777" w:rsidR="000D04FF" w:rsidRPr="00F312BE" w:rsidRDefault="000D04FF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ตะแกรงระบายน้ำ</w:t>
            </w:r>
          </w:p>
        </w:tc>
        <w:tc>
          <w:tcPr>
            <w:tcW w:w="2695" w:type="dxa"/>
          </w:tcPr>
          <w:p w14:paraId="50DC9EDE" w14:textId="77777777" w:rsidR="000D04FF" w:rsidRPr="00865460" w:rsidRDefault="000D04FF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3AC7975F" w14:textId="77777777" w:rsidR="000D04FF" w:rsidRDefault="000D04FF" w:rsidP="00956E99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0D04FF" w:rsidRPr="00002360" w14:paraId="1E52AF87" w14:textId="77777777" w:rsidTr="00B018B2">
        <w:trPr>
          <w:trHeight w:val="362"/>
          <w:jc w:val="center"/>
        </w:trPr>
        <w:tc>
          <w:tcPr>
            <w:tcW w:w="2262" w:type="dxa"/>
          </w:tcPr>
          <w:p w14:paraId="20DF1878" w14:textId="77777777" w:rsidR="000D04FF" w:rsidRDefault="000D04FF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3" w:type="dxa"/>
          </w:tcPr>
          <w:p w14:paraId="29BA6D24" w14:textId="77777777" w:rsidR="000D04FF" w:rsidRPr="00F312BE" w:rsidRDefault="000D04FF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F312B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หัวเชื่อมแก๊ส</w:t>
            </w:r>
          </w:p>
        </w:tc>
        <w:tc>
          <w:tcPr>
            <w:tcW w:w="2695" w:type="dxa"/>
          </w:tcPr>
          <w:p w14:paraId="6FF9C4BC" w14:textId="77777777" w:rsidR="000D04FF" w:rsidRPr="00865460" w:rsidRDefault="000D04FF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5BFD4526" w14:textId="77777777" w:rsidR="000D04FF" w:rsidRDefault="000D04FF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0D04FF" w:rsidRPr="00002360" w14:paraId="3CB0022F" w14:textId="77777777" w:rsidTr="00B018B2">
        <w:trPr>
          <w:trHeight w:val="362"/>
          <w:jc w:val="center"/>
        </w:trPr>
        <w:tc>
          <w:tcPr>
            <w:tcW w:w="2262" w:type="dxa"/>
          </w:tcPr>
          <w:p w14:paraId="65249705" w14:textId="77777777" w:rsidR="000D04FF" w:rsidRDefault="000D04FF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3" w:type="dxa"/>
          </w:tcPr>
          <w:p w14:paraId="47C297DF" w14:textId="77777777" w:rsidR="000D04FF" w:rsidRPr="00F312BE" w:rsidRDefault="000D04FF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 w:rsidRPr="00F312B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 xml:space="preserve">หัววาล์วปิด </w:t>
            </w:r>
            <w:r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–</w:t>
            </w:r>
            <w:r w:rsidRPr="00F312BE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 xml:space="preserve"> เปิดแก๊ส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/ก๊าซ</w:t>
            </w:r>
          </w:p>
        </w:tc>
        <w:tc>
          <w:tcPr>
            <w:tcW w:w="2695" w:type="dxa"/>
          </w:tcPr>
          <w:p w14:paraId="0F4925EC" w14:textId="77777777" w:rsidR="000D04FF" w:rsidRPr="00865460" w:rsidRDefault="000D04FF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04409565" w14:textId="77777777" w:rsidR="000D04FF" w:rsidRDefault="000D04FF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0D04FF" w:rsidRPr="00002360" w14:paraId="42BCA6EE" w14:textId="77777777" w:rsidTr="00B018B2">
        <w:trPr>
          <w:trHeight w:val="362"/>
          <w:jc w:val="center"/>
        </w:trPr>
        <w:tc>
          <w:tcPr>
            <w:tcW w:w="2262" w:type="dxa"/>
          </w:tcPr>
          <w:p w14:paraId="47508B48" w14:textId="77777777" w:rsidR="000D04FF" w:rsidRDefault="000D04FF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3" w:type="dxa"/>
          </w:tcPr>
          <w:p w14:paraId="77FC2A8F" w14:textId="77777777" w:rsidR="000D04FF" w:rsidRPr="00F312BE" w:rsidRDefault="000D04FF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5" w:type="dxa"/>
          </w:tcPr>
          <w:p w14:paraId="1FF9B540" w14:textId="77777777" w:rsidR="000D04FF" w:rsidRPr="00865460" w:rsidRDefault="000D04FF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49AB111F" w14:textId="77777777" w:rsidR="000D04FF" w:rsidRDefault="000D04FF" w:rsidP="00956E99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B018B2" w14:paraId="1CB56C7B" w14:textId="77777777" w:rsidTr="00CE4B75">
        <w:tblPrEx>
          <w:jc w:val="left"/>
        </w:tblPrEx>
        <w:trPr>
          <w:trHeight w:val="362"/>
        </w:trPr>
        <w:tc>
          <w:tcPr>
            <w:tcW w:w="2262" w:type="dxa"/>
          </w:tcPr>
          <w:p w14:paraId="4D03009E" w14:textId="45DD7303" w:rsidR="00B018B2" w:rsidRDefault="00B018B2" w:rsidP="00FC0162">
            <w:pPr>
              <w:spacing w:before="0" w:line="192" w:lineRule="auto"/>
              <w:ind w:right="113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bidi="th-TH"/>
              </w:rPr>
              <w:t>วัสดุคอมพิวเตอร์</w:t>
            </w:r>
          </w:p>
          <w:p w14:paraId="5B92260F" w14:textId="10CB03D7" w:rsidR="00CE4B75" w:rsidRDefault="00CE4B75" w:rsidP="00E7699F">
            <w:pPr>
              <w:spacing w:before="0" w:line="192" w:lineRule="auto"/>
              <w:ind w:right="113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  <w:p w14:paraId="575F0248" w14:textId="77777777" w:rsidR="00CE4B75" w:rsidRDefault="00CE4B75" w:rsidP="00E7699F">
            <w:pPr>
              <w:spacing w:before="0" w:line="192" w:lineRule="auto"/>
              <w:ind w:right="113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  <w:p w14:paraId="70110608" w14:textId="77777777" w:rsidR="00B018B2" w:rsidRPr="007401B5" w:rsidRDefault="00B018B2" w:rsidP="00E7699F">
            <w:pPr>
              <w:spacing w:before="0" w:line="192" w:lineRule="auto"/>
              <w:ind w:left="0" w:right="113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693" w:type="dxa"/>
          </w:tcPr>
          <w:p w14:paraId="58214755" w14:textId="4B058786" w:rsidR="00B018B2" w:rsidRDefault="00B018B2" w:rsidP="00E7699F">
            <w:pPr>
              <w:spacing w:before="0" w:line="192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</w:t>
            </w:r>
            <w:r w:rsidRPr="00D7547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แผ่นหรือจานบันทึกข้อมูล</w:t>
            </w:r>
          </w:p>
          <w:p w14:paraId="2E2CFF5D" w14:textId="0F4D6AE7" w:rsidR="00CE4B75" w:rsidRDefault="00CE4B75" w:rsidP="00E7699F">
            <w:pPr>
              <w:spacing w:before="0" w:line="192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  <w:p w14:paraId="280AEAC6" w14:textId="77777777" w:rsidR="00CE4B75" w:rsidRDefault="00CE4B75" w:rsidP="00E7699F">
            <w:pPr>
              <w:spacing w:before="0" w:line="192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  <w:p w14:paraId="51D53B6D" w14:textId="1C484810" w:rsidR="00B018B2" w:rsidRPr="00B018B2" w:rsidRDefault="00B018B2" w:rsidP="00E7699F">
            <w:pPr>
              <w:spacing w:before="0" w:line="192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</w:p>
        </w:tc>
        <w:tc>
          <w:tcPr>
            <w:tcW w:w="2695" w:type="dxa"/>
          </w:tcPr>
          <w:p w14:paraId="7C559B96" w14:textId="0A13CDFA" w:rsidR="00B018B2" w:rsidRPr="00B018B2" w:rsidRDefault="00B018B2" w:rsidP="00E7699F">
            <w:pPr>
              <w:spacing w:before="0" w:line="192" w:lineRule="auto"/>
              <w:ind w:left="0" w:right="113"/>
              <w:rPr>
                <w:rFonts w:ascii="TH SarabunPSK" w:hAnsi="TH SarabunPSK" w:cs="TH SarabunPSK"/>
                <w:vanish/>
                <w:sz w:val="28"/>
                <w:szCs w:val="28"/>
                <w:lang w:bidi="th-TH"/>
                <w:specVanish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เทปบันทึกข้อมูล เช่น</w:t>
            </w:r>
          </w:p>
          <w:p w14:paraId="7B3EC545" w14:textId="6B32D81B" w:rsidR="00B018B2" w:rsidRDefault="00B018B2" w:rsidP="00E7699F">
            <w:pPr>
              <w:spacing w:before="0" w:line="192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/>
                <w:sz w:val="28"/>
                <w:szCs w:val="28"/>
                <w:lang w:bidi="th-TH"/>
              </w:rPr>
              <w:t xml:space="preserve"> </w:t>
            </w:r>
          </w:p>
          <w:p w14:paraId="005D0500" w14:textId="77777777" w:rsidR="00B018B2" w:rsidRDefault="00B018B2" w:rsidP="00E7699F">
            <w:pPr>
              <w:pStyle w:val="ListParagraph"/>
              <w:numPr>
                <w:ilvl w:val="0"/>
                <w:numId w:val="38"/>
              </w:numPr>
              <w:spacing w:before="0" w:line="192" w:lineRule="auto"/>
              <w:ind w:right="113"/>
              <w:rPr>
                <w:rFonts w:ascii="TH SarabunPSK" w:hAnsi="TH SarabunPSK" w:cs="TH SarabunPSK"/>
                <w:sz w:val="28"/>
                <w:szCs w:val="28"/>
              </w:rPr>
            </w:pPr>
            <w:proofErr w:type="gramStart"/>
            <w:r w:rsidRPr="006A7735">
              <w:rPr>
                <w:rFonts w:ascii="TH SarabunPSK" w:hAnsi="TH SarabunPSK" w:cs="TH SarabunPSK"/>
                <w:sz w:val="28"/>
                <w:szCs w:val="28"/>
              </w:rPr>
              <w:t>Reel  Magnetic</w:t>
            </w:r>
            <w:proofErr w:type="gramEnd"/>
            <w:r w:rsidRPr="006A7735">
              <w:rPr>
                <w:rFonts w:ascii="TH SarabunPSK" w:hAnsi="TH SarabunPSK" w:cs="TH SarabunPSK"/>
                <w:sz w:val="28"/>
                <w:szCs w:val="28"/>
              </w:rPr>
              <w:t xml:space="preserve">  Tape</w:t>
            </w:r>
          </w:p>
          <w:p w14:paraId="0B95926A" w14:textId="77777777" w:rsidR="00B018B2" w:rsidRDefault="00B018B2" w:rsidP="00E7699F">
            <w:pPr>
              <w:pStyle w:val="ListParagraph"/>
              <w:numPr>
                <w:ilvl w:val="0"/>
                <w:numId w:val="38"/>
              </w:numPr>
              <w:spacing w:before="0" w:line="192" w:lineRule="auto"/>
              <w:ind w:right="113"/>
              <w:rPr>
                <w:rFonts w:ascii="TH SarabunPSK" w:hAnsi="TH SarabunPSK" w:cs="TH SarabunPSK"/>
                <w:sz w:val="28"/>
                <w:szCs w:val="28"/>
              </w:rPr>
            </w:pPr>
            <w:proofErr w:type="gramStart"/>
            <w:r w:rsidRPr="006A7735">
              <w:rPr>
                <w:rFonts w:ascii="TH SarabunPSK" w:hAnsi="TH SarabunPSK" w:cs="TH SarabunPSK"/>
                <w:sz w:val="28"/>
                <w:szCs w:val="28"/>
              </w:rPr>
              <w:t>Cassette  Tape</w:t>
            </w:r>
            <w:proofErr w:type="gramEnd"/>
          </w:p>
          <w:p w14:paraId="2F525705" w14:textId="27D33F7B" w:rsidR="00B018B2" w:rsidRPr="00B018B2" w:rsidRDefault="00B018B2" w:rsidP="00E7699F">
            <w:pPr>
              <w:pStyle w:val="ListParagraph"/>
              <w:numPr>
                <w:ilvl w:val="0"/>
                <w:numId w:val="38"/>
              </w:numPr>
              <w:spacing w:before="0" w:line="192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proofErr w:type="gramStart"/>
            <w:r w:rsidRPr="006A7735">
              <w:rPr>
                <w:rFonts w:ascii="TH SarabunPSK" w:hAnsi="TH SarabunPSK" w:cs="TH SarabunPSK"/>
                <w:sz w:val="28"/>
                <w:szCs w:val="28"/>
              </w:rPr>
              <w:t>Cartridge  Tape</w:t>
            </w:r>
            <w:proofErr w:type="gramEnd"/>
          </w:p>
        </w:tc>
        <w:tc>
          <w:tcPr>
            <w:tcW w:w="2410" w:type="dxa"/>
          </w:tcPr>
          <w:p w14:paraId="04E12509" w14:textId="1C014A22" w:rsidR="00B018B2" w:rsidRDefault="00B018B2" w:rsidP="00E7699F">
            <w:pPr>
              <w:spacing w:before="0" w:line="192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 หน่วยประมวลผล </w:t>
            </w:r>
            <w:r>
              <w:rPr>
                <w:rFonts w:ascii="TH SarabunPSK" w:hAnsi="TH SarabunPSK" w:cs="TH SarabunPSK"/>
                <w:sz w:val="28"/>
                <w:szCs w:val="28"/>
                <w:lang w:bidi="th-TH"/>
              </w:rPr>
              <w:t>(CPU)</w:t>
            </w:r>
          </w:p>
          <w:p w14:paraId="7885B64B" w14:textId="3CAF4113" w:rsidR="00CE4B75" w:rsidRDefault="00CE4B75" w:rsidP="00E7699F">
            <w:pPr>
              <w:spacing w:before="0" w:line="192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  <w:p w14:paraId="2A604A0C" w14:textId="77777777" w:rsidR="00CE4B75" w:rsidRDefault="00CE4B75" w:rsidP="00E7699F">
            <w:pPr>
              <w:spacing w:before="0" w:line="192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  <w:p w14:paraId="5F21548C" w14:textId="77777777" w:rsidR="00B018B2" w:rsidRDefault="00B018B2" w:rsidP="00E7699F">
            <w:pPr>
              <w:spacing w:before="0" w:line="192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CE4B75" w14:paraId="3A3118D2" w14:textId="77777777" w:rsidTr="00CE4B75">
        <w:tblPrEx>
          <w:jc w:val="left"/>
        </w:tblPrEx>
        <w:trPr>
          <w:trHeight w:val="362"/>
        </w:trPr>
        <w:tc>
          <w:tcPr>
            <w:tcW w:w="2262" w:type="dxa"/>
          </w:tcPr>
          <w:p w14:paraId="65D79DAE" w14:textId="77777777" w:rsidR="00CE4B75" w:rsidRDefault="00CE4B75" w:rsidP="000B7435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693" w:type="dxa"/>
          </w:tcPr>
          <w:p w14:paraId="1BC911DA" w14:textId="77777777" w:rsidR="00CE4B75" w:rsidRDefault="00CE4B75" w:rsidP="000B7435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6A7735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การ์ดบันทึกข้อมูล</w:t>
            </w:r>
            <w:r w:rsidRPr="006A7735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 xml:space="preserve"> </w:t>
            </w:r>
          </w:p>
          <w:p w14:paraId="0BBE926B" w14:textId="77777777" w:rsidR="00CE4B75" w:rsidRPr="0027109A" w:rsidRDefault="00CE4B75" w:rsidP="000B7435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6A7735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(</w:t>
            </w:r>
            <w:r w:rsidRPr="006A7735">
              <w:rPr>
                <w:rFonts w:ascii="TH SarabunPSK" w:hAnsi="TH SarabunPSK" w:cs="TH SarabunPSK"/>
                <w:sz w:val="28"/>
                <w:szCs w:val="28"/>
              </w:rPr>
              <w:t>Memory card)</w:t>
            </w:r>
          </w:p>
        </w:tc>
        <w:tc>
          <w:tcPr>
            <w:tcW w:w="2695" w:type="dxa"/>
          </w:tcPr>
          <w:p w14:paraId="2903CB85" w14:textId="77777777" w:rsidR="00CE4B75" w:rsidRPr="00865460" w:rsidRDefault="00CE4B75" w:rsidP="000B7435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**</w:t>
            </w: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ตลับผงหมึก</w:t>
            </w:r>
          </w:p>
          <w:p w14:paraId="11A36D15" w14:textId="77777777" w:rsidR="00CE4B75" w:rsidRDefault="00CE4B75" w:rsidP="000B7435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459C8835" w14:textId="77777777" w:rsidR="00CE4B75" w:rsidRDefault="00CE4B75" w:rsidP="000B7435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**ฮาร์ดดิสก์</w:t>
            </w:r>
            <w:proofErr w:type="spellStart"/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ไดนร์</w:t>
            </w:r>
            <w:proofErr w:type="spellEnd"/>
          </w:p>
          <w:p w14:paraId="21224155" w14:textId="77777777" w:rsidR="00CE4B75" w:rsidRDefault="00CE4B75" w:rsidP="000B7435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CE4B75" w14:paraId="6BBDBDB1" w14:textId="77777777" w:rsidTr="00956E99">
        <w:tblPrEx>
          <w:jc w:val="left"/>
        </w:tblPrEx>
        <w:trPr>
          <w:trHeight w:val="362"/>
        </w:trPr>
        <w:tc>
          <w:tcPr>
            <w:tcW w:w="2263" w:type="dxa"/>
          </w:tcPr>
          <w:p w14:paraId="5732AF72" w14:textId="77777777" w:rsidR="00CE4B75" w:rsidRDefault="00CE4B75" w:rsidP="000B743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2" w:type="dxa"/>
          </w:tcPr>
          <w:p w14:paraId="4E819822" w14:textId="3782F043" w:rsidR="00CE4B75" w:rsidRDefault="00515E9B" w:rsidP="000B7435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/>
                <w:sz w:val="28"/>
                <w:szCs w:val="28"/>
                <w:lang w:bidi="th-TH"/>
              </w:rPr>
              <w:t xml:space="preserve"> </w:t>
            </w:r>
            <w:r w:rsidR="00CE4B75" w:rsidRPr="00D7547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อุปกรณ์/เครื่องแปลงสัญญาณ</w:t>
            </w:r>
          </w:p>
          <w:p w14:paraId="5CB62385" w14:textId="35481DFF" w:rsidR="00CE4B75" w:rsidRPr="0027109A" w:rsidRDefault="00CE4B75" w:rsidP="000B7435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  <w:lang w:bidi="th-TH"/>
              </w:rPr>
              <w:t xml:space="preserve"> </w:t>
            </w:r>
            <w:r w:rsidRPr="00D7547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ภาพ/</w:t>
            </w:r>
            <w:r w:rsidRPr="00D75474">
              <w:rPr>
                <w:rFonts w:ascii="TH SarabunPSK" w:hAnsi="TH SarabunPSK" w:cs="TH SarabunPSK"/>
                <w:sz w:val="28"/>
                <w:szCs w:val="28"/>
              </w:rPr>
              <w:t>HDMI</w:t>
            </w:r>
          </w:p>
        </w:tc>
        <w:tc>
          <w:tcPr>
            <w:tcW w:w="2695" w:type="dxa"/>
          </w:tcPr>
          <w:p w14:paraId="527D96FB" w14:textId="77777777" w:rsidR="00CE4B75" w:rsidRDefault="00CE4B75" w:rsidP="000B743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แผ่นกรองแสง</w:t>
            </w:r>
          </w:p>
          <w:p w14:paraId="37160A14" w14:textId="77777777" w:rsidR="00CE4B75" w:rsidRPr="007A4462" w:rsidRDefault="00CE4B75" w:rsidP="000B743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638D7482" w14:textId="77777777" w:rsidR="00CE4B75" w:rsidRDefault="00CE4B75" w:rsidP="000B743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**ซีดีรอมไดร</w:t>
            </w:r>
            <w:proofErr w:type="spellStart"/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ฟ์</w:t>
            </w:r>
            <w:proofErr w:type="spellEnd"/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</w:p>
          <w:p w14:paraId="44BB97DC" w14:textId="77777777" w:rsidR="00CE4B75" w:rsidRDefault="00CE4B75" w:rsidP="000B743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CE4B75" w14:paraId="40A52A63" w14:textId="77777777" w:rsidTr="00956E99">
        <w:tblPrEx>
          <w:jc w:val="left"/>
        </w:tblPrEx>
        <w:trPr>
          <w:trHeight w:val="362"/>
        </w:trPr>
        <w:tc>
          <w:tcPr>
            <w:tcW w:w="2263" w:type="dxa"/>
          </w:tcPr>
          <w:p w14:paraId="69232948" w14:textId="77777777" w:rsidR="00CE4B75" w:rsidRDefault="00CE4B75" w:rsidP="000B743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2" w:type="dxa"/>
          </w:tcPr>
          <w:p w14:paraId="04F3A446" w14:textId="77777777" w:rsidR="00CE4B75" w:rsidRPr="0027109A" w:rsidRDefault="00CE4B75" w:rsidP="000B7435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D7547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พร</w:t>
            </w:r>
            <w:proofErr w:type="spellStart"/>
            <w:r w:rsidRPr="00D7547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ิ้นเซิร์ฟเวอร์</w:t>
            </w:r>
            <w:proofErr w:type="spellEnd"/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>
              <w:rPr>
                <w:rFonts w:ascii="TH SarabunPSK" w:hAnsi="TH SarabunPSK" w:cs="TH SarabunPSK"/>
                <w:sz w:val="28"/>
                <w:szCs w:val="28"/>
                <w:lang w:bidi="th-TH"/>
              </w:rPr>
              <w:t>(Print Server)</w:t>
            </w:r>
          </w:p>
        </w:tc>
        <w:tc>
          <w:tcPr>
            <w:tcW w:w="2695" w:type="dxa"/>
          </w:tcPr>
          <w:p w14:paraId="11F1C13D" w14:textId="77777777" w:rsidR="00CE4B75" w:rsidRPr="007A4462" w:rsidRDefault="00CE4B75" w:rsidP="000B743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สายเคเบิล</w:t>
            </w:r>
          </w:p>
        </w:tc>
        <w:tc>
          <w:tcPr>
            <w:tcW w:w="2410" w:type="dxa"/>
          </w:tcPr>
          <w:p w14:paraId="028EF04B" w14:textId="77777777" w:rsidR="00CE4B75" w:rsidRDefault="00CE4B75" w:rsidP="000B743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**แผงวงจร</w:t>
            </w:r>
          </w:p>
        </w:tc>
      </w:tr>
      <w:tr w:rsidR="00CE4B75" w14:paraId="0B008465" w14:textId="77777777" w:rsidTr="00956E99">
        <w:tblPrEx>
          <w:jc w:val="left"/>
        </w:tblPrEx>
        <w:trPr>
          <w:trHeight w:val="362"/>
        </w:trPr>
        <w:tc>
          <w:tcPr>
            <w:tcW w:w="2263" w:type="dxa"/>
          </w:tcPr>
          <w:p w14:paraId="1B57FA33" w14:textId="77777777" w:rsidR="00CE4B75" w:rsidRDefault="00CE4B75" w:rsidP="000B7435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2" w:type="dxa"/>
          </w:tcPr>
          <w:p w14:paraId="19264607" w14:textId="15FEFE35" w:rsidR="00E21229" w:rsidRPr="00E21229" w:rsidRDefault="00CE4B75" w:rsidP="000B7435">
            <w:pPr>
              <w:spacing w:before="0" w:line="240" w:lineRule="auto"/>
              <w:ind w:left="0"/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</w:pPr>
            <w:r w:rsidRPr="004977C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</w:t>
            </w:r>
            <w:r w:rsidRPr="004977CC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เครื่องกระจายสัญญาณ  (</w:t>
            </w:r>
            <w:r w:rsidRPr="004977CC">
              <w:rPr>
                <w:rFonts w:ascii="TH SarabunPSK" w:hAnsi="TH SarabunPSK" w:cs="TH SarabunPSK"/>
                <w:color w:val="auto"/>
                <w:sz w:val="28"/>
                <w:szCs w:val="28"/>
              </w:rPr>
              <w:t>Hub)</w:t>
            </w:r>
          </w:p>
        </w:tc>
        <w:tc>
          <w:tcPr>
            <w:tcW w:w="2695" w:type="dxa"/>
          </w:tcPr>
          <w:p w14:paraId="386BF7C5" w14:textId="726B046D" w:rsidR="00CE4B75" w:rsidRPr="007A4462" w:rsidRDefault="00CE4B75" w:rsidP="000B7435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</w:t>
            </w: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น้ำหมึก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เครื่องป</w:t>
            </w:r>
            <w:proofErr w:type="spellStart"/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ริ้</w:t>
            </w:r>
            <w:proofErr w:type="spellEnd"/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นท์</w:t>
            </w:r>
            <w:proofErr w:type="spellStart"/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เต</w:t>
            </w:r>
            <w:proofErr w:type="spellEnd"/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อร์</w:t>
            </w:r>
          </w:p>
        </w:tc>
        <w:tc>
          <w:tcPr>
            <w:tcW w:w="2410" w:type="dxa"/>
          </w:tcPr>
          <w:p w14:paraId="210D0188" w14:textId="0E95CD40" w:rsidR="00E21229" w:rsidRDefault="00CE4B75" w:rsidP="000B743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B0673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เมนบอร์ด  (</w:t>
            </w:r>
            <w:r w:rsidRPr="00BB0673">
              <w:rPr>
                <w:rFonts w:ascii="TH SarabunPSK" w:hAnsi="TH SarabunPSK" w:cs="TH SarabunPSK"/>
                <w:sz w:val="28"/>
                <w:szCs w:val="28"/>
              </w:rPr>
              <w:t>Main  Board)</w:t>
            </w:r>
          </w:p>
        </w:tc>
      </w:tr>
    </w:tbl>
    <w:p w14:paraId="3F82A635" w14:textId="77777777" w:rsidR="00B018B2" w:rsidRPr="00E7699F" w:rsidRDefault="00B018B2" w:rsidP="00FD1735">
      <w:pPr>
        <w:rPr>
          <w:rFonts w:ascii="TH SarabunPSK" w:hAnsi="TH SarabunPSK" w:cs="TH SarabunPSK"/>
          <w:b/>
          <w:bCs/>
          <w:sz w:val="4"/>
          <w:szCs w:val="4"/>
          <w:lang w:bidi="th-TH"/>
        </w:rPr>
      </w:pPr>
    </w:p>
    <w:p w14:paraId="0F1679CE" w14:textId="35B353B0" w:rsidR="00E72B75" w:rsidRPr="00E130BE" w:rsidRDefault="00FD1735" w:rsidP="00FD1735">
      <w:pPr>
        <w:rPr>
          <w:rFonts w:ascii="TH SarabunPSK" w:hAnsi="TH SarabunPSK" w:cs="TH SarabunPSK"/>
          <w:b/>
          <w:bCs/>
          <w:szCs w:val="24"/>
          <w:lang w:bidi="th-TH"/>
        </w:rPr>
      </w:pPr>
      <w:r w:rsidRPr="00E130BE">
        <w:rPr>
          <w:rFonts w:ascii="TH SarabunPSK" w:hAnsi="TH SarabunPSK" w:cs="TH SarabunPSK" w:hint="cs"/>
          <w:b/>
          <w:bCs/>
          <w:szCs w:val="24"/>
          <w:cs/>
          <w:lang w:bidi="th-TH"/>
        </w:rPr>
        <w:t>หมายเหตุ  รายการวัสดุที่ขึ้นต้นด้วยเครื่องหมาย ** เป็นรายการตามหนังสือสำนักงบประมาณที่ นร0704/ว37 ลงวันที่ 6 มกราคม 2559</w:t>
      </w:r>
    </w:p>
    <w:tbl>
      <w:tblPr>
        <w:tblStyle w:val="TableGrid"/>
        <w:tblW w:w="10060" w:type="dxa"/>
        <w:jc w:val="center"/>
        <w:tblLook w:val="04A0" w:firstRow="1" w:lastRow="0" w:firstColumn="1" w:lastColumn="0" w:noHBand="0" w:noVBand="1"/>
      </w:tblPr>
      <w:tblGrid>
        <w:gridCol w:w="2263"/>
        <w:gridCol w:w="2692"/>
        <w:gridCol w:w="2695"/>
        <w:gridCol w:w="2410"/>
      </w:tblGrid>
      <w:tr w:rsidR="00632E95" w:rsidRPr="00347AAB" w14:paraId="4D049FD9" w14:textId="77777777" w:rsidTr="00347A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4"/>
          <w:jc w:val="center"/>
        </w:trPr>
        <w:tc>
          <w:tcPr>
            <w:tcW w:w="2263" w:type="dxa"/>
            <w:vMerge w:val="restart"/>
          </w:tcPr>
          <w:p w14:paraId="114D8FDC" w14:textId="77777777" w:rsidR="00632E95" w:rsidRPr="00347AAB" w:rsidRDefault="00632E95" w:rsidP="00347AA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 w:val="0"/>
                <w:bCs/>
                <w:sz w:val="28"/>
                <w:szCs w:val="28"/>
                <w:cs/>
                <w:lang w:bidi="th-TH"/>
              </w:rPr>
            </w:pPr>
            <w:r w:rsidRPr="00347AAB">
              <w:rPr>
                <w:rFonts w:ascii="TH SarabunPSK" w:hAnsi="TH SarabunPSK" w:cs="TH SarabunPSK"/>
                <w:b w:val="0"/>
                <w:bCs/>
                <w:sz w:val="28"/>
                <w:szCs w:val="28"/>
                <w:cs/>
                <w:lang w:bidi="th-TH"/>
              </w:rPr>
              <w:t>ประเภท</w:t>
            </w:r>
          </w:p>
        </w:tc>
        <w:tc>
          <w:tcPr>
            <w:tcW w:w="7797" w:type="dxa"/>
            <w:gridSpan w:val="3"/>
          </w:tcPr>
          <w:p w14:paraId="6794A82C" w14:textId="77777777" w:rsidR="00632E95" w:rsidRPr="00347AAB" w:rsidRDefault="00632E95" w:rsidP="00347AA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347AAB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รายละเอียด</w:t>
            </w:r>
          </w:p>
        </w:tc>
      </w:tr>
      <w:tr w:rsidR="00632E95" w:rsidRPr="00347AAB" w14:paraId="5E6BC00C" w14:textId="77777777" w:rsidTr="00347AAB">
        <w:trPr>
          <w:trHeight w:val="362"/>
          <w:jc w:val="center"/>
        </w:trPr>
        <w:tc>
          <w:tcPr>
            <w:tcW w:w="2263" w:type="dxa"/>
            <w:vMerge/>
          </w:tcPr>
          <w:p w14:paraId="457533BB" w14:textId="77777777" w:rsidR="00632E95" w:rsidRPr="00347AAB" w:rsidRDefault="00632E95" w:rsidP="00347AA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Cs/>
                <w:sz w:val="28"/>
                <w:szCs w:val="28"/>
                <w:lang w:bidi="th-TH"/>
              </w:rPr>
            </w:pPr>
          </w:p>
        </w:tc>
        <w:tc>
          <w:tcPr>
            <w:tcW w:w="2692" w:type="dxa"/>
          </w:tcPr>
          <w:p w14:paraId="3C4E55FD" w14:textId="77777777" w:rsidR="00632E95" w:rsidRPr="00347AAB" w:rsidRDefault="00632E95" w:rsidP="00347AAB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28"/>
                <w:szCs w:val="28"/>
                <w:lang w:bidi="th-TH"/>
              </w:rPr>
            </w:pPr>
            <w:r w:rsidRPr="00347AAB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วัสดุคงทน</w:t>
            </w:r>
          </w:p>
        </w:tc>
        <w:tc>
          <w:tcPr>
            <w:tcW w:w="2695" w:type="dxa"/>
          </w:tcPr>
          <w:p w14:paraId="2445A893" w14:textId="77777777" w:rsidR="00632E95" w:rsidRPr="00347AAB" w:rsidRDefault="00632E95" w:rsidP="00347AAB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28"/>
                <w:szCs w:val="28"/>
                <w:lang w:bidi="th-TH"/>
              </w:rPr>
            </w:pPr>
            <w:r w:rsidRPr="00347AAB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วัสดุสิ้นเปลือง</w:t>
            </w:r>
          </w:p>
        </w:tc>
        <w:tc>
          <w:tcPr>
            <w:tcW w:w="2410" w:type="dxa"/>
          </w:tcPr>
          <w:p w14:paraId="1F60C4D4" w14:textId="77777777" w:rsidR="00632E95" w:rsidRPr="00347AAB" w:rsidRDefault="00632E95" w:rsidP="00347AAB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28"/>
                <w:szCs w:val="28"/>
                <w:lang w:bidi="th-TH"/>
              </w:rPr>
            </w:pPr>
            <w:r w:rsidRPr="00347AAB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วัสดุอุปกรณ์ประกอบและอะไหล่</w:t>
            </w:r>
          </w:p>
        </w:tc>
      </w:tr>
      <w:tr w:rsidR="009B241D" w14:paraId="599EC155" w14:textId="77777777" w:rsidTr="009B241D">
        <w:tblPrEx>
          <w:jc w:val="left"/>
        </w:tblPrEx>
        <w:trPr>
          <w:trHeight w:val="362"/>
        </w:trPr>
        <w:tc>
          <w:tcPr>
            <w:tcW w:w="2263" w:type="dxa"/>
          </w:tcPr>
          <w:p w14:paraId="62586679" w14:textId="74601136" w:rsidR="00E21229" w:rsidRDefault="00E21229" w:rsidP="00E7699F">
            <w:pPr>
              <w:spacing w:before="0" w:line="204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bidi="th-TH"/>
              </w:rPr>
              <w:t>วัสดุคอมพิวเตอร์</w:t>
            </w:r>
          </w:p>
          <w:p w14:paraId="24813BFB" w14:textId="0CE6CD4D" w:rsidR="00E21229" w:rsidRDefault="00E21229" w:rsidP="00E7699F">
            <w:pPr>
              <w:spacing w:before="0" w:line="204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  <w:p w14:paraId="0D5EB088" w14:textId="04A715AB" w:rsidR="00E21229" w:rsidRDefault="00E21229" w:rsidP="00E7699F">
            <w:pPr>
              <w:spacing w:before="0" w:line="204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  <w:p w14:paraId="18F706CF" w14:textId="77777777" w:rsidR="00E21229" w:rsidRDefault="00E21229" w:rsidP="00E7699F">
            <w:pPr>
              <w:spacing w:before="0" w:line="204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  <w:p w14:paraId="18798512" w14:textId="77777777" w:rsidR="009B241D" w:rsidRPr="00E83B65" w:rsidRDefault="009B241D" w:rsidP="00E7699F">
            <w:pPr>
              <w:spacing w:before="0" w:line="204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692" w:type="dxa"/>
          </w:tcPr>
          <w:p w14:paraId="41093EAC" w14:textId="77777777" w:rsidR="009B241D" w:rsidRDefault="009B241D" w:rsidP="00E7699F">
            <w:pPr>
              <w:spacing w:before="0" w:line="204" w:lineRule="auto"/>
              <w:ind w:left="0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D75474">
              <w:rPr>
                <w:rFonts w:ascii="TH SarabunPSK" w:hAnsi="TH SarabunPSK" w:cs="TH SarabunPSK"/>
                <w:sz w:val="28"/>
                <w:szCs w:val="28"/>
              </w:rPr>
              <w:t>Tablet Easy pen</w:t>
            </w:r>
          </w:p>
          <w:p w14:paraId="59228D3D" w14:textId="77777777" w:rsidR="00E21229" w:rsidRDefault="00E21229" w:rsidP="00E7699F">
            <w:pPr>
              <w:spacing w:before="0" w:line="204" w:lineRule="auto"/>
              <w:ind w:left="0"/>
              <w:rPr>
                <w:rFonts w:ascii="TH SarabunPSK" w:hAnsi="TH SarabunPSK" w:cs="TH SarabunPSK"/>
                <w:sz w:val="28"/>
                <w:szCs w:val="28"/>
              </w:rPr>
            </w:pPr>
          </w:p>
          <w:p w14:paraId="660C1746" w14:textId="77777777" w:rsidR="00E21229" w:rsidRDefault="00E21229" w:rsidP="00E7699F">
            <w:pPr>
              <w:spacing w:before="0" w:line="204" w:lineRule="auto"/>
              <w:ind w:left="0"/>
              <w:rPr>
                <w:rFonts w:ascii="TH SarabunPSK" w:hAnsi="TH SarabunPSK" w:cs="TH SarabunPSK"/>
                <w:sz w:val="28"/>
                <w:szCs w:val="28"/>
              </w:rPr>
            </w:pPr>
          </w:p>
          <w:p w14:paraId="23899DFA" w14:textId="77777777" w:rsidR="00E21229" w:rsidRDefault="00E21229" w:rsidP="00E7699F">
            <w:pPr>
              <w:spacing w:before="0" w:line="204" w:lineRule="auto"/>
              <w:ind w:left="0"/>
              <w:rPr>
                <w:rFonts w:ascii="TH SarabunPSK" w:hAnsi="TH SarabunPSK" w:cs="TH SarabunPSK"/>
                <w:sz w:val="28"/>
                <w:szCs w:val="28"/>
              </w:rPr>
            </w:pPr>
          </w:p>
          <w:p w14:paraId="08F2BDE9" w14:textId="78E5D0D6" w:rsidR="00E21229" w:rsidRDefault="00E21229" w:rsidP="00E7699F">
            <w:pPr>
              <w:spacing w:before="0" w:line="204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695" w:type="dxa"/>
          </w:tcPr>
          <w:p w14:paraId="60907FEB" w14:textId="77777777" w:rsidR="009B241D" w:rsidRDefault="00CE4B75" w:rsidP="00E7699F">
            <w:pPr>
              <w:spacing w:before="0" w:line="204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อุปกรณ์บันทึกข้อมูล เช่น</w:t>
            </w:r>
          </w:p>
          <w:p w14:paraId="636C5A3A" w14:textId="441226AE" w:rsidR="00CE4B75" w:rsidRPr="007A4462" w:rsidRDefault="00CE4B75" w:rsidP="00E7699F">
            <w:pPr>
              <w:spacing w:before="0" w:line="204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/>
                <w:sz w:val="28"/>
                <w:szCs w:val="28"/>
                <w:lang w:bidi="th-TH"/>
              </w:rPr>
              <w:t>Diskette, Floppy Disk, Removable Disk, Compact Disc, Digital Video Disc, Flash Drive</w:t>
            </w:r>
          </w:p>
        </w:tc>
        <w:tc>
          <w:tcPr>
            <w:tcW w:w="2410" w:type="dxa"/>
          </w:tcPr>
          <w:p w14:paraId="1274316C" w14:textId="77777777" w:rsidR="009B241D" w:rsidRDefault="009B241D" w:rsidP="00E7699F">
            <w:pPr>
              <w:spacing w:before="0" w:line="204" w:lineRule="auto"/>
              <w:rPr>
                <w:rFonts w:ascii="TH SarabunPSK" w:hAnsi="TH SarabunPSK" w:cs="TH SarabunPSK"/>
                <w:sz w:val="28"/>
                <w:szCs w:val="28"/>
              </w:rPr>
            </w:pPr>
            <w:proofErr w:type="spellStart"/>
            <w:r w:rsidRPr="00BB0673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เมมโมรี่</w:t>
            </w:r>
            <w:proofErr w:type="spellEnd"/>
            <w:r w:rsidRPr="00BB0673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ชิป  (</w:t>
            </w:r>
            <w:r w:rsidRPr="00BB0673">
              <w:rPr>
                <w:rFonts w:ascii="TH SarabunPSK" w:hAnsi="TH SarabunPSK" w:cs="TH SarabunPSK"/>
                <w:sz w:val="28"/>
                <w:szCs w:val="28"/>
              </w:rPr>
              <w:t xml:space="preserve">Memory  Chip)  </w:t>
            </w:r>
          </w:p>
          <w:p w14:paraId="126BACDD" w14:textId="77777777" w:rsidR="00E21229" w:rsidRDefault="00E21229" w:rsidP="00E7699F">
            <w:pPr>
              <w:spacing w:before="0" w:line="204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  <w:p w14:paraId="0EABD6EA" w14:textId="77777777" w:rsidR="00E21229" w:rsidRDefault="00E21229" w:rsidP="00E7699F">
            <w:pPr>
              <w:spacing w:before="0" w:line="204" w:lineRule="auto"/>
              <w:rPr>
                <w:rFonts w:ascii="TH SarabunPSK" w:hAnsi="TH SarabunPSK" w:cs="TH SarabunPSK"/>
                <w:sz w:val="28"/>
                <w:szCs w:val="28"/>
              </w:rPr>
            </w:pPr>
          </w:p>
          <w:p w14:paraId="4ECE40F4" w14:textId="47D34286" w:rsidR="00E21229" w:rsidRDefault="00E21229" w:rsidP="00E7699F">
            <w:pPr>
              <w:spacing w:before="0" w:line="204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9B241D" w14:paraId="212E6862" w14:textId="77777777" w:rsidTr="009B241D">
        <w:tblPrEx>
          <w:jc w:val="left"/>
        </w:tblPrEx>
        <w:trPr>
          <w:trHeight w:val="362"/>
        </w:trPr>
        <w:tc>
          <w:tcPr>
            <w:tcW w:w="2263" w:type="dxa"/>
          </w:tcPr>
          <w:p w14:paraId="5B1C8C1E" w14:textId="77777777" w:rsidR="009B241D" w:rsidRDefault="009B241D" w:rsidP="00E7699F">
            <w:pPr>
              <w:spacing w:before="0" w:line="216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2" w:type="dxa"/>
          </w:tcPr>
          <w:p w14:paraId="713837BB" w14:textId="77777777" w:rsidR="009B241D" w:rsidRPr="004977CC" w:rsidRDefault="009B241D" w:rsidP="00E7699F">
            <w:pPr>
              <w:spacing w:before="0" w:line="228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4977CC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เครื่องกระจายสัญญาณ</w:t>
            </w:r>
            <w:r w:rsidRPr="004977C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</w:t>
            </w:r>
            <w:r w:rsidRPr="004977CC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 xml:space="preserve"> </w:t>
            </w:r>
            <w:r w:rsidRPr="004977CC">
              <w:rPr>
                <w:rFonts w:ascii="TH SarabunPSK" w:hAnsi="TH SarabunPSK" w:cs="TH SarabunPSK"/>
                <w:color w:val="auto"/>
                <w:sz w:val="28"/>
                <w:szCs w:val="28"/>
              </w:rPr>
              <w:t>(Wireless Access point)</w:t>
            </w:r>
            <w:r w:rsidRPr="004977C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</w:t>
            </w:r>
          </w:p>
          <w:p w14:paraId="14BF0329" w14:textId="4B12D7A2" w:rsidR="009B241D" w:rsidRDefault="009B241D" w:rsidP="00E7699F">
            <w:pPr>
              <w:spacing w:before="0" w:line="228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 w:rsidRPr="004977C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(ราคาไม่เกิน 5</w:t>
            </w:r>
            <w:r w:rsidR="00E15CB3" w:rsidRPr="004977CC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 xml:space="preserve">,000 </w:t>
            </w:r>
            <w:r w:rsidR="00E15CB3" w:rsidRPr="004977C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บาท</w:t>
            </w:r>
            <w:r w:rsidRPr="004977C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)</w:t>
            </w:r>
          </w:p>
        </w:tc>
        <w:tc>
          <w:tcPr>
            <w:tcW w:w="2695" w:type="dxa"/>
          </w:tcPr>
          <w:p w14:paraId="7EE90A0B" w14:textId="77777777" w:rsidR="009B241D" w:rsidRPr="007A4462" w:rsidRDefault="009B241D" w:rsidP="00E7699F">
            <w:pPr>
              <w:spacing w:before="0" w:line="228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4D333325" w14:textId="77777777" w:rsidR="009B241D" w:rsidRDefault="009B241D" w:rsidP="00E7699F">
            <w:pPr>
              <w:spacing w:before="0" w:line="228" w:lineRule="auto"/>
              <w:ind w:left="113" w:right="113"/>
              <w:rPr>
                <w:rFonts w:ascii="TH SarabunPSK" w:hAnsi="TH SarabunPSK" w:cs="TH SarabunPSK"/>
                <w:sz w:val="28"/>
                <w:szCs w:val="28"/>
              </w:rPr>
            </w:pPr>
            <w:r w:rsidRPr="00BB0673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คัตชี</w:t>
            </w:r>
            <w:proofErr w:type="spellStart"/>
            <w:r w:rsidRPr="00BB0673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ทฟีดเดอร์</w:t>
            </w:r>
            <w:proofErr w:type="spellEnd"/>
            <w:r w:rsidRPr="00BB0673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 xml:space="preserve">  (</w:t>
            </w:r>
            <w:r w:rsidRPr="00BB0673">
              <w:rPr>
                <w:rFonts w:ascii="TH SarabunPSK" w:hAnsi="TH SarabunPSK" w:cs="TH SarabunPSK"/>
                <w:sz w:val="28"/>
                <w:szCs w:val="28"/>
              </w:rPr>
              <w:t>Cut  Sheet  Feeder)</w:t>
            </w:r>
          </w:p>
          <w:p w14:paraId="403DE2B1" w14:textId="77777777" w:rsidR="009B241D" w:rsidRDefault="009B241D" w:rsidP="00E7699F">
            <w:pPr>
              <w:spacing w:before="0" w:line="228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9B241D" w14:paraId="197F2126" w14:textId="77777777" w:rsidTr="009B241D">
        <w:tblPrEx>
          <w:jc w:val="left"/>
        </w:tblPrEx>
        <w:trPr>
          <w:trHeight w:val="362"/>
        </w:trPr>
        <w:tc>
          <w:tcPr>
            <w:tcW w:w="2263" w:type="dxa"/>
          </w:tcPr>
          <w:p w14:paraId="46404787" w14:textId="77777777" w:rsidR="009B241D" w:rsidRDefault="009B241D" w:rsidP="00E7699F">
            <w:pPr>
              <w:spacing w:before="0" w:line="216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2" w:type="dxa"/>
          </w:tcPr>
          <w:p w14:paraId="42B0A068" w14:textId="77777777" w:rsidR="002515FF" w:rsidRDefault="009B241D" w:rsidP="00E7699F">
            <w:pPr>
              <w:spacing w:before="0" w:line="228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D7547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 xml:space="preserve">อุปกรณ์ปรับตั้งสีจอ/เครื่อง </w:t>
            </w:r>
            <w:r w:rsidRPr="00D75474">
              <w:rPr>
                <w:rFonts w:ascii="TH SarabunPSK" w:hAnsi="TH SarabunPSK" w:cs="TH SarabunPSK"/>
                <w:sz w:val="28"/>
                <w:szCs w:val="28"/>
              </w:rPr>
              <w:t xml:space="preserve">Calibrate </w:t>
            </w:r>
            <w:r w:rsidRPr="00D7547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หน้าจอ</w:t>
            </w:r>
            <w:r w:rsidR="002515FF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</w:p>
          <w:p w14:paraId="2B04E222" w14:textId="11494389" w:rsidR="009B241D" w:rsidRPr="002515FF" w:rsidRDefault="002515FF" w:rsidP="00E7699F">
            <w:pPr>
              <w:spacing w:before="0" w:line="228" w:lineRule="auto"/>
              <w:ind w:left="113" w:right="113"/>
              <w:rPr>
                <w:rFonts w:ascii="TH SarabunPSK" w:hAnsi="TH SarabunPSK" w:cs="TH SarabunPSK"/>
                <w:color w:val="0000FF"/>
                <w:sz w:val="28"/>
                <w:szCs w:val="28"/>
                <w:cs/>
                <w:lang w:bidi="th-TH"/>
              </w:rPr>
            </w:pPr>
            <w:r w:rsidRPr="004977C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(ราคาไม่เกิน 5</w:t>
            </w:r>
            <w:r w:rsidRPr="004977CC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 xml:space="preserve">,000 </w:t>
            </w:r>
            <w:r w:rsidRPr="004977C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บาท)</w:t>
            </w:r>
          </w:p>
        </w:tc>
        <w:tc>
          <w:tcPr>
            <w:tcW w:w="2695" w:type="dxa"/>
          </w:tcPr>
          <w:p w14:paraId="7563EEE4" w14:textId="77777777" w:rsidR="009B241D" w:rsidRPr="007A4462" w:rsidRDefault="009B241D" w:rsidP="00E7699F">
            <w:pPr>
              <w:spacing w:before="0" w:line="228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10" w:type="dxa"/>
          </w:tcPr>
          <w:p w14:paraId="15D0980B" w14:textId="77777777" w:rsidR="009B241D" w:rsidRDefault="009B241D" w:rsidP="00E7699F">
            <w:pPr>
              <w:spacing w:before="0" w:line="228" w:lineRule="auto"/>
              <w:ind w:left="113" w:right="113"/>
              <w:rPr>
                <w:rFonts w:ascii="TH SarabunPSK" w:hAnsi="TH SarabunPSK" w:cs="TH SarabunPSK"/>
                <w:sz w:val="28"/>
                <w:szCs w:val="28"/>
              </w:rPr>
            </w:pPr>
            <w:r w:rsidRPr="00BB0673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เมาส์  (</w:t>
            </w:r>
            <w:r w:rsidRPr="00BB0673">
              <w:rPr>
                <w:rFonts w:ascii="TH SarabunPSK" w:hAnsi="TH SarabunPSK" w:cs="TH SarabunPSK"/>
                <w:sz w:val="28"/>
                <w:szCs w:val="28"/>
              </w:rPr>
              <w:t>Mouse)</w:t>
            </w:r>
          </w:p>
          <w:p w14:paraId="7E65912B" w14:textId="77777777" w:rsidR="009B241D" w:rsidRDefault="009B241D" w:rsidP="00E7699F">
            <w:pPr>
              <w:spacing w:before="0" w:line="228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6D799A" w14:paraId="437D1505" w14:textId="77777777" w:rsidTr="006A0C81">
        <w:trPr>
          <w:trHeight w:val="362"/>
          <w:jc w:val="center"/>
        </w:trPr>
        <w:tc>
          <w:tcPr>
            <w:tcW w:w="2263" w:type="dxa"/>
          </w:tcPr>
          <w:p w14:paraId="6DE75E3B" w14:textId="77777777" w:rsidR="006D799A" w:rsidRDefault="006D799A" w:rsidP="00E7699F">
            <w:pPr>
              <w:spacing w:before="0" w:line="204" w:lineRule="auto"/>
              <w:jc w:val="center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2" w:type="dxa"/>
          </w:tcPr>
          <w:p w14:paraId="6C137366" w14:textId="1DB2B485" w:rsidR="00D04428" w:rsidRPr="004977CC" w:rsidRDefault="00D04428" w:rsidP="00E7699F">
            <w:pPr>
              <w:spacing w:before="0" w:line="228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4977CC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กล้องเว็บเคม</w:t>
            </w:r>
            <w:r w:rsidR="00E21229" w:rsidRPr="004977C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</w:t>
            </w:r>
          </w:p>
          <w:p w14:paraId="6016E97B" w14:textId="1A44E8C1" w:rsidR="006D799A" w:rsidRPr="004977CC" w:rsidRDefault="00D04428" w:rsidP="00E7699F">
            <w:pPr>
              <w:spacing w:before="0" w:line="228" w:lineRule="auto"/>
              <w:ind w:left="0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  <w:r w:rsidRPr="004977CC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 xml:space="preserve"> </w:t>
            </w:r>
            <w:r w:rsidR="000E07C9" w:rsidRPr="004977C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(ราคาไม่เกิน 5</w:t>
            </w:r>
            <w:r w:rsidR="000E07C9" w:rsidRPr="004977CC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 xml:space="preserve">,000 </w:t>
            </w:r>
            <w:r w:rsidR="000E07C9" w:rsidRPr="004977C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บาท)</w:t>
            </w:r>
          </w:p>
        </w:tc>
        <w:tc>
          <w:tcPr>
            <w:tcW w:w="2695" w:type="dxa"/>
          </w:tcPr>
          <w:p w14:paraId="6A07EAD3" w14:textId="477206C1" w:rsidR="006D799A" w:rsidRPr="007A4462" w:rsidRDefault="006D799A" w:rsidP="00E7699F">
            <w:pPr>
              <w:spacing w:before="0" w:line="228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10" w:type="dxa"/>
          </w:tcPr>
          <w:p w14:paraId="4CC88402" w14:textId="3460AEB3" w:rsidR="006D799A" w:rsidRDefault="00D04428" w:rsidP="00E7699F">
            <w:pPr>
              <w:spacing w:before="0" w:line="228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B0673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หัวพิมพ์หรือแถบพิมพ์สำหรับเครื่องพิมพ์</w:t>
            </w:r>
          </w:p>
        </w:tc>
      </w:tr>
      <w:tr w:rsidR="006D799A" w14:paraId="29B471E9" w14:textId="77777777" w:rsidTr="006A0C81">
        <w:trPr>
          <w:trHeight w:val="362"/>
          <w:jc w:val="center"/>
        </w:trPr>
        <w:tc>
          <w:tcPr>
            <w:tcW w:w="2263" w:type="dxa"/>
          </w:tcPr>
          <w:p w14:paraId="309C47EB" w14:textId="77777777" w:rsidR="006D799A" w:rsidRDefault="006D799A" w:rsidP="00E7699F">
            <w:pPr>
              <w:spacing w:before="0" w:line="204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2" w:type="dxa"/>
          </w:tcPr>
          <w:p w14:paraId="323E9E7E" w14:textId="13C40B5A" w:rsidR="000C421A" w:rsidRPr="004977CC" w:rsidRDefault="000C421A" w:rsidP="00E7699F">
            <w:pPr>
              <w:spacing w:before="0" w:line="228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4977C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ตัวกระจายสัญญาณ </w:t>
            </w:r>
            <w:proofErr w:type="spellStart"/>
            <w:r w:rsidR="008D12E8" w:rsidRPr="004977CC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บลูทูธ</w:t>
            </w:r>
            <w:proofErr w:type="spellEnd"/>
          </w:p>
          <w:p w14:paraId="767FD9CF" w14:textId="49F76085" w:rsidR="006D799A" w:rsidRPr="004977CC" w:rsidRDefault="000C421A" w:rsidP="00E7699F">
            <w:pPr>
              <w:spacing w:before="0" w:line="228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4977C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(ราคาไม่เกิน 5</w:t>
            </w:r>
            <w:r w:rsidRPr="004977CC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 xml:space="preserve">,000 </w:t>
            </w:r>
            <w:r w:rsidRPr="004977C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บาท)</w:t>
            </w:r>
          </w:p>
        </w:tc>
        <w:tc>
          <w:tcPr>
            <w:tcW w:w="2695" w:type="dxa"/>
          </w:tcPr>
          <w:p w14:paraId="21D3D96E" w14:textId="707927D0" w:rsidR="006D799A" w:rsidRPr="00865460" w:rsidRDefault="006D799A" w:rsidP="00E7699F">
            <w:pPr>
              <w:spacing w:before="0" w:line="228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10" w:type="dxa"/>
          </w:tcPr>
          <w:p w14:paraId="574914EB" w14:textId="69D7FD45" w:rsidR="006D799A" w:rsidRDefault="00D04428" w:rsidP="00E7699F">
            <w:pPr>
              <w:spacing w:before="0" w:line="228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B0673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แป้นพิมพ์  (</w:t>
            </w:r>
            <w:r w:rsidRPr="00BB0673">
              <w:rPr>
                <w:rFonts w:ascii="TH SarabunPSK" w:hAnsi="TH SarabunPSK" w:cs="TH SarabunPSK"/>
                <w:sz w:val="28"/>
                <w:szCs w:val="28"/>
              </w:rPr>
              <w:t>Key  Board)</w:t>
            </w:r>
          </w:p>
        </w:tc>
      </w:tr>
      <w:tr w:rsidR="006D799A" w14:paraId="5994992A" w14:textId="77777777" w:rsidTr="006A0C81">
        <w:trPr>
          <w:trHeight w:val="362"/>
          <w:jc w:val="center"/>
        </w:trPr>
        <w:tc>
          <w:tcPr>
            <w:tcW w:w="2263" w:type="dxa"/>
          </w:tcPr>
          <w:p w14:paraId="0A82B8C3" w14:textId="77777777" w:rsidR="006D799A" w:rsidRPr="0015542C" w:rsidRDefault="006D799A" w:rsidP="00E7699F">
            <w:pPr>
              <w:spacing w:before="0" w:line="204" w:lineRule="auto"/>
              <w:rPr>
                <w:rFonts w:ascii="TH SarabunPSK" w:hAnsi="TH SarabunPSK" w:cs="TH SarabunPSK"/>
                <w:color w:val="0000FF"/>
                <w:sz w:val="28"/>
                <w:szCs w:val="28"/>
                <w:cs/>
                <w:lang w:bidi="th-TH"/>
              </w:rPr>
            </w:pPr>
          </w:p>
        </w:tc>
        <w:tc>
          <w:tcPr>
            <w:tcW w:w="2692" w:type="dxa"/>
          </w:tcPr>
          <w:p w14:paraId="3DDD2C58" w14:textId="77777777" w:rsidR="0015542C" w:rsidRPr="004977CC" w:rsidRDefault="0015542C" w:rsidP="00E7699F">
            <w:pPr>
              <w:spacing w:before="0" w:line="228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4977CC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 xml:space="preserve">Router </w:t>
            </w:r>
            <w:proofErr w:type="spellStart"/>
            <w:r w:rsidRPr="004977CC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>Wifi</w:t>
            </w:r>
            <w:proofErr w:type="spellEnd"/>
            <w:r w:rsidRPr="004977CC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 xml:space="preserve"> </w:t>
            </w:r>
          </w:p>
          <w:p w14:paraId="4EF892BE" w14:textId="330ABC0E" w:rsidR="00D04428" w:rsidRPr="004977CC" w:rsidRDefault="0015542C" w:rsidP="00E7699F">
            <w:pPr>
              <w:spacing w:before="0" w:line="228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4977C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(ราคาไม่เกิน 5</w:t>
            </w:r>
            <w:r w:rsidRPr="004977CC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 xml:space="preserve">,000 </w:t>
            </w:r>
            <w:r w:rsidRPr="004977C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บาท)</w:t>
            </w:r>
          </w:p>
          <w:p w14:paraId="10E0BE79" w14:textId="77777777" w:rsidR="00D04428" w:rsidRPr="004977CC" w:rsidRDefault="00D04428" w:rsidP="00E7699F">
            <w:pPr>
              <w:spacing w:before="0" w:line="228" w:lineRule="auto"/>
              <w:ind w:left="0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  <w:p w14:paraId="7A842225" w14:textId="77777777" w:rsidR="00D04428" w:rsidRPr="004977CC" w:rsidRDefault="00D04428" w:rsidP="00E7699F">
            <w:pPr>
              <w:spacing w:before="0" w:line="228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  <w:p w14:paraId="53F6BE65" w14:textId="18F7EE78" w:rsidR="00D04428" w:rsidRPr="004977CC" w:rsidRDefault="00D04428" w:rsidP="00E7699F">
            <w:pPr>
              <w:spacing w:before="0" w:line="228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695" w:type="dxa"/>
          </w:tcPr>
          <w:p w14:paraId="3BF31351" w14:textId="72F95D35" w:rsidR="006D799A" w:rsidRPr="00865460" w:rsidRDefault="006D799A" w:rsidP="00E7699F">
            <w:pPr>
              <w:spacing w:before="0" w:line="228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10" w:type="dxa"/>
          </w:tcPr>
          <w:p w14:paraId="1F3E386B" w14:textId="6A7E9CEC" w:rsidR="00D04428" w:rsidRPr="000B7435" w:rsidRDefault="00D04428" w:rsidP="00E7699F">
            <w:pPr>
              <w:spacing w:before="0" w:line="228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การ์ด ต่างๆ</w:t>
            </w:r>
            <w:r w:rsidRPr="00BB0673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 xml:space="preserve"> เช่น</w:t>
            </w:r>
            <w:r w:rsidR="007B2FD8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7B2FD8">
              <w:rPr>
                <w:rFonts w:ascii="TH SarabunPSK" w:hAnsi="TH SarabunPSK" w:cs="TH SarabunPSK"/>
                <w:sz w:val="28"/>
                <w:szCs w:val="28"/>
              </w:rPr>
              <w:t>Ethernet  Card</w:t>
            </w:r>
            <w:r w:rsidR="007B2FD8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, </w:t>
            </w:r>
            <w:r w:rsidRPr="007B2FD8">
              <w:rPr>
                <w:rFonts w:ascii="TH SarabunPSK" w:hAnsi="TH SarabunPSK" w:cs="TH SarabunPSK"/>
                <w:sz w:val="28"/>
                <w:szCs w:val="28"/>
              </w:rPr>
              <w:t>Lan  Card</w:t>
            </w:r>
            <w:r w:rsidR="007B2FD8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, </w:t>
            </w:r>
            <w:proofErr w:type="spellStart"/>
            <w:r w:rsidRPr="007B2FD8">
              <w:rPr>
                <w:rFonts w:ascii="TH SarabunPSK" w:hAnsi="TH SarabunPSK" w:cs="TH SarabunPSK"/>
                <w:sz w:val="28"/>
                <w:szCs w:val="28"/>
              </w:rPr>
              <w:t>Anti  Virus</w:t>
            </w:r>
            <w:proofErr w:type="spellEnd"/>
            <w:r w:rsidRPr="007B2FD8">
              <w:rPr>
                <w:rFonts w:ascii="TH SarabunPSK" w:hAnsi="TH SarabunPSK" w:cs="TH SarabunPSK"/>
                <w:sz w:val="28"/>
                <w:szCs w:val="28"/>
              </w:rPr>
              <w:t xml:space="preserve">  Card,</w:t>
            </w:r>
            <w:r w:rsidR="000B7435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0B7435">
              <w:rPr>
                <w:rFonts w:ascii="TH SarabunPSK" w:hAnsi="TH SarabunPSK" w:cs="TH SarabunPSK"/>
                <w:sz w:val="28"/>
                <w:szCs w:val="28"/>
              </w:rPr>
              <w:t xml:space="preserve">Sound  Card  </w:t>
            </w:r>
          </w:p>
          <w:p w14:paraId="7738D01B" w14:textId="1D699BB3" w:rsidR="006D799A" w:rsidRDefault="000B7435" w:rsidP="00E7699F">
            <w:pPr>
              <w:spacing w:before="0" w:line="228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 </w:t>
            </w:r>
            <w:r w:rsidR="00D04428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ฯลฯ</w:t>
            </w:r>
          </w:p>
        </w:tc>
      </w:tr>
      <w:tr w:rsidR="009B241D" w14:paraId="338C59A4" w14:textId="77777777" w:rsidTr="009B241D">
        <w:tblPrEx>
          <w:jc w:val="left"/>
        </w:tblPrEx>
        <w:trPr>
          <w:trHeight w:val="362"/>
        </w:trPr>
        <w:tc>
          <w:tcPr>
            <w:tcW w:w="2263" w:type="dxa"/>
          </w:tcPr>
          <w:p w14:paraId="24B419BF" w14:textId="77777777" w:rsidR="009B241D" w:rsidRDefault="009B241D" w:rsidP="000B7435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  <w:p w14:paraId="037AC24C" w14:textId="77777777" w:rsidR="009B241D" w:rsidRPr="007401B5" w:rsidRDefault="009B241D" w:rsidP="000B7435">
            <w:pPr>
              <w:spacing w:before="0" w:line="240" w:lineRule="auto"/>
              <w:ind w:left="0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692" w:type="dxa"/>
          </w:tcPr>
          <w:p w14:paraId="177C997B" w14:textId="77777777" w:rsidR="009B241D" w:rsidRPr="007B2FD8" w:rsidRDefault="009B241D" w:rsidP="000B7435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695" w:type="dxa"/>
          </w:tcPr>
          <w:p w14:paraId="2218BC2F" w14:textId="77777777" w:rsidR="009B241D" w:rsidRDefault="009B241D" w:rsidP="000B7435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11C5A755" w14:textId="4E98E045" w:rsidR="007B2FD8" w:rsidRDefault="007B2FD8" w:rsidP="000B7435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D7547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พรินเตอร์</w:t>
            </w:r>
            <w:proofErr w:type="spellStart"/>
            <w:r w:rsidRPr="00D7547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สวิตชิ่</w:t>
            </w:r>
            <w:proofErr w:type="spellEnd"/>
            <w:r w:rsidRPr="00D7547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งบ๊อก</w:t>
            </w:r>
            <w:proofErr w:type="spellStart"/>
            <w:r w:rsidRPr="00D7547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ซ์</w:t>
            </w:r>
            <w:proofErr w:type="spellEnd"/>
            <w:r w:rsidRPr="00D7547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 xml:space="preserve">  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 </w:t>
            </w:r>
          </w:p>
          <w:p w14:paraId="2CFAFB6D" w14:textId="7786DAE5" w:rsidR="009B241D" w:rsidRDefault="007B2FD8" w:rsidP="000B7435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</w:t>
            </w:r>
            <w:r w:rsidRPr="00D7547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(</w:t>
            </w:r>
            <w:r w:rsidRPr="00D75474">
              <w:rPr>
                <w:rFonts w:ascii="TH SarabunPSK" w:hAnsi="TH SarabunPSK" w:cs="TH SarabunPSK"/>
                <w:sz w:val="28"/>
                <w:szCs w:val="28"/>
              </w:rPr>
              <w:t>Printer  Switching  Box)</w:t>
            </w:r>
            <w:r w:rsidR="009B241D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 xml:space="preserve">  </w:t>
            </w:r>
          </w:p>
        </w:tc>
      </w:tr>
      <w:tr w:rsidR="009B241D" w14:paraId="0D97D2F1" w14:textId="77777777" w:rsidTr="009B241D">
        <w:tblPrEx>
          <w:jc w:val="left"/>
        </w:tblPrEx>
        <w:trPr>
          <w:trHeight w:val="362"/>
        </w:trPr>
        <w:tc>
          <w:tcPr>
            <w:tcW w:w="2263" w:type="dxa"/>
          </w:tcPr>
          <w:p w14:paraId="3238E8AE" w14:textId="77777777" w:rsidR="009B241D" w:rsidRDefault="009B241D" w:rsidP="000B7435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692" w:type="dxa"/>
          </w:tcPr>
          <w:p w14:paraId="4C43374C" w14:textId="77777777" w:rsidR="009B241D" w:rsidRPr="00D04428" w:rsidRDefault="009B241D" w:rsidP="000B7435">
            <w:pPr>
              <w:pStyle w:val="ListParagraph"/>
              <w:numPr>
                <w:ilvl w:val="0"/>
                <w:numId w:val="38"/>
              </w:num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695" w:type="dxa"/>
          </w:tcPr>
          <w:p w14:paraId="49AD4184" w14:textId="77777777" w:rsidR="009B241D" w:rsidRDefault="009B241D" w:rsidP="000B743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31FF4DD2" w14:textId="77777777" w:rsidR="007B2FD8" w:rsidRPr="00D75474" w:rsidRDefault="007B2FD8" w:rsidP="000B743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</w:rPr>
            </w:pPr>
            <w:r w:rsidRPr="00D7547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บอร์ดไมโครคอนโทร</w:t>
            </w:r>
            <w:proofErr w:type="spellStart"/>
            <w:r w:rsidRPr="00D7547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เล</w:t>
            </w:r>
            <w:proofErr w:type="spellEnd"/>
            <w:r w:rsidRPr="00D75474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อร์</w:t>
            </w:r>
          </w:p>
          <w:p w14:paraId="16B735CE" w14:textId="3B038C6F" w:rsidR="009B241D" w:rsidRDefault="007B2FD8" w:rsidP="000B743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(</w:t>
            </w:r>
            <w:r w:rsidRPr="00D75474">
              <w:rPr>
                <w:rFonts w:ascii="TH SarabunPSK" w:hAnsi="TH SarabunPSK" w:cs="TH SarabunPSK"/>
                <w:sz w:val="28"/>
                <w:szCs w:val="28"/>
              </w:rPr>
              <w:t>raspberry pi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)</w:t>
            </w:r>
          </w:p>
        </w:tc>
      </w:tr>
      <w:tr w:rsidR="00CE4B75" w14:paraId="2A7A4CD0" w14:textId="77777777" w:rsidTr="009B241D">
        <w:tblPrEx>
          <w:jc w:val="left"/>
        </w:tblPrEx>
        <w:trPr>
          <w:trHeight w:val="362"/>
        </w:trPr>
        <w:tc>
          <w:tcPr>
            <w:tcW w:w="2263" w:type="dxa"/>
          </w:tcPr>
          <w:p w14:paraId="43A8A602" w14:textId="77777777" w:rsidR="00CE4B75" w:rsidRDefault="00CE4B75" w:rsidP="000B7435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692" w:type="dxa"/>
          </w:tcPr>
          <w:p w14:paraId="37F563B5" w14:textId="77777777" w:rsidR="00CE4B75" w:rsidRPr="0027109A" w:rsidRDefault="00CE4B75" w:rsidP="000B743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695" w:type="dxa"/>
          </w:tcPr>
          <w:p w14:paraId="5BFEED72" w14:textId="77777777" w:rsidR="00CE4B75" w:rsidRDefault="00CE4B75" w:rsidP="000B743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5DE80E52" w14:textId="77777777" w:rsidR="00CE4B75" w:rsidRDefault="00CE4B75" w:rsidP="000B743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9B241D" w14:paraId="6EC5DB22" w14:textId="77777777" w:rsidTr="009B241D">
        <w:tblPrEx>
          <w:jc w:val="left"/>
        </w:tblPrEx>
        <w:trPr>
          <w:trHeight w:val="362"/>
        </w:trPr>
        <w:tc>
          <w:tcPr>
            <w:tcW w:w="2263" w:type="dxa"/>
          </w:tcPr>
          <w:p w14:paraId="0795C1C8" w14:textId="77777777" w:rsidR="009B241D" w:rsidRDefault="009B241D" w:rsidP="00967A49">
            <w:pPr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bidi="th-TH"/>
              </w:rPr>
              <w:t>วัสดุเชื้อเพลิงและ</w:t>
            </w:r>
          </w:p>
          <w:p w14:paraId="1737D2E0" w14:textId="77777777" w:rsidR="009B241D" w:rsidRDefault="009B241D" w:rsidP="00967A49">
            <w:pPr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bidi="th-TH"/>
              </w:rPr>
              <w:t>หล่อลื่น</w:t>
            </w:r>
          </w:p>
        </w:tc>
        <w:tc>
          <w:tcPr>
            <w:tcW w:w="2692" w:type="dxa"/>
          </w:tcPr>
          <w:p w14:paraId="53A19E36" w14:textId="77777777" w:rsidR="009B241D" w:rsidRPr="0027109A" w:rsidRDefault="009B241D" w:rsidP="000B7435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695" w:type="dxa"/>
          </w:tcPr>
          <w:p w14:paraId="7A3F585A" w14:textId="77777777" w:rsidR="009B241D" w:rsidRDefault="009B241D" w:rsidP="000B743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</w:t>
            </w:r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น้ำมันเบรก</w:t>
            </w:r>
          </w:p>
          <w:p w14:paraId="6B2D739F" w14:textId="77777777" w:rsidR="009B241D" w:rsidRDefault="009B241D" w:rsidP="000B743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49B98F93" w14:textId="77777777" w:rsidR="009B241D" w:rsidRDefault="009B241D" w:rsidP="000B743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9B241D" w14:paraId="3DDBA634" w14:textId="77777777" w:rsidTr="009B241D">
        <w:tblPrEx>
          <w:jc w:val="left"/>
        </w:tblPrEx>
        <w:trPr>
          <w:trHeight w:val="362"/>
        </w:trPr>
        <w:tc>
          <w:tcPr>
            <w:tcW w:w="2263" w:type="dxa"/>
          </w:tcPr>
          <w:p w14:paraId="3774944C" w14:textId="77777777" w:rsidR="009B241D" w:rsidRDefault="009B241D" w:rsidP="000B743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2" w:type="dxa"/>
          </w:tcPr>
          <w:p w14:paraId="0E6A05A6" w14:textId="77777777" w:rsidR="009B241D" w:rsidRPr="0027109A" w:rsidRDefault="009B241D" w:rsidP="000B7435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695" w:type="dxa"/>
          </w:tcPr>
          <w:p w14:paraId="14676336" w14:textId="77777777" w:rsidR="009B241D" w:rsidRPr="007A4462" w:rsidRDefault="009B241D" w:rsidP="000B743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**ยางรถยนต์</w:t>
            </w:r>
          </w:p>
        </w:tc>
        <w:tc>
          <w:tcPr>
            <w:tcW w:w="2410" w:type="dxa"/>
          </w:tcPr>
          <w:p w14:paraId="5D55C10B" w14:textId="77777777" w:rsidR="009B241D" w:rsidRDefault="009B241D" w:rsidP="000B743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9B241D" w14:paraId="323BFA6E" w14:textId="77777777" w:rsidTr="009B241D">
        <w:tblPrEx>
          <w:jc w:val="left"/>
        </w:tblPrEx>
        <w:trPr>
          <w:trHeight w:val="362"/>
        </w:trPr>
        <w:tc>
          <w:tcPr>
            <w:tcW w:w="2263" w:type="dxa"/>
          </w:tcPr>
          <w:p w14:paraId="2E83DF40" w14:textId="77777777" w:rsidR="009B241D" w:rsidRDefault="009B241D" w:rsidP="000B743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2" w:type="dxa"/>
          </w:tcPr>
          <w:p w14:paraId="1418633C" w14:textId="77777777" w:rsidR="009B241D" w:rsidRPr="0027109A" w:rsidRDefault="009B241D" w:rsidP="000B743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5" w:type="dxa"/>
          </w:tcPr>
          <w:p w14:paraId="06A3A521" w14:textId="77777777" w:rsidR="009B241D" w:rsidRPr="00147E92" w:rsidRDefault="009B241D" w:rsidP="000B7435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</w:t>
            </w:r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น้ำมันเชื้อเพลิง</w:t>
            </w:r>
          </w:p>
        </w:tc>
        <w:tc>
          <w:tcPr>
            <w:tcW w:w="2410" w:type="dxa"/>
          </w:tcPr>
          <w:p w14:paraId="4F029C88" w14:textId="77777777" w:rsidR="009B241D" w:rsidRDefault="009B241D" w:rsidP="000B743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9B241D" w14:paraId="6EB83673" w14:textId="77777777" w:rsidTr="009B241D">
        <w:tblPrEx>
          <w:jc w:val="left"/>
        </w:tblPrEx>
        <w:trPr>
          <w:trHeight w:val="362"/>
        </w:trPr>
        <w:tc>
          <w:tcPr>
            <w:tcW w:w="2263" w:type="dxa"/>
          </w:tcPr>
          <w:p w14:paraId="42030C74" w14:textId="77777777" w:rsidR="009B241D" w:rsidRDefault="009B241D" w:rsidP="000B743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2" w:type="dxa"/>
          </w:tcPr>
          <w:p w14:paraId="0A01845A" w14:textId="77777777" w:rsidR="009B241D" w:rsidRPr="00256349" w:rsidRDefault="009B241D" w:rsidP="000B7435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695" w:type="dxa"/>
          </w:tcPr>
          <w:p w14:paraId="773F2BBC" w14:textId="77777777" w:rsidR="009B241D" w:rsidRPr="007A4462" w:rsidRDefault="009B241D" w:rsidP="000B743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น้ำมันดีเซล</w:t>
            </w:r>
          </w:p>
        </w:tc>
        <w:tc>
          <w:tcPr>
            <w:tcW w:w="2410" w:type="dxa"/>
          </w:tcPr>
          <w:p w14:paraId="4D7DD098" w14:textId="77777777" w:rsidR="009B241D" w:rsidRDefault="009B241D" w:rsidP="000B743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9B241D" w14:paraId="2C75D5A3" w14:textId="77777777" w:rsidTr="009B241D">
        <w:tblPrEx>
          <w:jc w:val="left"/>
        </w:tblPrEx>
        <w:trPr>
          <w:trHeight w:val="362"/>
        </w:trPr>
        <w:tc>
          <w:tcPr>
            <w:tcW w:w="2263" w:type="dxa"/>
          </w:tcPr>
          <w:p w14:paraId="2C0DD4D0" w14:textId="77777777" w:rsidR="009B241D" w:rsidRPr="00E83B65" w:rsidRDefault="009B241D" w:rsidP="000B7435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692" w:type="dxa"/>
          </w:tcPr>
          <w:p w14:paraId="29A9ECEE" w14:textId="77777777" w:rsidR="009B241D" w:rsidRDefault="009B241D" w:rsidP="000B743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695" w:type="dxa"/>
          </w:tcPr>
          <w:p w14:paraId="76F3373B" w14:textId="77777777" w:rsidR="009B241D" w:rsidRPr="007A4462" w:rsidRDefault="009B241D" w:rsidP="000B743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น้ำมันก๊าด</w:t>
            </w:r>
          </w:p>
        </w:tc>
        <w:tc>
          <w:tcPr>
            <w:tcW w:w="2410" w:type="dxa"/>
          </w:tcPr>
          <w:p w14:paraId="6B9ACB4A" w14:textId="77777777" w:rsidR="009B241D" w:rsidRDefault="009B241D" w:rsidP="000B743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9B241D" w14:paraId="7CDA954C" w14:textId="77777777" w:rsidTr="009B241D">
        <w:tblPrEx>
          <w:jc w:val="left"/>
        </w:tblPrEx>
        <w:trPr>
          <w:trHeight w:val="362"/>
        </w:trPr>
        <w:tc>
          <w:tcPr>
            <w:tcW w:w="2263" w:type="dxa"/>
          </w:tcPr>
          <w:p w14:paraId="3F919C84" w14:textId="77777777" w:rsidR="009B241D" w:rsidRDefault="009B241D" w:rsidP="000B743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2" w:type="dxa"/>
          </w:tcPr>
          <w:p w14:paraId="502E46AC" w14:textId="77777777" w:rsidR="009B241D" w:rsidRDefault="009B241D" w:rsidP="000B743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5" w:type="dxa"/>
          </w:tcPr>
          <w:p w14:paraId="1A5A22B5" w14:textId="77777777" w:rsidR="009B241D" w:rsidRPr="007A4462" w:rsidRDefault="009B241D" w:rsidP="000B743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น้ำมันเบนซิน</w:t>
            </w:r>
          </w:p>
        </w:tc>
        <w:tc>
          <w:tcPr>
            <w:tcW w:w="2410" w:type="dxa"/>
          </w:tcPr>
          <w:p w14:paraId="0EF234A7" w14:textId="77777777" w:rsidR="009B241D" w:rsidRDefault="009B241D" w:rsidP="000B743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9B241D" w14:paraId="02E6B24D" w14:textId="77777777" w:rsidTr="009B241D">
        <w:tblPrEx>
          <w:jc w:val="left"/>
        </w:tblPrEx>
        <w:trPr>
          <w:trHeight w:val="362"/>
        </w:trPr>
        <w:tc>
          <w:tcPr>
            <w:tcW w:w="2263" w:type="dxa"/>
          </w:tcPr>
          <w:p w14:paraId="689E925F" w14:textId="77777777" w:rsidR="009B241D" w:rsidRDefault="009B241D" w:rsidP="000B743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2" w:type="dxa"/>
          </w:tcPr>
          <w:p w14:paraId="266239D4" w14:textId="77777777" w:rsidR="009B241D" w:rsidRDefault="009B241D" w:rsidP="000B743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5" w:type="dxa"/>
          </w:tcPr>
          <w:p w14:paraId="21514266" w14:textId="77777777" w:rsidR="009B241D" w:rsidRPr="007A4462" w:rsidRDefault="009B241D" w:rsidP="000B743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น้ำมันเตา</w:t>
            </w:r>
          </w:p>
        </w:tc>
        <w:tc>
          <w:tcPr>
            <w:tcW w:w="2410" w:type="dxa"/>
          </w:tcPr>
          <w:p w14:paraId="456D085D" w14:textId="77777777" w:rsidR="009B241D" w:rsidRDefault="009B241D" w:rsidP="000B743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9B241D" w14:paraId="1C293CB9" w14:textId="77777777" w:rsidTr="009B241D">
        <w:tblPrEx>
          <w:jc w:val="left"/>
        </w:tblPrEx>
        <w:trPr>
          <w:trHeight w:val="362"/>
        </w:trPr>
        <w:tc>
          <w:tcPr>
            <w:tcW w:w="2263" w:type="dxa"/>
          </w:tcPr>
          <w:p w14:paraId="6752F7A1" w14:textId="77777777" w:rsidR="009B241D" w:rsidRDefault="009B241D" w:rsidP="000B7435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2" w:type="dxa"/>
          </w:tcPr>
          <w:p w14:paraId="74F2DC84" w14:textId="77777777" w:rsidR="009B241D" w:rsidRPr="00F312BE" w:rsidRDefault="009B241D" w:rsidP="000B7435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5" w:type="dxa"/>
          </w:tcPr>
          <w:p w14:paraId="24029C8E" w14:textId="77777777" w:rsidR="009B241D" w:rsidRPr="007A4462" w:rsidRDefault="009B241D" w:rsidP="000B7435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ถ่าน</w:t>
            </w:r>
          </w:p>
        </w:tc>
        <w:tc>
          <w:tcPr>
            <w:tcW w:w="2410" w:type="dxa"/>
          </w:tcPr>
          <w:p w14:paraId="133CBCF2" w14:textId="77777777" w:rsidR="009B241D" w:rsidRDefault="009B241D" w:rsidP="000B7435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B723F3" w14:paraId="6B116AD9" w14:textId="77777777" w:rsidTr="00B723F3">
        <w:tblPrEx>
          <w:jc w:val="left"/>
        </w:tblPrEx>
        <w:trPr>
          <w:trHeight w:val="362"/>
        </w:trPr>
        <w:tc>
          <w:tcPr>
            <w:tcW w:w="2263" w:type="dxa"/>
          </w:tcPr>
          <w:p w14:paraId="498949F8" w14:textId="77777777" w:rsidR="00B723F3" w:rsidRDefault="00B723F3" w:rsidP="000B7435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2" w:type="dxa"/>
          </w:tcPr>
          <w:p w14:paraId="32E780FE" w14:textId="77777777" w:rsidR="00B723F3" w:rsidRPr="00F312BE" w:rsidRDefault="00B723F3" w:rsidP="000B7435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695" w:type="dxa"/>
          </w:tcPr>
          <w:p w14:paraId="764C5834" w14:textId="77777777" w:rsidR="00B723F3" w:rsidRPr="00865460" w:rsidRDefault="00B723F3" w:rsidP="000B7435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แก๊สหุงต้ม</w:t>
            </w:r>
          </w:p>
        </w:tc>
        <w:tc>
          <w:tcPr>
            <w:tcW w:w="2410" w:type="dxa"/>
          </w:tcPr>
          <w:p w14:paraId="69E0AB1D" w14:textId="77777777" w:rsidR="00B723F3" w:rsidRDefault="00B723F3" w:rsidP="000B7435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B723F3" w14:paraId="4574A0AD" w14:textId="77777777" w:rsidTr="00B723F3">
        <w:tblPrEx>
          <w:jc w:val="left"/>
        </w:tblPrEx>
        <w:trPr>
          <w:trHeight w:val="362"/>
        </w:trPr>
        <w:tc>
          <w:tcPr>
            <w:tcW w:w="2263" w:type="dxa"/>
          </w:tcPr>
          <w:p w14:paraId="7E52DDDF" w14:textId="77777777" w:rsidR="00B723F3" w:rsidRDefault="00B723F3" w:rsidP="000B7435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2" w:type="dxa"/>
          </w:tcPr>
          <w:p w14:paraId="4C16A9F3" w14:textId="77777777" w:rsidR="00B723F3" w:rsidRPr="00F312BE" w:rsidRDefault="00B723F3" w:rsidP="000B7435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695" w:type="dxa"/>
          </w:tcPr>
          <w:p w14:paraId="1C82A586" w14:textId="77777777" w:rsidR="00B723F3" w:rsidRPr="00C6395F" w:rsidRDefault="00B723F3" w:rsidP="000B7435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น้ำมันจารบี</w:t>
            </w:r>
          </w:p>
        </w:tc>
        <w:tc>
          <w:tcPr>
            <w:tcW w:w="2410" w:type="dxa"/>
          </w:tcPr>
          <w:p w14:paraId="5B14BBC7" w14:textId="77777777" w:rsidR="00B723F3" w:rsidRDefault="00B723F3" w:rsidP="000B7435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0B7435" w14:paraId="6171B25E" w14:textId="77777777" w:rsidTr="000B7435">
        <w:tblPrEx>
          <w:jc w:val="left"/>
        </w:tblPrEx>
        <w:trPr>
          <w:trHeight w:val="362"/>
        </w:trPr>
        <w:tc>
          <w:tcPr>
            <w:tcW w:w="2263" w:type="dxa"/>
          </w:tcPr>
          <w:p w14:paraId="7793B619" w14:textId="61D49DBB" w:rsidR="000B7435" w:rsidRDefault="000B7435" w:rsidP="000B7435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2" w:type="dxa"/>
          </w:tcPr>
          <w:p w14:paraId="78BDCC7F" w14:textId="77777777" w:rsidR="000B7435" w:rsidRPr="00F312BE" w:rsidRDefault="000B7435" w:rsidP="000B7435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695" w:type="dxa"/>
          </w:tcPr>
          <w:p w14:paraId="245B283D" w14:textId="77777777" w:rsidR="000B7435" w:rsidRPr="00C6395F" w:rsidRDefault="000B7435" w:rsidP="000B7435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 w:rsidRPr="00C6395F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น้ำมันเครื่อง</w:t>
            </w:r>
          </w:p>
        </w:tc>
        <w:tc>
          <w:tcPr>
            <w:tcW w:w="2410" w:type="dxa"/>
          </w:tcPr>
          <w:p w14:paraId="582368A0" w14:textId="77777777" w:rsidR="000B7435" w:rsidRDefault="000B7435" w:rsidP="000B7435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</w:tbl>
    <w:p w14:paraId="6F332DB6" w14:textId="77777777" w:rsidR="000B7435" w:rsidRPr="00E7699F" w:rsidRDefault="000B7435" w:rsidP="00B723F3">
      <w:pPr>
        <w:rPr>
          <w:rFonts w:ascii="TH SarabunPSK" w:hAnsi="TH SarabunPSK" w:cs="TH SarabunPSK"/>
          <w:b/>
          <w:bCs/>
          <w:sz w:val="10"/>
          <w:szCs w:val="10"/>
          <w:lang w:bidi="th-TH"/>
        </w:rPr>
      </w:pPr>
    </w:p>
    <w:p w14:paraId="4E1C7A1F" w14:textId="32151E2B" w:rsidR="009B241D" w:rsidRPr="00B723F3" w:rsidRDefault="00B723F3" w:rsidP="00B723F3">
      <w:pPr>
        <w:rPr>
          <w:rFonts w:ascii="TH SarabunPSK" w:hAnsi="TH SarabunPSK" w:cs="TH SarabunPSK"/>
          <w:b/>
          <w:bCs/>
          <w:szCs w:val="24"/>
          <w:lang w:bidi="th-TH"/>
        </w:rPr>
      </w:pP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หมายเหตุ  รายการวัสดุที่ขึ้นต้นด้วยเครื่องหมาย ** เป็นรายการตามหนังสือสำนักงบประมาณที่ นร0704/ว37 ลงวันที่ 6 มกราคม 2559</w:t>
      </w:r>
    </w:p>
    <w:tbl>
      <w:tblPr>
        <w:tblStyle w:val="TableGrid"/>
        <w:tblW w:w="10060" w:type="dxa"/>
        <w:jc w:val="center"/>
        <w:tblLook w:val="04A0" w:firstRow="1" w:lastRow="0" w:firstColumn="1" w:lastColumn="0" w:noHBand="0" w:noVBand="1"/>
      </w:tblPr>
      <w:tblGrid>
        <w:gridCol w:w="2263"/>
        <w:gridCol w:w="2692"/>
        <w:gridCol w:w="2695"/>
        <w:gridCol w:w="2410"/>
      </w:tblGrid>
      <w:tr w:rsidR="00147E92" w:rsidRPr="006A0C81" w14:paraId="6505FF3E" w14:textId="77777777" w:rsidTr="00934F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4"/>
          <w:jc w:val="center"/>
        </w:trPr>
        <w:tc>
          <w:tcPr>
            <w:tcW w:w="2263" w:type="dxa"/>
            <w:vMerge w:val="restart"/>
          </w:tcPr>
          <w:p w14:paraId="4CEC5A01" w14:textId="77777777" w:rsidR="00147E92" w:rsidRPr="006A0C81" w:rsidRDefault="00147E92" w:rsidP="00934F41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 w:val="0"/>
                <w:bCs/>
                <w:sz w:val="28"/>
                <w:szCs w:val="28"/>
                <w:cs/>
                <w:lang w:bidi="th-TH"/>
              </w:rPr>
            </w:pPr>
            <w:r w:rsidRPr="006A0C81">
              <w:rPr>
                <w:rFonts w:ascii="TH SarabunPSK" w:hAnsi="TH SarabunPSK" w:cs="TH SarabunPSK"/>
                <w:b w:val="0"/>
                <w:bCs/>
                <w:sz w:val="28"/>
                <w:szCs w:val="28"/>
                <w:cs/>
                <w:lang w:bidi="th-TH"/>
              </w:rPr>
              <w:t>ประเภท</w:t>
            </w:r>
          </w:p>
        </w:tc>
        <w:tc>
          <w:tcPr>
            <w:tcW w:w="7797" w:type="dxa"/>
            <w:gridSpan w:val="3"/>
          </w:tcPr>
          <w:p w14:paraId="2245A635" w14:textId="77777777" w:rsidR="00147E92" w:rsidRPr="006A0C81" w:rsidRDefault="00147E92" w:rsidP="00934F41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6A0C81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รายละเอียด</w:t>
            </w:r>
          </w:p>
        </w:tc>
      </w:tr>
      <w:tr w:rsidR="00147E92" w:rsidRPr="006A0C81" w14:paraId="72EEA5A6" w14:textId="77777777" w:rsidTr="00934F41">
        <w:trPr>
          <w:trHeight w:val="362"/>
          <w:jc w:val="center"/>
        </w:trPr>
        <w:tc>
          <w:tcPr>
            <w:tcW w:w="2263" w:type="dxa"/>
            <w:vMerge/>
          </w:tcPr>
          <w:p w14:paraId="321DCC02" w14:textId="77777777" w:rsidR="00147E92" w:rsidRPr="006A0C81" w:rsidRDefault="00147E92" w:rsidP="00934F41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Cs/>
                <w:sz w:val="28"/>
                <w:szCs w:val="28"/>
                <w:lang w:bidi="th-TH"/>
              </w:rPr>
            </w:pPr>
          </w:p>
        </w:tc>
        <w:tc>
          <w:tcPr>
            <w:tcW w:w="2692" w:type="dxa"/>
          </w:tcPr>
          <w:p w14:paraId="3C284470" w14:textId="77777777" w:rsidR="00147E92" w:rsidRPr="006A0C81" w:rsidRDefault="00147E92" w:rsidP="00934F41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28"/>
                <w:szCs w:val="28"/>
                <w:lang w:bidi="th-TH"/>
              </w:rPr>
            </w:pPr>
            <w:r w:rsidRPr="006A0C81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วัสดุคงทน</w:t>
            </w:r>
          </w:p>
        </w:tc>
        <w:tc>
          <w:tcPr>
            <w:tcW w:w="2695" w:type="dxa"/>
          </w:tcPr>
          <w:p w14:paraId="6FD6631D" w14:textId="77777777" w:rsidR="00147E92" w:rsidRPr="006A0C81" w:rsidRDefault="00147E92" w:rsidP="00934F41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28"/>
                <w:szCs w:val="28"/>
                <w:lang w:bidi="th-TH"/>
              </w:rPr>
            </w:pPr>
            <w:r w:rsidRPr="006A0C81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วัสดุสิ้นเปลือง</w:t>
            </w:r>
          </w:p>
        </w:tc>
        <w:tc>
          <w:tcPr>
            <w:tcW w:w="2410" w:type="dxa"/>
          </w:tcPr>
          <w:p w14:paraId="0EA534FE" w14:textId="77777777" w:rsidR="00147E92" w:rsidRPr="006A0C81" w:rsidRDefault="00147E92" w:rsidP="00934F41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bCs/>
                <w:sz w:val="28"/>
                <w:szCs w:val="28"/>
                <w:lang w:bidi="th-TH"/>
              </w:rPr>
            </w:pPr>
            <w:r w:rsidRPr="006A0C81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วัสดุอุปกรณ์ประกอบและอะไหล่</w:t>
            </w:r>
          </w:p>
        </w:tc>
      </w:tr>
      <w:tr w:rsidR="00147E92" w14:paraId="6606365C" w14:textId="77777777" w:rsidTr="00934F41">
        <w:trPr>
          <w:trHeight w:val="362"/>
          <w:jc w:val="center"/>
        </w:trPr>
        <w:tc>
          <w:tcPr>
            <w:tcW w:w="2263" w:type="dxa"/>
          </w:tcPr>
          <w:p w14:paraId="7ADAB7AA" w14:textId="5FB5E36D" w:rsidR="00147E92" w:rsidRPr="00147E92" w:rsidRDefault="00147E92" w:rsidP="00300DA7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bidi="th-TH"/>
              </w:rPr>
              <w:t>วัสดุเครื่องแต่งกาย</w:t>
            </w:r>
          </w:p>
        </w:tc>
        <w:tc>
          <w:tcPr>
            <w:tcW w:w="2692" w:type="dxa"/>
          </w:tcPr>
          <w:p w14:paraId="33C4F449" w14:textId="16F21254" w:rsidR="00147E92" w:rsidRPr="00F312BE" w:rsidRDefault="00147E92" w:rsidP="00300DA7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เครื่องแบบ</w:t>
            </w:r>
          </w:p>
        </w:tc>
        <w:tc>
          <w:tcPr>
            <w:tcW w:w="2695" w:type="dxa"/>
          </w:tcPr>
          <w:p w14:paraId="25DC745B" w14:textId="77777777" w:rsidR="00147E92" w:rsidRPr="00C6395F" w:rsidRDefault="00147E92" w:rsidP="00300DA7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156886C0" w14:textId="77777777" w:rsidR="00147E92" w:rsidRDefault="00147E92" w:rsidP="00300DA7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147E92" w14:paraId="76D74407" w14:textId="77777777" w:rsidTr="00934F41">
        <w:trPr>
          <w:trHeight w:val="362"/>
          <w:jc w:val="center"/>
        </w:trPr>
        <w:tc>
          <w:tcPr>
            <w:tcW w:w="2263" w:type="dxa"/>
          </w:tcPr>
          <w:p w14:paraId="59F9A8CD" w14:textId="77777777" w:rsidR="00147E92" w:rsidRDefault="00147E92" w:rsidP="00300DA7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2" w:type="dxa"/>
          </w:tcPr>
          <w:p w14:paraId="59CD9C1C" w14:textId="5CFC67DC" w:rsidR="00147E92" w:rsidRPr="00F312BE" w:rsidRDefault="00147E92" w:rsidP="00300DA7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เสื้อ  กางเกง  ผ้า</w:t>
            </w:r>
          </w:p>
        </w:tc>
        <w:tc>
          <w:tcPr>
            <w:tcW w:w="2695" w:type="dxa"/>
          </w:tcPr>
          <w:p w14:paraId="3FEABDA1" w14:textId="77777777" w:rsidR="00147E92" w:rsidRPr="00C6395F" w:rsidRDefault="00147E92" w:rsidP="00300DA7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2B79B310" w14:textId="77777777" w:rsidR="00147E92" w:rsidRDefault="00147E92" w:rsidP="00300DA7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147E92" w14:paraId="01D82B29" w14:textId="77777777" w:rsidTr="00934F41">
        <w:trPr>
          <w:trHeight w:val="362"/>
          <w:jc w:val="center"/>
        </w:trPr>
        <w:tc>
          <w:tcPr>
            <w:tcW w:w="2263" w:type="dxa"/>
          </w:tcPr>
          <w:p w14:paraId="1A5212E8" w14:textId="77777777" w:rsidR="00147E92" w:rsidRDefault="00147E92" w:rsidP="00300DA7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2" w:type="dxa"/>
          </w:tcPr>
          <w:p w14:paraId="59AC1BE8" w14:textId="77826F25" w:rsidR="00147E92" w:rsidRPr="00865460" w:rsidRDefault="00147E92" w:rsidP="00300DA7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เครื่องหมายยศและสังกัด</w:t>
            </w:r>
          </w:p>
        </w:tc>
        <w:tc>
          <w:tcPr>
            <w:tcW w:w="2695" w:type="dxa"/>
          </w:tcPr>
          <w:p w14:paraId="3AB77404" w14:textId="77777777" w:rsidR="00147E92" w:rsidRPr="00C6395F" w:rsidRDefault="00147E92" w:rsidP="00300DA7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2AEA840A" w14:textId="77777777" w:rsidR="00147E92" w:rsidRDefault="00147E92" w:rsidP="00300DA7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147E92" w14:paraId="313CC07D" w14:textId="77777777" w:rsidTr="00934F41">
        <w:trPr>
          <w:trHeight w:val="362"/>
          <w:jc w:val="center"/>
        </w:trPr>
        <w:tc>
          <w:tcPr>
            <w:tcW w:w="2263" w:type="dxa"/>
          </w:tcPr>
          <w:p w14:paraId="4535B1F4" w14:textId="77777777" w:rsidR="00147E92" w:rsidRDefault="00147E92" w:rsidP="00300DA7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2" w:type="dxa"/>
          </w:tcPr>
          <w:p w14:paraId="37F8B455" w14:textId="61EED7F9" w:rsidR="00147E92" w:rsidRPr="00865460" w:rsidRDefault="00147E92" w:rsidP="00300DA7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ถุงเท้า</w:t>
            </w:r>
          </w:p>
        </w:tc>
        <w:tc>
          <w:tcPr>
            <w:tcW w:w="2695" w:type="dxa"/>
          </w:tcPr>
          <w:p w14:paraId="5B2B00C9" w14:textId="77777777" w:rsidR="00147E92" w:rsidRPr="00C6395F" w:rsidRDefault="00147E92" w:rsidP="00300DA7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1BCA0C0B" w14:textId="77777777" w:rsidR="00147E92" w:rsidRDefault="00147E92" w:rsidP="00300DA7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147E92" w14:paraId="5719B886" w14:textId="77777777" w:rsidTr="00934F41">
        <w:trPr>
          <w:trHeight w:val="362"/>
          <w:jc w:val="center"/>
        </w:trPr>
        <w:tc>
          <w:tcPr>
            <w:tcW w:w="2263" w:type="dxa"/>
          </w:tcPr>
          <w:p w14:paraId="0DDBABD4" w14:textId="77777777" w:rsidR="00147E92" w:rsidRDefault="00147E92" w:rsidP="00300DA7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2" w:type="dxa"/>
          </w:tcPr>
          <w:p w14:paraId="3F5B8E6D" w14:textId="11B990BB" w:rsidR="00147E92" w:rsidRPr="00865460" w:rsidRDefault="00147E92" w:rsidP="00300DA7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รองเท้า</w:t>
            </w:r>
          </w:p>
        </w:tc>
        <w:tc>
          <w:tcPr>
            <w:tcW w:w="2695" w:type="dxa"/>
          </w:tcPr>
          <w:p w14:paraId="3673BE18" w14:textId="77777777" w:rsidR="00147E92" w:rsidRPr="00C6395F" w:rsidRDefault="00147E92" w:rsidP="00300DA7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11507809" w14:textId="77777777" w:rsidR="00147E92" w:rsidRDefault="00147E92" w:rsidP="00300DA7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147E92" w14:paraId="4416EDCD" w14:textId="77777777" w:rsidTr="00934F41">
        <w:trPr>
          <w:trHeight w:val="362"/>
          <w:jc w:val="center"/>
        </w:trPr>
        <w:tc>
          <w:tcPr>
            <w:tcW w:w="2263" w:type="dxa"/>
          </w:tcPr>
          <w:p w14:paraId="2B6ACBE7" w14:textId="4D64720E" w:rsidR="00147E92" w:rsidRPr="007401B5" w:rsidRDefault="00147E92" w:rsidP="00300DA7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692" w:type="dxa"/>
          </w:tcPr>
          <w:p w14:paraId="3B1D1E68" w14:textId="2DD03270" w:rsidR="00147E92" w:rsidRPr="00147E92" w:rsidRDefault="00147E92" w:rsidP="00300DA7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เข็มขัด</w:t>
            </w:r>
          </w:p>
        </w:tc>
        <w:tc>
          <w:tcPr>
            <w:tcW w:w="2695" w:type="dxa"/>
          </w:tcPr>
          <w:p w14:paraId="67244C2D" w14:textId="77777777" w:rsidR="00147E92" w:rsidRDefault="00147E92" w:rsidP="00300DA7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61C0FF81" w14:textId="74F66C38" w:rsidR="00147E92" w:rsidRDefault="00147E92" w:rsidP="00300DA7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147E92" w14:paraId="1C7C3B56" w14:textId="77777777" w:rsidTr="00934F41">
        <w:trPr>
          <w:trHeight w:val="362"/>
          <w:jc w:val="center"/>
        </w:trPr>
        <w:tc>
          <w:tcPr>
            <w:tcW w:w="2263" w:type="dxa"/>
          </w:tcPr>
          <w:p w14:paraId="27023434" w14:textId="2CA2A485" w:rsidR="00147E92" w:rsidRDefault="00147E92" w:rsidP="00300DA7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692" w:type="dxa"/>
          </w:tcPr>
          <w:p w14:paraId="1A997028" w14:textId="3CE3E0D9" w:rsidR="00147E92" w:rsidRPr="0027109A" w:rsidRDefault="00147E92" w:rsidP="00300DA7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หมวก</w:t>
            </w:r>
          </w:p>
        </w:tc>
        <w:tc>
          <w:tcPr>
            <w:tcW w:w="2695" w:type="dxa"/>
          </w:tcPr>
          <w:p w14:paraId="72A04A8F" w14:textId="77777777" w:rsidR="00147E92" w:rsidRDefault="00147E92" w:rsidP="00300DA7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0A593CC0" w14:textId="77777777" w:rsidR="00147E92" w:rsidRDefault="00147E92" w:rsidP="00300DA7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147E92" w14:paraId="71F0240C" w14:textId="77777777" w:rsidTr="00934F41">
        <w:trPr>
          <w:trHeight w:val="362"/>
          <w:jc w:val="center"/>
        </w:trPr>
        <w:tc>
          <w:tcPr>
            <w:tcW w:w="2263" w:type="dxa"/>
          </w:tcPr>
          <w:p w14:paraId="64FD24D0" w14:textId="77777777" w:rsidR="00147E92" w:rsidRDefault="00147E92" w:rsidP="00300DA7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2" w:type="dxa"/>
          </w:tcPr>
          <w:p w14:paraId="5E7A1FD8" w14:textId="4E2A03E2" w:rsidR="00147E92" w:rsidRPr="0027109A" w:rsidRDefault="00147E92" w:rsidP="00300DA7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ผ้า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พัน</w:t>
            </w: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คอ</w:t>
            </w:r>
          </w:p>
        </w:tc>
        <w:tc>
          <w:tcPr>
            <w:tcW w:w="2695" w:type="dxa"/>
          </w:tcPr>
          <w:p w14:paraId="0E248AF9" w14:textId="768E45AD" w:rsidR="00147E92" w:rsidRPr="007A4462" w:rsidRDefault="00147E92" w:rsidP="00300DA7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0" w:type="dxa"/>
          </w:tcPr>
          <w:p w14:paraId="2AF41C58" w14:textId="77777777" w:rsidR="00147E92" w:rsidRDefault="00147E92" w:rsidP="00300DA7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147E92" w14:paraId="5E942904" w14:textId="77777777" w:rsidTr="00934F41">
        <w:trPr>
          <w:trHeight w:val="362"/>
          <w:jc w:val="center"/>
        </w:trPr>
        <w:tc>
          <w:tcPr>
            <w:tcW w:w="2263" w:type="dxa"/>
          </w:tcPr>
          <w:p w14:paraId="24A3D686" w14:textId="77777777" w:rsidR="00147E92" w:rsidRDefault="00147E92" w:rsidP="00300DA7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692" w:type="dxa"/>
          </w:tcPr>
          <w:p w14:paraId="3C699764" w14:textId="4162331B" w:rsidR="00147E92" w:rsidRPr="0027109A" w:rsidRDefault="00147E92" w:rsidP="00300DA7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 w:rsidRPr="00865460"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  <w:t>เครื่องแต่งกายชุดฝึกโขน-ละคร</w:t>
            </w:r>
          </w:p>
        </w:tc>
        <w:tc>
          <w:tcPr>
            <w:tcW w:w="2695" w:type="dxa"/>
          </w:tcPr>
          <w:p w14:paraId="39E1A075" w14:textId="4B13E300" w:rsidR="00147E92" w:rsidRPr="00147E92" w:rsidRDefault="00147E92" w:rsidP="00300DA7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410" w:type="dxa"/>
          </w:tcPr>
          <w:p w14:paraId="1FD58D23" w14:textId="77777777" w:rsidR="00147E92" w:rsidRDefault="00147E92" w:rsidP="00300DA7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</w:tbl>
    <w:p w14:paraId="0EB84521" w14:textId="4E40B1D1" w:rsidR="00147E92" w:rsidRDefault="00147E92" w:rsidP="0092593D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  <w:lang w:bidi="th-TH"/>
        </w:rPr>
      </w:pPr>
    </w:p>
    <w:p w14:paraId="5E2902F4" w14:textId="77777777" w:rsidR="00B723F3" w:rsidRPr="00B723F3" w:rsidRDefault="00B723F3" w:rsidP="00B723F3">
      <w:pPr>
        <w:rPr>
          <w:rFonts w:ascii="TH SarabunPSK" w:hAnsi="TH SarabunPSK" w:cs="TH SarabunPSK"/>
          <w:b/>
          <w:bCs/>
          <w:szCs w:val="24"/>
          <w:lang w:bidi="th-TH"/>
        </w:rPr>
      </w:pP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หมายเหตุ  รายการวัสดุที่ขึ้นต้นด้วยเครื่องหมาย ** เป็นรายการตามหนังสือสำนักงบประมาณที่ นร0704/ว37 ลงวันที่ 6 มกราคม 2559</w:t>
      </w:r>
    </w:p>
    <w:p w14:paraId="22F28CEC" w14:textId="4E150616" w:rsidR="00147E92" w:rsidRDefault="00147E92" w:rsidP="0092593D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  <w:lang w:bidi="th-TH"/>
        </w:rPr>
      </w:pPr>
    </w:p>
    <w:p w14:paraId="1797575B" w14:textId="77777777" w:rsidR="00147E92" w:rsidRPr="00256349" w:rsidRDefault="00147E92" w:rsidP="0092593D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  <w:lang w:bidi="th-TH"/>
        </w:rPr>
      </w:pPr>
    </w:p>
    <w:p w14:paraId="157FCE7C" w14:textId="77777777" w:rsidR="00C6395F" w:rsidRPr="00C6395F" w:rsidRDefault="00C6395F" w:rsidP="0092593D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  <w:lang w:bidi="th-TH"/>
        </w:rPr>
      </w:pPr>
    </w:p>
    <w:p w14:paraId="753CCF30" w14:textId="02884A72" w:rsidR="00B24020" w:rsidRDefault="00B24020" w:rsidP="00B24020">
      <w:pPr>
        <w:pStyle w:val="Heading1"/>
        <w:rPr>
          <w:rFonts w:ascii="TH SarabunPSK" w:hAnsi="TH SarabunPSK" w:cs="TH SarabunPSK"/>
          <w:sz w:val="56"/>
          <w:szCs w:val="56"/>
          <w:lang w:bidi="th-TH"/>
        </w:rPr>
      </w:pPr>
      <w:r w:rsidRPr="0092593D">
        <w:rPr>
          <w:rFonts w:ascii="TH SarabunPSK" w:hAnsi="TH SarabunPSK" w:cs="TH SarabunPSK"/>
          <w:sz w:val="56"/>
          <w:szCs w:val="56"/>
          <w:cs/>
          <w:lang w:bidi="th-TH"/>
        </w:rPr>
        <w:lastRenderedPageBreak/>
        <w:t>ตัวอย่างสิ่งของที่จัดเป็น</w:t>
      </w:r>
      <w:r>
        <w:rPr>
          <w:rFonts w:ascii="TH SarabunPSK" w:hAnsi="TH SarabunPSK" w:cs="TH SarabunPSK" w:hint="cs"/>
          <w:sz w:val="56"/>
          <w:szCs w:val="56"/>
          <w:cs/>
          <w:lang w:bidi="th-TH"/>
        </w:rPr>
        <w:t>ครุภัณฑ์</w:t>
      </w:r>
      <w:r w:rsidRPr="0092593D">
        <w:rPr>
          <w:rFonts w:ascii="TH SarabunPSK" w:hAnsi="TH SarabunPSK" w:cs="TH SarabunPSK"/>
          <w:sz w:val="56"/>
          <w:szCs w:val="56"/>
          <w:cs/>
          <w:lang w:bidi="th-TH"/>
        </w:rPr>
        <w:t>โดยสภาพ</w:t>
      </w:r>
    </w:p>
    <w:p w14:paraId="419CA7F8" w14:textId="31E4A38C" w:rsidR="008B1C29" w:rsidRDefault="008B1C29" w:rsidP="008B1C29">
      <w:pPr>
        <w:rPr>
          <w:rFonts w:cs="Angsana New"/>
          <w:lang w:bidi="th-TH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6"/>
        <w:gridCol w:w="2422"/>
        <w:gridCol w:w="2380"/>
        <w:gridCol w:w="2394"/>
      </w:tblGrid>
      <w:tr w:rsidR="008B1C29" w:rsidRPr="008B1C29" w14:paraId="2A0EA293" w14:textId="77777777" w:rsidTr="00205F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396" w:type="dxa"/>
          </w:tcPr>
          <w:p w14:paraId="0C7252D6" w14:textId="06BC90B7" w:rsidR="008B1C29" w:rsidRPr="008B1C29" w:rsidRDefault="008B1C29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ประเภท/หมวด</w:t>
            </w:r>
          </w:p>
        </w:tc>
        <w:tc>
          <w:tcPr>
            <w:tcW w:w="2422" w:type="dxa"/>
          </w:tcPr>
          <w:p w14:paraId="18E0A4F3" w14:textId="6EC072CC" w:rsidR="008B1C29" w:rsidRPr="008B1C29" w:rsidRDefault="008B1C29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รายการ</w:t>
            </w:r>
          </w:p>
        </w:tc>
        <w:tc>
          <w:tcPr>
            <w:tcW w:w="2380" w:type="dxa"/>
          </w:tcPr>
          <w:p w14:paraId="7D24C382" w14:textId="564FC713" w:rsidR="008B1C29" w:rsidRPr="008B1C29" w:rsidRDefault="008B1C29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คำค้น</w:t>
            </w:r>
          </w:p>
        </w:tc>
        <w:tc>
          <w:tcPr>
            <w:tcW w:w="2394" w:type="dxa"/>
          </w:tcPr>
          <w:p w14:paraId="066D4C24" w14:textId="27F315B8" w:rsidR="008B1C29" w:rsidRPr="008B1C29" w:rsidRDefault="008B1C29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เกณฑ์พิจารณาเพิ่มเติม</w:t>
            </w:r>
          </w:p>
        </w:tc>
      </w:tr>
      <w:tr w:rsidR="008B1C29" w:rsidRPr="008B1C29" w14:paraId="0036AAED" w14:textId="77777777" w:rsidTr="00205F03">
        <w:tc>
          <w:tcPr>
            <w:tcW w:w="2396" w:type="dxa"/>
          </w:tcPr>
          <w:p w14:paraId="0E7F9C4D" w14:textId="708C0021" w:rsidR="008B1C29" w:rsidRPr="008B1C29" w:rsidRDefault="008B1C29" w:rsidP="00205F03">
            <w:pPr>
              <w:spacing w:before="100" w:beforeAutospacing="1" w:after="100" w:afterAutospacing="1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bidi="th-TH"/>
              </w:rPr>
              <w:t>ครุภัณฑ์สำนักงาน</w:t>
            </w:r>
          </w:p>
        </w:tc>
        <w:tc>
          <w:tcPr>
            <w:tcW w:w="2422" w:type="dxa"/>
          </w:tcPr>
          <w:p w14:paraId="509BE09B" w14:textId="071C3C1A" w:rsidR="008B1C29" w:rsidRPr="008B1C29" w:rsidRDefault="008B1C29" w:rsidP="000952F1">
            <w:pPr>
              <w:pStyle w:val="Emphasis2"/>
              <w:spacing w:before="100" w:beforeAutospacing="1" w:after="100" w:afterAutospacing="1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**โต๊ะ</w:t>
            </w:r>
          </w:p>
        </w:tc>
        <w:tc>
          <w:tcPr>
            <w:tcW w:w="2380" w:type="dxa"/>
          </w:tcPr>
          <w:p w14:paraId="070481B7" w14:textId="77777777" w:rsidR="008B1C29" w:rsidRPr="008B1C29" w:rsidRDefault="008B1C29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</w:tcPr>
          <w:p w14:paraId="52F0F011" w14:textId="77777777" w:rsidR="008B1C29" w:rsidRPr="008B1C29" w:rsidRDefault="008B1C29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8B1C29" w:rsidRPr="008B1C29" w14:paraId="01A8154A" w14:textId="77777777" w:rsidTr="00205F03">
        <w:tc>
          <w:tcPr>
            <w:tcW w:w="2396" w:type="dxa"/>
          </w:tcPr>
          <w:p w14:paraId="555DC166" w14:textId="77777777" w:rsidR="008B1C29" w:rsidRPr="008B1C29" w:rsidRDefault="008B1C29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422" w:type="dxa"/>
          </w:tcPr>
          <w:p w14:paraId="08D13ACD" w14:textId="5B7CCDE0" w:rsidR="008B1C29" w:rsidRPr="008B1C29" w:rsidRDefault="008B1C29" w:rsidP="000952F1">
            <w:pPr>
              <w:pStyle w:val="Emphasis2"/>
              <w:spacing w:before="100" w:beforeAutospacing="1" w:after="100" w:afterAutospacing="1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**โต๊ะทำงาน</w:t>
            </w:r>
          </w:p>
        </w:tc>
        <w:tc>
          <w:tcPr>
            <w:tcW w:w="2380" w:type="dxa"/>
          </w:tcPr>
          <w:p w14:paraId="5DC98EA8" w14:textId="77777777" w:rsidR="008B1C29" w:rsidRPr="008B1C29" w:rsidRDefault="008B1C29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</w:tcPr>
          <w:p w14:paraId="1872A81D" w14:textId="77777777" w:rsidR="008B1C29" w:rsidRPr="008B1C29" w:rsidRDefault="008B1C29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8B1C29" w:rsidRPr="008B1C29" w14:paraId="42A2D609" w14:textId="77777777" w:rsidTr="00205F03">
        <w:tc>
          <w:tcPr>
            <w:tcW w:w="2396" w:type="dxa"/>
          </w:tcPr>
          <w:p w14:paraId="1FB59F69" w14:textId="77777777" w:rsidR="008B1C29" w:rsidRPr="008B1C29" w:rsidRDefault="008B1C29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422" w:type="dxa"/>
          </w:tcPr>
          <w:p w14:paraId="15B14654" w14:textId="441B0432" w:rsidR="008B1C29" w:rsidRPr="008B1C29" w:rsidRDefault="008B1C29" w:rsidP="000952F1">
            <w:pPr>
              <w:pStyle w:val="Emphasis2"/>
              <w:spacing w:before="100" w:beforeAutospacing="1" w:after="100" w:afterAutospacing="1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**โต๊ะรับแขก</w:t>
            </w:r>
          </w:p>
        </w:tc>
        <w:tc>
          <w:tcPr>
            <w:tcW w:w="2380" w:type="dxa"/>
          </w:tcPr>
          <w:p w14:paraId="4CE3CD6C" w14:textId="77777777" w:rsidR="008B1C29" w:rsidRPr="008B1C29" w:rsidRDefault="008B1C29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</w:tcPr>
          <w:p w14:paraId="5A4C77F5" w14:textId="77777777" w:rsidR="008B1C29" w:rsidRPr="008B1C29" w:rsidRDefault="008B1C29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8B1C29" w:rsidRPr="008B1C29" w14:paraId="24C57DF5" w14:textId="77777777" w:rsidTr="00205F03">
        <w:tc>
          <w:tcPr>
            <w:tcW w:w="2396" w:type="dxa"/>
          </w:tcPr>
          <w:p w14:paraId="652F4123" w14:textId="77777777" w:rsidR="008B1C29" w:rsidRPr="008B1C29" w:rsidRDefault="008B1C29" w:rsidP="000952F1">
            <w:pPr>
              <w:spacing w:before="100" w:beforeAutospacing="1" w:after="100" w:afterAutospacing="1" w:line="240" w:lineRule="auto"/>
              <w:ind w:left="0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422" w:type="dxa"/>
          </w:tcPr>
          <w:p w14:paraId="60E2D58C" w14:textId="5DF2F0CD" w:rsidR="008B1C29" w:rsidRPr="008B1C29" w:rsidRDefault="008B1C29" w:rsidP="000952F1">
            <w:pPr>
              <w:pStyle w:val="Emphasis2"/>
              <w:spacing w:before="100" w:beforeAutospacing="1" w:after="100" w:afterAutospacing="1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**โต๊ะหมู่บูชา</w:t>
            </w:r>
          </w:p>
        </w:tc>
        <w:tc>
          <w:tcPr>
            <w:tcW w:w="2380" w:type="dxa"/>
          </w:tcPr>
          <w:p w14:paraId="79274308" w14:textId="77777777" w:rsidR="008B1C29" w:rsidRPr="008B1C29" w:rsidRDefault="008B1C29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</w:tcPr>
          <w:p w14:paraId="72438EAD" w14:textId="77777777" w:rsidR="008B1C29" w:rsidRPr="008B1C29" w:rsidRDefault="008B1C29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300DA7" w:rsidRPr="00300DA7" w14:paraId="170F7B60" w14:textId="77777777" w:rsidTr="00205F03">
        <w:tc>
          <w:tcPr>
            <w:tcW w:w="2396" w:type="dxa"/>
          </w:tcPr>
          <w:p w14:paraId="09C83494" w14:textId="77777777" w:rsidR="008B1C29" w:rsidRPr="00300DA7" w:rsidRDefault="008B1C29" w:rsidP="000952F1">
            <w:pPr>
              <w:spacing w:before="100" w:beforeAutospacing="1" w:after="100" w:afterAutospacing="1" w:line="240" w:lineRule="auto"/>
              <w:ind w:left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422" w:type="dxa"/>
          </w:tcPr>
          <w:p w14:paraId="6095C3AB" w14:textId="5C291B90" w:rsidR="008B1C29" w:rsidRPr="00300DA7" w:rsidRDefault="008B1C29" w:rsidP="000952F1">
            <w:pPr>
              <w:pStyle w:val="Emphasis2"/>
              <w:spacing w:before="100" w:beforeAutospacing="1" w:after="100" w:afterAutospacing="1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300DA7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โต๊ะพิมพ์ดีด</w:t>
            </w:r>
          </w:p>
        </w:tc>
        <w:tc>
          <w:tcPr>
            <w:tcW w:w="2380" w:type="dxa"/>
          </w:tcPr>
          <w:p w14:paraId="6C805E49" w14:textId="77777777" w:rsidR="008B1C29" w:rsidRPr="00300DA7" w:rsidRDefault="008B1C29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</w:tcPr>
          <w:p w14:paraId="13AE0C03" w14:textId="77777777" w:rsidR="008B1C29" w:rsidRPr="00300DA7" w:rsidRDefault="008B1C29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00DA7" w:rsidRPr="00300DA7" w14:paraId="6F01A158" w14:textId="77777777" w:rsidTr="00205F03">
        <w:tc>
          <w:tcPr>
            <w:tcW w:w="2396" w:type="dxa"/>
          </w:tcPr>
          <w:p w14:paraId="46240DED" w14:textId="2C97AD53" w:rsidR="008B1C29" w:rsidRPr="00300DA7" w:rsidRDefault="008B1C29" w:rsidP="000952F1">
            <w:pPr>
              <w:spacing w:before="100" w:beforeAutospacing="1" w:after="100" w:afterAutospacing="1" w:line="240" w:lineRule="auto"/>
              <w:ind w:left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422" w:type="dxa"/>
          </w:tcPr>
          <w:p w14:paraId="70371DFA" w14:textId="4E4F8834" w:rsidR="008B1C29" w:rsidRPr="00300DA7" w:rsidRDefault="008B1C29" w:rsidP="000952F1">
            <w:pPr>
              <w:pStyle w:val="Emphasis2"/>
              <w:spacing w:before="100" w:beforeAutospacing="1" w:after="100" w:afterAutospacing="1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300DA7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โต๊ะประชุม</w:t>
            </w:r>
          </w:p>
        </w:tc>
        <w:tc>
          <w:tcPr>
            <w:tcW w:w="2380" w:type="dxa"/>
          </w:tcPr>
          <w:p w14:paraId="0D85FAB5" w14:textId="77777777" w:rsidR="008B1C29" w:rsidRPr="00300DA7" w:rsidRDefault="008B1C29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</w:tcPr>
          <w:p w14:paraId="67EFA108" w14:textId="77777777" w:rsidR="008B1C29" w:rsidRPr="00300DA7" w:rsidRDefault="008B1C29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00DA7" w:rsidRPr="00300DA7" w14:paraId="7E8087D0" w14:textId="77777777" w:rsidTr="00205F03">
        <w:tc>
          <w:tcPr>
            <w:tcW w:w="2396" w:type="dxa"/>
          </w:tcPr>
          <w:p w14:paraId="65205763" w14:textId="77777777" w:rsidR="008B1C29" w:rsidRPr="00300DA7" w:rsidRDefault="008B1C29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422" w:type="dxa"/>
          </w:tcPr>
          <w:p w14:paraId="24C57092" w14:textId="096E27C7" w:rsidR="008B1C29" w:rsidRPr="00300DA7" w:rsidRDefault="008B1C29" w:rsidP="000952F1">
            <w:pPr>
              <w:pStyle w:val="Emphasis2"/>
              <w:spacing w:before="100" w:beforeAutospacing="1" w:after="100" w:afterAutospacing="1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300DA7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โต๊ะวางเครื่องคอมพิวเตอร์</w:t>
            </w:r>
            <w:r w:rsidRPr="00300DA7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/เครื่องพิมพ์</w:t>
            </w:r>
          </w:p>
        </w:tc>
        <w:tc>
          <w:tcPr>
            <w:tcW w:w="2380" w:type="dxa"/>
          </w:tcPr>
          <w:p w14:paraId="457C5154" w14:textId="77777777" w:rsidR="008B1C29" w:rsidRPr="00300DA7" w:rsidRDefault="008B1C29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</w:tcPr>
          <w:p w14:paraId="4D48D782" w14:textId="77777777" w:rsidR="008B1C29" w:rsidRPr="00300DA7" w:rsidRDefault="008B1C29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00DA7" w:rsidRPr="00300DA7" w14:paraId="127E1362" w14:textId="77777777" w:rsidTr="00205F03">
        <w:tc>
          <w:tcPr>
            <w:tcW w:w="2396" w:type="dxa"/>
          </w:tcPr>
          <w:p w14:paraId="7CCC731E" w14:textId="77777777" w:rsidR="008B1C29" w:rsidRPr="00300DA7" w:rsidRDefault="008B1C29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422" w:type="dxa"/>
          </w:tcPr>
          <w:p w14:paraId="4A6937CA" w14:textId="61F8B45D" w:rsidR="008B1C29" w:rsidRPr="00300DA7" w:rsidRDefault="008B1C29" w:rsidP="000952F1">
            <w:pPr>
              <w:pStyle w:val="Emphasis2"/>
              <w:spacing w:before="100" w:beforeAutospacing="1" w:after="100" w:afterAutospacing="1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300DA7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โต๊ะเขียนแบบ</w:t>
            </w:r>
          </w:p>
        </w:tc>
        <w:tc>
          <w:tcPr>
            <w:tcW w:w="2380" w:type="dxa"/>
          </w:tcPr>
          <w:p w14:paraId="418E1DD2" w14:textId="77777777" w:rsidR="008B1C29" w:rsidRPr="00300DA7" w:rsidRDefault="008B1C29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</w:tcPr>
          <w:p w14:paraId="041AC82D" w14:textId="77777777" w:rsidR="008B1C29" w:rsidRPr="00300DA7" w:rsidRDefault="008B1C29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00DA7" w:rsidRPr="00300DA7" w14:paraId="05C57FD7" w14:textId="77777777" w:rsidTr="00205F03">
        <w:tc>
          <w:tcPr>
            <w:tcW w:w="2396" w:type="dxa"/>
          </w:tcPr>
          <w:p w14:paraId="03CF3A3B" w14:textId="77777777" w:rsidR="008B1C29" w:rsidRPr="00300DA7" w:rsidRDefault="008B1C29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422" w:type="dxa"/>
          </w:tcPr>
          <w:p w14:paraId="3FF98994" w14:textId="1D2C4108" w:rsidR="008B1C29" w:rsidRPr="00300DA7" w:rsidRDefault="008B1C29" w:rsidP="000952F1">
            <w:pPr>
              <w:pStyle w:val="Emphasis2"/>
              <w:spacing w:before="100" w:beforeAutospacing="1" w:after="100" w:afterAutospacing="1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300DA7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โต๊ะอเนกประสงค์</w:t>
            </w:r>
          </w:p>
        </w:tc>
        <w:tc>
          <w:tcPr>
            <w:tcW w:w="2380" w:type="dxa"/>
          </w:tcPr>
          <w:p w14:paraId="631FC9AE" w14:textId="77777777" w:rsidR="008B1C29" w:rsidRPr="00300DA7" w:rsidRDefault="008B1C29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</w:tcPr>
          <w:p w14:paraId="55890D06" w14:textId="77777777" w:rsidR="008B1C29" w:rsidRPr="00300DA7" w:rsidRDefault="008B1C29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00DA7" w:rsidRPr="00300DA7" w14:paraId="280905AF" w14:textId="77777777" w:rsidTr="00205F03">
        <w:tc>
          <w:tcPr>
            <w:tcW w:w="2396" w:type="dxa"/>
          </w:tcPr>
          <w:p w14:paraId="5F2C0449" w14:textId="77777777" w:rsidR="008B1C29" w:rsidRPr="00300DA7" w:rsidRDefault="008B1C29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422" w:type="dxa"/>
          </w:tcPr>
          <w:p w14:paraId="36AD50F1" w14:textId="45C7A34D" w:rsidR="008B1C29" w:rsidRPr="00300DA7" w:rsidRDefault="008B1C29" w:rsidP="000952F1">
            <w:pPr>
              <w:pStyle w:val="Emphasis2"/>
              <w:spacing w:before="100" w:beforeAutospacing="1" w:after="100" w:afterAutospacing="1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300DA7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โต๊ะอาหาร</w:t>
            </w:r>
          </w:p>
        </w:tc>
        <w:tc>
          <w:tcPr>
            <w:tcW w:w="2380" w:type="dxa"/>
          </w:tcPr>
          <w:p w14:paraId="32070106" w14:textId="77777777" w:rsidR="008B1C29" w:rsidRPr="00300DA7" w:rsidRDefault="008B1C29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</w:tcPr>
          <w:p w14:paraId="51BF03FE" w14:textId="77777777" w:rsidR="008B1C29" w:rsidRPr="00300DA7" w:rsidRDefault="008B1C29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00DA7" w:rsidRPr="00300DA7" w14:paraId="3A915810" w14:textId="77777777" w:rsidTr="00205F03">
        <w:tc>
          <w:tcPr>
            <w:tcW w:w="2396" w:type="dxa"/>
          </w:tcPr>
          <w:p w14:paraId="4D708DF3" w14:textId="77777777" w:rsidR="008B1C29" w:rsidRPr="00300DA7" w:rsidRDefault="008B1C29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422" w:type="dxa"/>
          </w:tcPr>
          <w:p w14:paraId="72027B51" w14:textId="16D0A12F" w:rsidR="008B1C29" w:rsidRPr="00300DA7" w:rsidRDefault="008B1C29" w:rsidP="000952F1">
            <w:pPr>
              <w:pStyle w:val="Emphasis2"/>
              <w:spacing w:before="100" w:beforeAutospacing="1" w:after="100" w:afterAutospacing="1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300DA7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โต๊ะอ่านหนังสือ</w:t>
            </w:r>
          </w:p>
        </w:tc>
        <w:tc>
          <w:tcPr>
            <w:tcW w:w="2380" w:type="dxa"/>
          </w:tcPr>
          <w:p w14:paraId="6441BCAC" w14:textId="77777777" w:rsidR="008B1C29" w:rsidRPr="00300DA7" w:rsidRDefault="008B1C29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</w:tcPr>
          <w:p w14:paraId="48F00234" w14:textId="77777777" w:rsidR="008B1C29" w:rsidRPr="00300DA7" w:rsidRDefault="008B1C29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00DA7" w:rsidRPr="00300DA7" w14:paraId="7136938D" w14:textId="77777777" w:rsidTr="00205F03">
        <w:tc>
          <w:tcPr>
            <w:tcW w:w="2396" w:type="dxa"/>
          </w:tcPr>
          <w:p w14:paraId="41831E7C" w14:textId="77777777" w:rsidR="000952F1" w:rsidRPr="00300DA7" w:rsidRDefault="000952F1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422" w:type="dxa"/>
          </w:tcPr>
          <w:p w14:paraId="5E355D93" w14:textId="42165035" w:rsidR="000952F1" w:rsidRPr="00300DA7" w:rsidRDefault="000952F1" w:rsidP="000952F1">
            <w:pPr>
              <w:pStyle w:val="Emphasis2"/>
              <w:spacing w:before="100" w:beforeAutospacing="1" w:after="100" w:afterAutospacing="1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300DA7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โต๊ะสนาม</w:t>
            </w:r>
          </w:p>
        </w:tc>
        <w:tc>
          <w:tcPr>
            <w:tcW w:w="2380" w:type="dxa"/>
          </w:tcPr>
          <w:p w14:paraId="4053CB23" w14:textId="77777777" w:rsidR="000952F1" w:rsidRPr="00300DA7" w:rsidRDefault="000952F1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</w:tcPr>
          <w:p w14:paraId="69A4C56B" w14:textId="77777777" w:rsidR="000952F1" w:rsidRPr="00300DA7" w:rsidRDefault="000952F1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00DA7" w:rsidRPr="00300DA7" w14:paraId="6B54BEC1" w14:textId="77777777" w:rsidTr="00205F03">
        <w:tc>
          <w:tcPr>
            <w:tcW w:w="2396" w:type="dxa"/>
          </w:tcPr>
          <w:p w14:paraId="3A842003" w14:textId="77777777" w:rsidR="000952F1" w:rsidRPr="00300DA7" w:rsidRDefault="000952F1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422" w:type="dxa"/>
          </w:tcPr>
          <w:p w14:paraId="79CCEDE6" w14:textId="6F0230C8" w:rsidR="000952F1" w:rsidRPr="00300DA7" w:rsidRDefault="000952F1" w:rsidP="000952F1">
            <w:pPr>
              <w:pStyle w:val="Emphasis2"/>
              <w:spacing w:before="100" w:beforeAutospacing="1" w:after="100" w:afterAutospacing="1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300DA7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โต๊ะหินอ่อน</w:t>
            </w:r>
          </w:p>
        </w:tc>
        <w:tc>
          <w:tcPr>
            <w:tcW w:w="2380" w:type="dxa"/>
          </w:tcPr>
          <w:p w14:paraId="45CF9674" w14:textId="77777777" w:rsidR="000952F1" w:rsidRPr="00300DA7" w:rsidRDefault="000952F1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</w:tcPr>
          <w:p w14:paraId="47CBAA65" w14:textId="77777777" w:rsidR="000952F1" w:rsidRPr="00300DA7" w:rsidRDefault="000952F1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00DA7" w:rsidRPr="00300DA7" w14:paraId="7C1B2F6E" w14:textId="77777777" w:rsidTr="00205F03">
        <w:tc>
          <w:tcPr>
            <w:tcW w:w="2396" w:type="dxa"/>
          </w:tcPr>
          <w:p w14:paraId="5BAB51D5" w14:textId="77777777" w:rsidR="000952F1" w:rsidRPr="00300DA7" w:rsidRDefault="000952F1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422" w:type="dxa"/>
          </w:tcPr>
          <w:p w14:paraId="566F3B5C" w14:textId="6F1C5234" w:rsidR="000952F1" w:rsidRPr="00300DA7" w:rsidRDefault="000952F1" w:rsidP="000952F1">
            <w:pPr>
              <w:pStyle w:val="Emphasis2"/>
              <w:spacing w:before="100" w:beforeAutospacing="1" w:after="100" w:afterAutospacing="1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300DA7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โต๊ะค้นคว้า</w:t>
            </w:r>
          </w:p>
        </w:tc>
        <w:tc>
          <w:tcPr>
            <w:tcW w:w="2380" w:type="dxa"/>
          </w:tcPr>
          <w:p w14:paraId="0445103E" w14:textId="77777777" w:rsidR="000952F1" w:rsidRPr="00300DA7" w:rsidRDefault="000952F1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</w:tcPr>
          <w:p w14:paraId="688CC980" w14:textId="77777777" w:rsidR="000952F1" w:rsidRPr="00300DA7" w:rsidRDefault="000952F1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00DA7" w:rsidRPr="00300DA7" w14:paraId="5B4B4284" w14:textId="77777777" w:rsidTr="00205F03">
        <w:tc>
          <w:tcPr>
            <w:tcW w:w="2396" w:type="dxa"/>
          </w:tcPr>
          <w:p w14:paraId="696E4D14" w14:textId="77777777" w:rsidR="000952F1" w:rsidRPr="00300DA7" w:rsidRDefault="000952F1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422" w:type="dxa"/>
          </w:tcPr>
          <w:p w14:paraId="478FE570" w14:textId="2C8A75D9" w:rsidR="000952F1" w:rsidRPr="00300DA7" w:rsidRDefault="000952F1" w:rsidP="000952F1">
            <w:pPr>
              <w:pStyle w:val="Emphasis2"/>
              <w:spacing w:before="100" w:beforeAutospacing="1" w:after="100" w:afterAutospacing="1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300DA7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โต๊ะวางหุ่นจำลอง</w:t>
            </w:r>
          </w:p>
        </w:tc>
        <w:tc>
          <w:tcPr>
            <w:tcW w:w="2380" w:type="dxa"/>
          </w:tcPr>
          <w:p w14:paraId="7661C61D" w14:textId="77777777" w:rsidR="000952F1" w:rsidRPr="00300DA7" w:rsidRDefault="000952F1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</w:tcPr>
          <w:p w14:paraId="1FFA2ADE" w14:textId="77777777" w:rsidR="000952F1" w:rsidRPr="00300DA7" w:rsidRDefault="000952F1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00DA7" w:rsidRPr="00300DA7" w14:paraId="4EFAEBB3" w14:textId="77777777" w:rsidTr="00205F03">
        <w:tc>
          <w:tcPr>
            <w:tcW w:w="2396" w:type="dxa"/>
          </w:tcPr>
          <w:p w14:paraId="5D73F40A" w14:textId="77777777" w:rsidR="000952F1" w:rsidRPr="00300DA7" w:rsidRDefault="000952F1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422" w:type="dxa"/>
          </w:tcPr>
          <w:p w14:paraId="446616DF" w14:textId="56D7E178" w:rsidR="000952F1" w:rsidRPr="00300DA7" w:rsidRDefault="000952F1" w:rsidP="000952F1">
            <w:pPr>
              <w:pStyle w:val="Emphasis2"/>
              <w:spacing w:before="100" w:beforeAutospacing="1" w:after="100" w:afterAutospacing="1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300DA7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โต๊ะน้ำ</w:t>
            </w:r>
          </w:p>
        </w:tc>
        <w:tc>
          <w:tcPr>
            <w:tcW w:w="2380" w:type="dxa"/>
          </w:tcPr>
          <w:p w14:paraId="1B8850CA" w14:textId="77777777" w:rsidR="000952F1" w:rsidRPr="00300DA7" w:rsidRDefault="000952F1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</w:tcPr>
          <w:p w14:paraId="57901ED0" w14:textId="77777777" w:rsidR="000952F1" w:rsidRPr="00300DA7" w:rsidRDefault="000952F1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00DA7" w:rsidRPr="00300DA7" w14:paraId="76D00CD0" w14:textId="77777777" w:rsidTr="00205F03">
        <w:tc>
          <w:tcPr>
            <w:tcW w:w="2396" w:type="dxa"/>
          </w:tcPr>
          <w:p w14:paraId="385455D8" w14:textId="77777777" w:rsidR="000952F1" w:rsidRPr="00300DA7" w:rsidRDefault="000952F1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422" w:type="dxa"/>
          </w:tcPr>
          <w:p w14:paraId="166E059B" w14:textId="32F1980E" w:rsidR="000952F1" w:rsidRPr="00300DA7" w:rsidRDefault="000952F1" w:rsidP="000952F1">
            <w:pPr>
              <w:pStyle w:val="Emphasis2"/>
              <w:spacing w:before="100" w:beforeAutospacing="1" w:after="100" w:afterAutospacing="1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300DA7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โต๊ะเครื่องแป้ง</w:t>
            </w:r>
          </w:p>
        </w:tc>
        <w:tc>
          <w:tcPr>
            <w:tcW w:w="2380" w:type="dxa"/>
          </w:tcPr>
          <w:p w14:paraId="15D9BF63" w14:textId="77777777" w:rsidR="000952F1" w:rsidRPr="00300DA7" w:rsidRDefault="000952F1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</w:tcPr>
          <w:p w14:paraId="5D8FF5A8" w14:textId="77777777" w:rsidR="000952F1" w:rsidRPr="00300DA7" w:rsidRDefault="000952F1" w:rsidP="000952F1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00DA7" w:rsidRPr="00300DA7" w14:paraId="6A1D4046" w14:textId="77777777" w:rsidTr="00205F03">
        <w:tc>
          <w:tcPr>
            <w:tcW w:w="2396" w:type="dxa"/>
          </w:tcPr>
          <w:p w14:paraId="092292FD" w14:textId="77777777" w:rsidR="000952F1" w:rsidRPr="00300DA7" w:rsidRDefault="000952F1" w:rsidP="000952F1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422" w:type="dxa"/>
          </w:tcPr>
          <w:p w14:paraId="0E6DB613" w14:textId="2E837907" w:rsidR="000952F1" w:rsidRPr="00300DA7" w:rsidRDefault="000952F1" w:rsidP="000952F1">
            <w:pPr>
              <w:pStyle w:val="Emphasis2"/>
              <w:spacing w:before="0" w:after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  <w:r w:rsidRPr="00300DA7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**เก้าอี้</w:t>
            </w:r>
          </w:p>
        </w:tc>
        <w:tc>
          <w:tcPr>
            <w:tcW w:w="2380" w:type="dxa"/>
          </w:tcPr>
          <w:p w14:paraId="21EEB94A" w14:textId="77777777" w:rsidR="000952F1" w:rsidRPr="00300DA7" w:rsidRDefault="000952F1" w:rsidP="000952F1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</w:tcPr>
          <w:p w14:paraId="5E47232C" w14:textId="77777777" w:rsidR="000952F1" w:rsidRPr="00300DA7" w:rsidRDefault="000952F1" w:rsidP="000952F1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00DA7" w:rsidRPr="00300DA7" w14:paraId="3F3B0348" w14:textId="77777777" w:rsidTr="00205F03">
        <w:tc>
          <w:tcPr>
            <w:tcW w:w="2396" w:type="dxa"/>
          </w:tcPr>
          <w:p w14:paraId="79626D2D" w14:textId="77777777" w:rsidR="000952F1" w:rsidRPr="00300DA7" w:rsidRDefault="000952F1" w:rsidP="000952F1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422" w:type="dxa"/>
          </w:tcPr>
          <w:p w14:paraId="50036363" w14:textId="3DF8A4F0" w:rsidR="000952F1" w:rsidRPr="00300DA7" w:rsidRDefault="000952F1" w:rsidP="000952F1">
            <w:pPr>
              <w:pStyle w:val="Emphasis2"/>
              <w:spacing w:before="0" w:after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300DA7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เก้าอี้ฟังคำบรรยาย</w:t>
            </w:r>
            <w:r w:rsidRPr="00300DA7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/เก้าอี้</w:t>
            </w:r>
            <w:proofErr w:type="spellStart"/>
            <w:r w:rsidRPr="00300DA7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เลคเช</w:t>
            </w:r>
            <w:proofErr w:type="spellEnd"/>
            <w:r w:rsidRPr="00300DA7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อร์</w:t>
            </w:r>
          </w:p>
        </w:tc>
        <w:tc>
          <w:tcPr>
            <w:tcW w:w="2380" w:type="dxa"/>
          </w:tcPr>
          <w:p w14:paraId="2D08B98A" w14:textId="77777777" w:rsidR="000952F1" w:rsidRPr="00300DA7" w:rsidRDefault="000952F1" w:rsidP="000952F1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</w:tcPr>
          <w:p w14:paraId="42C29E2D" w14:textId="77777777" w:rsidR="000952F1" w:rsidRPr="00300DA7" w:rsidRDefault="000952F1" w:rsidP="000952F1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00DA7" w:rsidRPr="00300DA7" w14:paraId="23C28E22" w14:textId="77777777" w:rsidTr="00205F03">
        <w:tc>
          <w:tcPr>
            <w:tcW w:w="2396" w:type="dxa"/>
          </w:tcPr>
          <w:p w14:paraId="05A0589E" w14:textId="77777777" w:rsidR="000952F1" w:rsidRPr="00300DA7" w:rsidRDefault="000952F1" w:rsidP="000952F1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422" w:type="dxa"/>
          </w:tcPr>
          <w:p w14:paraId="73745B32" w14:textId="04C6C402" w:rsidR="000952F1" w:rsidRPr="00300DA7" w:rsidRDefault="000952F1" w:rsidP="000952F1">
            <w:pPr>
              <w:pStyle w:val="Emphasis2"/>
              <w:spacing w:before="0" w:after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300DA7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เก้าอี้เขียนแบบ</w:t>
            </w:r>
          </w:p>
        </w:tc>
        <w:tc>
          <w:tcPr>
            <w:tcW w:w="2380" w:type="dxa"/>
          </w:tcPr>
          <w:p w14:paraId="51DB7709" w14:textId="77777777" w:rsidR="000952F1" w:rsidRPr="00300DA7" w:rsidRDefault="000952F1" w:rsidP="000952F1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</w:tcPr>
          <w:p w14:paraId="6B72876F" w14:textId="77777777" w:rsidR="000952F1" w:rsidRPr="00300DA7" w:rsidRDefault="000952F1" w:rsidP="000952F1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00DA7" w:rsidRPr="00300DA7" w14:paraId="29AC0CDB" w14:textId="77777777" w:rsidTr="00205F03">
        <w:tc>
          <w:tcPr>
            <w:tcW w:w="2396" w:type="dxa"/>
          </w:tcPr>
          <w:p w14:paraId="05F510F9" w14:textId="77777777" w:rsidR="000952F1" w:rsidRPr="00300DA7" w:rsidRDefault="000952F1" w:rsidP="000952F1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422" w:type="dxa"/>
          </w:tcPr>
          <w:p w14:paraId="2598CA1E" w14:textId="585A389F" w:rsidR="000952F1" w:rsidRPr="00300DA7" w:rsidRDefault="000952F1" w:rsidP="000952F1">
            <w:pPr>
              <w:pStyle w:val="Emphasis2"/>
              <w:spacing w:before="0" w:after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300DA7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เก้าอี้ผู้มาติดต่อ/ เก้าอี้รับแขก</w:t>
            </w:r>
          </w:p>
        </w:tc>
        <w:tc>
          <w:tcPr>
            <w:tcW w:w="2380" w:type="dxa"/>
          </w:tcPr>
          <w:p w14:paraId="718EBA6F" w14:textId="77777777" w:rsidR="000952F1" w:rsidRPr="00300DA7" w:rsidRDefault="000952F1" w:rsidP="000952F1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</w:tcPr>
          <w:p w14:paraId="0B9336DA" w14:textId="77777777" w:rsidR="000952F1" w:rsidRPr="00300DA7" w:rsidRDefault="000952F1" w:rsidP="000952F1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00DA7" w:rsidRPr="00300DA7" w14:paraId="24457FEB" w14:textId="77777777" w:rsidTr="00205F03">
        <w:tc>
          <w:tcPr>
            <w:tcW w:w="2396" w:type="dxa"/>
          </w:tcPr>
          <w:p w14:paraId="52C924E0" w14:textId="77777777" w:rsidR="000952F1" w:rsidRPr="00300DA7" w:rsidRDefault="000952F1" w:rsidP="00451435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422" w:type="dxa"/>
          </w:tcPr>
          <w:p w14:paraId="09988B22" w14:textId="183B18EF" w:rsidR="000952F1" w:rsidRPr="00300DA7" w:rsidRDefault="000952F1" w:rsidP="00451435">
            <w:pPr>
              <w:pStyle w:val="Emphasis2"/>
              <w:spacing w:before="0" w:after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300DA7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เก้าอี้สนาม</w:t>
            </w:r>
            <w:r w:rsidRPr="00300DA7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/ม้านั่งสนาม</w:t>
            </w:r>
          </w:p>
        </w:tc>
        <w:tc>
          <w:tcPr>
            <w:tcW w:w="2380" w:type="dxa"/>
          </w:tcPr>
          <w:p w14:paraId="3C1E3E17" w14:textId="77777777" w:rsidR="000952F1" w:rsidRPr="00300DA7" w:rsidRDefault="000952F1" w:rsidP="0045143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</w:tcPr>
          <w:p w14:paraId="6F40CEAC" w14:textId="77777777" w:rsidR="000952F1" w:rsidRPr="00300DA7" w:rsidRDefault="000952F1" w:rsidP="0045143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00DA7" w:rsidRPr="00300DA7" w14:paraId="2E797E7C" w14:textId="77777777" w:rsidTr="00205F03">
        <w:tc>
          <w:tcPr>
            <w:tcW w:w="2396" w:type="dxa"/>
          </w:tcPr>
          <w:p w14:paraId="11D7D996" w14:textId="77777777" w:rsidR="000952F1" w:rsidRPr="00300DA7" w:rsidRDefault="000952F1" w:rsidP="00451435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422" w:type="dxa"/>
          </w:tcPr>
          <w:p w14:paraId="20C3103C" w14:textId="6C6900B0" w:rsidR="000952F1" w:rsidRPr="00300DA7" w:rsidRDefault="000952F1" w:rsidP="00451435">
            <w:pPr>
              <w:pStyle w:val="Emphasis2"/>
              <w:spacing w:before="0" w:after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300DA7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ม้านั่งยาว</w:t>
            </w:r>
          </w:p>
        </w:tc>
        <w:tc>
          <w:tcPr>
            <w:tcW w:w="2380" w:type="dxa"/>
          </w:tcPr>
          <w:p w14:paraId="76527EDF" w14:textId="77777777" w:rsidR="000952F1" w:rsidRPr="00300DA7" w:rsidRDefault="000952F1" w:rsidP="0045143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</w:tcPr>
          <w:p w14:paraId="55DA303D" w14:textId="77777777" w:rsidR="000952F1" w:rsidRPr="00300DA7" w:rsidRDefault="000952F1" w:rsidP="0045143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00DA7" w:rsidRPr="00300DA7" w14:paraId="5CC34009" w14:textId="77777777" w:rsidTr="00205F03">
        <w:tc>
          <w:tcPr>
            <w:tcW w:w="2396" w:type="dxa"/>
          </w:tcPr>
          <w:p w14:paraId="3F60CE01" w14:textId="77777777" w:rsidR="000952F1" w:rsidRPr="00300DA7" w:rsidRDefault="000952F1" w:rsidP="00451435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422" w:type="dxa"/>
          </w:tcPr>
          <w:p w14:paraId="7FCBC677" w14:textId="56B0A406" w:rsidR="000952F1" w:rsidRPr="00300DA7" w:rsidRDefault="000952F1" w:rsidP="00451435">
            <w:pPr>
              <w:pStyle w:val="Emphasis2"/>
              <w:spacing w:before="0" w:after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300DA7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เก้าอี้จัดเลี้ยง</w:t>
            </w:r>
          </w:p>
        </w:tc>
        <w:tc>
          <w:tcPr>
            <w:tcW w:w="2380" w:type="dxa"/>
          </w:tcPr>
          <w:p w14:paraId="4789B5B9" w14:textId="77777777" w:rsidR="000952F1" w:rsidRPr="00300DA7" w:rsidRDefault="000952F1" w:rsidP="0045143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</w:tcPr>
          <w:p w14:paraId="090D42AB" w14:textId="77777777" w:rsidR="000952F1" w:rsidRPr="00300DA7" w:rsidRDefault="000952F1" w:rsidP="0045143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00DA7" w:rsidRPr="00300DA7" w14:paraId="7419B388" w14:textId="77777777" w:rsidTr="00205F03">
        <w:tc>
          <w:tcPr>
            <w:tcW w:w="2396" w:type="dxa"/>
          </w:tcPr>
          <w:p w14:paraId="29E62DCC" w14:textId="77777777" w:rsidR="000952F1" w:rsidRPr="00300DA7" w:rsidRDefault="000952F1" w:rsidP="00451435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422" w:type="dxa"/>
          </w:tcPr>
          <w:p w14:paraId="7E77A420" w14:textId="5191628E" w:rsidR="000952F1" w:rsidRPr="00300DA7" w:rsidRDefault="000952F1" w:rsidP="00451435">
            <w:pPr>
              <w:pStyle w:val="Emphasis2"/>
              <w:spacing w:before="0" w:after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300DA7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เก้าอี้บาร์</w:t>
            </w:r>
          </w:p>
        </w:tc>
        <w:tc>
          <w:tcPr>
            <w:tcW w:w="2380" w:type="dxa"/>
          </w:tcPr>
          <w:p w14:paraId="4EE06898" w14:textId="77777777" w:rsidR="000952F1" w:rsidRPr="00300DA7" w:rsidRDefault="000952F1" w:rsidP="0045143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</w:tcPr>
          <w:p w14:paraId="12196A8F" w14:textId="77777777" w:rsidR="000952F1" w:rsidRPr="00300DA7" w:rsidRDefault="000952F1" w:rsidP="0045143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00DA7" w:rsidRPr="00300DA7" w14:paraId="31FD59C7" w14:textId="77777777" w:rsidTr="00205F03">
        <w:tc>
          <w:tcPr>
            <w:tcW w:w="2396" w:type="dxa"/>
          </w:tcPr>
          <w:p w14:paraId="44654B50" w14:textId="77777777" w:rsidR="000952F1" w:rsidRPr="00300DA7" w:rsidRDefault="000952F1" w:rsidP="00451435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422" w:type="dxa"/>
          </w:tcPr>
          <w:p w14:paraId="7D07075D" w14:textId="517EBC66" w:rsidR="000952F1" w:rsidRPr="00300DA7" w:rsidRDefault="000952F1" w:rsidP="00451435">
            <w:pPr>
              <w:pStyle w:val="Emphasis2"/>
              <w:spacing w:before="0" w:after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300DA7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เก้าอี้นั่งแบบแถว</w:t>
            </w:r>
          </w:p>
        </w:tc>
        <w:tc>
          <w:tcPr>
            <w:tcW w:w="2380" w:type="dxa"/>
          </w:tcPr>
          <w:p w14:paraId="11B269AF" w14:textId="77777777" w:rsidR="000952F1" w:rsidRPr="00300DA7" w:rsidRDefault="000952F1" w:rsidP="0045143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</w:tcPr>
          <w:p w14:paraId="048D0B76" w14:textId="77777777" w:rsidR="000952F1" w:rsidRPr="00300DA7" w:rsidRDefault="000952F1" w:rsidP="0045143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00DA7" w:rsidRPr="00300DA7" w14:paraId="64256429" w14:textId="77777777" w:rsidTr="00205F03">
        <w:tc>
          <w:tcPr>
            <w:tcW w:w="2396" w:type="dxa"/>
          </w:tcPr>
          <w:p w14:paraId="7E5BBC6A" w14:textId="77777777" w:rsidR="000952F1" w:rsidRPr="00300DA7" w:rsidRDefault="000952F1" w:rsidP="00451435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422" w:type="dxa"/>
          </w:tcPr>
          <w:p w14:paraId="20581B28" w14:textId="666F9B2A" w:rsidR="000952F1" w:rsidRPr="00300DA7" w:rsidRDefault="000952F1" w:rsidP="00451435">
            <w:pPr>
              <w:pStyle w:val="Emphasis2"/>
              <w:spacing w:before="0" w:after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  <w:r w:rsidRPr="00300DA7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เก้าอี้สตูล</w:t>
            </w:r>
          </w:p>
        </w:tc>
        <w:tc>
          <w:tcPr>
            <w:tcW w:w="2380" w:type="dxa"/>
          </w:tcPr>
          <w:p w14:paraId="6F168FB1" w14:textId="77777777" w:rsidR="000952F1" w:rsidRPr="00300DA7" w:rsidRDefault="000952F1" w:rsidP="0045143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</w:tcPr>
          <w:p w14:paraId="4F93620D" w14:textId="0EB9ED5B" w:rsidR="000952F1" w:rsidRPr="00300DA7" w:rsidRDefault="00451435" w:rsidP="0045143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300DA7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ราคาตั้งแต่ </w:t>
            </w:r>
            <w:r w:rsidR="00AB60F5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5</w:t>
            </w:r>
            <w:r w:rsidRPr="00300DA7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,000 บาทขึ้นไป</w:t>
            </w:r>
          </w:p>
        </w:tc>
      </w:tr>
      <w:tr w:rsidR="00300DA7" w:rsidRPr="00300DA7" w14:paraId="4162723D" w14:textId="77777777" w:rsidTr="00205F03">
        <w:tc>
          <w:tcPr>
            <w:tcW w:w="2396" w:type="dxa"/>
          </w:tcPr>
          <w:p w14:paraId="19DD4C95" w14:textId="1603C4FB" w:rsidR="00205F03" w:rsidRPr="00300DA7" w:rsidRDefault="00205F03" w:rsidP="00205F03">
            <w:pPr>
              <w:spacing w:before="0" w:line="240" w:lineRule="auto"/>
              <w:ind w:left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422" w:type="dxa"/>
          </w:tcPr>
          <w:p w14:paraId="59CFB416" w14:textId="77777777" w:rsidR="00205F03" w:rsidRPr="00300DA7" w:rsidRDefault="00205F03" w:rsidP="00340805">
            <w:pPr>
              <w:pStyle w:val="Emphasis2"/>
              <w:spacing w:before="0" w:after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300DA7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ตู้</w:t>
            </w:r>
          </w:p>
        </w:tc>
        <w:tc>
          <w:tcPr>
            <w:tcW w:w="2380" w:type="dxa"/>
          </w:tcPr>
          <w:p w14:paraId="103CA688" w14:textId="77777777" w:rsidR="00205F03" w:rsidRPr="00300DA7" w:rsidRDefault="00205F03" w:rsidP="0034080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</w:tcPr>
          <w:p w14:paraId="01CD7086" w14:textId="77777777" w:rsidR="00205F03" w:rsidRPr="00300DA7" w:rsidRDefault="00205F03" w:rsidP="0034080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205F03" w:rsidRPr="008B1C29" w14:paraId="142E8492" w14:textId="77777777" w:rsidTr="00205F03">
        <w:tc>
          <w:tcPr>
            <w:tcW w:w="2396" w:type="dxa"/>
          </w:tcPr>
          <w:p w14:paraId="78C5526B" w14:textId="77777777" w:rsidR="00205F03" w:rsidRPr="008B1C29" w:rsidRDefault="00205F03" w:rsidP="00340805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422" w:type="dxa"/>
          </w:tcPr>
          <w:p w14:paraId="44F7D5EC" w14:textId="77777777" w:rsidR="00205F03" w:rsidRPr="008B1C29" w:rsidRDefault="00205F03" w:rsidP="00340805">
            <w:pPr>
              <w:pStyle w:val="Emphasis2"/>
              <w:spacing w:before="0" w:after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</w:t>
            </w:r>
            <w:r w:rsidRPr="00A27E22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ตู้เก็บของ</w:t>
            </w:r>
          </w:p>
        </w:tc>
        <w:tc>
          <w:tcPr>
            <w:tcW w:w="2380" w:type="dxa"/>
          </w:tcPr>
          <w:p w14:paraId="72D68CBB" w14:textId="77777777" w:rsidR="00205F03" w:rsidRPr="008B1C29" w:rsidRDefault="00205F03" w:rsidP="0034080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</w:tcPr>
          <w:p w14:paraId="2BE1E582" w14:textId="77777777" w:rsidR="00205F03" w:rsidRPr="008B1C29" w:rsidRDefault="00205F03" w:rsidP="0034080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205F03" w:rsidRPr="008B1C29" w14:paraId="7F73549C" w14:textId="77777777" w:rsidTr="00205F03">
        <w:tc>
          <w:tcPr>
            <w:tcW w:w="2396" w:type="dxa"/>
          </w:tcPr>
          <w:p w14:paraId="57A08E6F" w14:textId="77777777" w:rsidR="00205F03" w:rsidRPr="008B1C29" w:rsidRDefault="00205F03" w:rsidP="00340805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422" w:type="dxa"/>
          </w:tcPr>
          <w:p w14:paraId="45851769" w14:textId="77777777" w:rsidR="00205F03" w:rsidRPr="00CD6F4D" w:rsidRDefault="00205F03" w:rsidP="00340805">
            <w:pPr>
              <w:pStyle w:val="Emphasis2"/>
              <w:spacing w:before="0" w:after="0" w:line="240" w:lineRule="auto"/>
              <w:ind w:left="113" w:right="113"/>
              <w:rPr>
                <w:rFonts w:ascii="TH SarabunPSK" w:hAnsi="TH SarabunPSK" w:cs="TH SarabunPSK"/>
                <w:color w:val="FF0000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</w:t>
            </w:r>
            <w:r w:rsidRPr="00A27E22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ตู้เก็บเอกสาร</w:t>
            </w:r>
          </w:p>
        </w:tc>
        <w:tc>
          <w:tcPr>
            <w:tcW w:w="2380" w:type="dxa"/>
          </w:tcPr>
          <w:p w14:paraId="1DDFDDE1" w14:textId="77777777" w:rsidR="00205F03" w:rsidRPr="008B1C29" w:rsidRDefault="00205F03" w:rsidP="0034080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</w:tcPr>
          <w:p w14:paraId="304FC633" w14:textId="77777777" w:rsidR="00205F03" w:rsidRPr="008B1C29" w:rsidRDefault="00205F03" w:rsidP="0034080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</w:tbl>
    <w:p w14:paraId="2B630328" w14:textId="070B16C3" w:rsidR="008B1C29" w:rsidRDefault="008B1C29" w:rsidP="008B1C29">
      <w:pPr>
        <w:rPr>
          <w:rFonts w:cs="Angsana New"/>
          <w:lang w:bidi="th-TH"/>
        </w:rPr>
      </w:pPr>
    </w:p>
    <w:p w14:paraId="3831E620" w14:textId="3C9E5BA5" w:rsidR="00451435" w:rsidRPr="00205F03" w:rsidRDefault="00205F03" w:rsidP="008B1C29">
      <w:pPr>
        <w:rPr>
          <w:rFonts w:ascii="TH SarabunPSK" w:hAnsi="TH SarabunPSK" w:cs="TH SarabunPSK"/>
          <w:b/>
          <w:bCs/>
          <w:szCs w:val="24"/>
          <w:lang w:bidi="th-TH"/>
        </w:rPr>
      </w:pP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หมายเหตุ  รายการ</w:t>
      </w:r>
      <w:r w:rsidR="008A1276">
        <w:rPr>
          <w:rFonts w:ascii="TH SarabunPSK" w:hAnsi="TH SarabunPSK" w:cs="TH SarabunPSK" w:hint="cs"/>
          <w:b/>
          <w:bCs/>
          <w:szCs w:val="24"/>
          <w:cs/>
          <w:lang w:bidi="th-TH"/>
        </w:rPr>
        <w:t>ครุภัณฑ์</w:t>
      </w: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ที่ขึ้นต้นด้วยเครื่องหมาย ** เป็นรายการตามหนังสือสำนักงบประมาณที่ นร0704/ว37 ลงวันที่ 6 มกราคม 2559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2"/>
        <w:gridCol w:w="2908"/>
        <w:gridCol w:w="1989"/>
        <w:gridCol w:w="2383"/>
      </w:tblGrid>
      <w:tr w:rsidR="00451435" w:rsidRPr="008B1C29" w14:paraId="3EEE8E4F" w14:textId="77777777" w:rsidTr="00205F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312" w:type="dxa"/>
          </w:tcPr>
          <w:p w14:paraId="2E81C3B3" w14:textId="77777777" w:rsidR="00451435" w:rsidRPr="008B1C29" w:rsidRDefault="00451435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ประเภท/หมวด</w:t>
            </w:r>
          </w:p>
        </w:tc>
        <w:tc>
          <w:tcPr>
            <w:tcW w:w="2908" w:type="dxa"/>
          </w:tcPr>
          <w:p w14:paraId="433D7DB9" w14:textId="77777777" w:rsidR="00451435" w:rsidRPr="008B1C29" w:rsidRDefault="00451435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รายการ</w:t>
            </w:r>
          </w:p>
        </w:tc>
        <w:tc>
          <w:tcPr>
            <w:tcW w:w="1989" w:type="dxa"/>
          </w:tcPr>
          <w:p w14:paraId="290CF7ED" w14:textId="77777777" w:rsidR="00451435" w:rsidRPr="008B1C29" w:rsidRDefault="00451435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คำค้น</w:t>
            </w:r>
          </w:p>
        </w:tc>
        <w:tc>
          <w:tcPr>
            <w:tcW w:w="2383" w:type="dxa"/>
          </w:tcPr>
          <w:p w14:paraId="71901124" w14:textId="77777777" w:rsidR="00451435" w:rsidRPr="008B1C29" w:rsidRDefault="00451435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เกณฑ์พิจารณาเพิ่มเติม</w:t>
            </w:r>
          </w:p>
        </w:tc>
      </w:tr>
      <w:tr w:rsidR="00451435" w:rsidRPr="008B1C29" w14:paraId="0BDE8AF2" w14:textId="77777777" w:rsidTr="00205F03">
        <w:tc>
          <w:tcPr>
            <w:tcW w:w="2312" w:type="dxa"/>
          </w:tcPr>
          <w:p w14:paraId="706299F7" w14:textId="59ACC061" w:rsidR="00451435" w:rsidRPr="008B1C29" w:rsidRDefault="00205F03" w:rsidP="00205F03">
            <w:pPr>
              <w:spacing w:before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  <w:r w:rsidRPr="008B1C29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bidi="th-TH"/>
              </w:rPr>
              <w:t>ครุภัณฑ์สำนักงาน</w:t>
            </w:r>
          </w:p>
        </w:tc>
        <w:tc>
          <w:tcPr>
            <w:tcW w:w="2908" w:type="dxa"/>
          </w:tcPr>
          <w:p w14:paraId="11B9853B" w14:textId="72513BF7" w:rsidR="00451435" w:rsidRPr="008B1C29" w:rsidRDefault="00CD6F4D" w:rsidP="00CD6F4D">
            <w:pPr>
              <w:pStyle w:val="Emphasis2"/>
              <w:spacing w:before="0" w:after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**</w:t>
            </w:r>
            <w:r w:rsidRPr="00A27E22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ตู้นิรภัย</w:t>
            </w:r>
          </w:p>
        </w:tc>
        <w:tc>
          <w:tcPr>
            <w:tcW w:w="1989" w:type="dxa"/>
          </w:tcPr>
          <w:p w14:paraId="1538DC83" w14:textId="77777777" w:rsidR="00451435" w:rsidRPr="008B1C29" w:rsidRDefault="00451435" w:rsidP="00CD6F4D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41704A48" w14:textId="77777777" w:rsidR="00451435" w:rsidRPr="008B1C29" w:rsidRDefault="00451435" w:rsidP="00CD6F4D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451435" w:rsidRPr="008B1C29" w14:paraId="2FBAEFCC" w14:textId="77777777" w:rsidTr="00205F03">
        <w:tc>
          <w:tcPr>
            <w:tcW w:w="2312" w:type="dxa"/>
          </w:tcPr>
          <w:p w14:paraId="738510C5" w14:textId="77777777" w:rsidR="00451435" w:rsidRPr="008B1C29" w:rsidRDefault="00451435" w:rsidP="00CD6F4D">
            <w:pPr>
              <w:spacing w:before="0" w:line="240" w:lineRule="auto"/>
              <w:ind w:left="0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52E151DF" w14:textId="412C370C" w:rsidR="00451435" w:rsidRPr="008B1C29" w:rsidRDefault="00CD6F4D" w:rsidP="00CD6F4D">
            <w:pPr>
              <w:pStyle w:val="Emphasis2"/>
              <w:spacing w:before="0" w:after="0" w:line="240" w:lineRule="auto"/>
              <w:ind w:left="113" w:right="113"/>
              <w:rPr>
                <w:rFonts w:ascii="TH SarabunPSK" w:hAnsi="TH SarabunPSK" w:cs="TH SarabunPSK"/>
                <w:color w:val="FF0000"/>
                <w:sz w:val="28"/>
                <w:szCs w:val="28"/>
              </w:rPr>
            </w:pPr>
            <w:r w:rsidRPr="00300DA7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**</w:t>
            </w:r>
            <w:r w:rsidRPr="00A27E22"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ตู้โชว์</w:t>
            </w:r>
          </w:p>
        </w:tc>
        <w:tc>
          <w:tcPr>
            <w:tcW w:w="1989" w:type="dxa"/>
          </w:tcPr>
          <w:p w14:paraId="290EBF0A" w14:textId="77777777" w:rsidR="00451435" w:rsidRPr="008B1C29" w:rsidRDefault="00451435" w:rsidP="00CD6F4D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35C3B31B" w14:textId="77777777" w:rsidR="00451435" w:rsidRPr="008B1C29" w:rsidRDefault="00451435" w:rsidP="00CD6F4D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300DA7" w:rsidRPr="00300DA7" w14:paraId="32CDECC2" w14:textId="77777777" w:rsidTr="00205F03">
        <w:tc>
          <w:tcPr>
            <w:tcW w:w="2312" w:type="dxa"/>
          </w:tcPr>
          <w:p w14:paraId="318E288C" w14:textId="77777777" w:rsidR="00451435" w:rsidRPr="00300DA7" w:rsidRDefault="00451435" w:rsidP="002D7E6C">
            <w:pPr>
              <w:spacing w:before="100" w:beforeAutospacing="1" w:after="100" w:afterAutospacing="1" w:line="240" w:lineRule="auto"/>
              <w:ind w:left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35B6489E" w14:textId="5CB1E682" w:rsidR="00451435" w:rsidRPr="00300DA7" w:rsidRDefault="00CD6F4D" w:rsidP="00CD6F4D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300DA7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ตู้ไม้</w:t>
            </w:r>
          </w:p>
        </w:tc>
        <w:tc>
          <w:tcPr>
            <w:tcW w:w="1989" w:type="dxa"/>
          </w:tcPr>
          <w:p w14:paraId="2D0CB35C" w14:textId="77777777" w:rsidR="00451435" w:rsidRPr="00300DA7" w:rsidRDefault="00451435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5B49A1B8" w14:textId="77777777" w:rsidR="00451435" w:rsidRPr="00300DA7" w:rsidRDefault="00451435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00DA7" w:rsidRPr="00300DA7" w14:paraId="79EC872D" w14:textId="77777777" w:rsidTr="00205F03">
        <w:tc>
          <w:tcPr>
            <w:tcW w:w="2312" w:type="dxa"/>
          </w:tcPr>
          <w:p w14:paraId="21008AF2" w14:textId="77777777" w:rsidR="00451435" w:rsidRPr="00300DA7" w:rsidRDefault="00451435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908" w:type="dxa"/>
          </w:tcPr>
          <w:p w14:paraId="2CDF2FCB" w14:textId="15A8731E" w:rsidR="00451435" w:rsidRPr="00300DA7" w:rsidRDefault="00CD6F4D" w:rsidP="00CD6F4D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lang w:bidi="th-TH"/>
              </w:rPr>
            </w:pPr>
            <w:r w:rsidRPr="00300DA7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ตู้เหล็ก</w:t>
            </w:r>
          </w:p>
        </w:tc>
        <w:tc>
          <w:tcPr>
            <w:tcW w:w="1989" w:type="dxa"/>
          </w:tcPr>
          <w:p w14:paraId="09395C56" w14:textId="77777777" w:rsidR="00451435" w:rsidRPr="00300DA7" w:rsidRDefault="00451435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7897FDB2" w14:textId="77777777" w:rsidR="00451435" w:rsidRPr="00300DA7" w:rsidRDefault="00451435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00DA7" w:rsidRPr="00300DA7" w14:paraId="556D019B" w14:textId="77777777" w:rsidTr="00205F03">
        <w:tc>
          <w:tcPr>
            <w:tcW w:w="2312" w:type="dxa"/>
          </w:tcPr>
          <w:p w14:paraId="020AD0BF" w14:textId="77777777" w:rsidR="00451435" w:rsidRPr="00300DA7" w:rsidRDefault="00451435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908" w:type="dxa"/>
          </w:tcPr>
          <w:p w14:paraId="73F6EB8D" w14:textId="4043E39E" w:rsidR="00451435" w:rsidRPr="00300DA7" w:rsidRDefault="00CD6F4D" w:rsidP="00CD6F4D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300DA7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ตู้ดรรชนี</w:t>
            </w:r>
          </w:p>
        </w:tc>
        <w:tc>
          <w:tcPr>
            <w:tcW w:w="1989" w:type="dxa"/>
          </w:tcPr>
          <w:p w14:paraId="62B77AF5" w14:textId="77777777" w:rsidR="00451435" w:rsidRPr="00300DA7" w:rsidRDefault="00451435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33F4E7CA" w14:textId="77777777" w:rsidR="00451435" w:rsidRPr="00300DA7" w:rsidRDefault="00451435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00DA7" w:rsidRPr="00300DA7" w14:paraId="6C9E3988" w14:textId="77777777" w:rsidTr="00205F03">
        <w:tc>
          <w:tcPr>
            <w:tcW w:w="2312" w:type="dxa"/>
          </w:tcPr>
          <w:p w14:paraId="51E36D40" w14:textId="77777777" w:rsidR="00451435" w:rsidRPr="00300DA7" w:rsidRDefault="00451435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908" w:type="dxa"/>
          </w:tcPr>
          <w:p w14:paraId="1CE31734" w14:textId="09ACABB5" w:rsidR="00451435" w:rsidRPr="00300DA7" w:rsidRDefault="00CD6F4D" w:rsidP="00CD6F4D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300DA7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ตู้เก็บแผนที่</w:t>
            </w:r>
          </w:p>
        </w:tc>
        <w:tc>
          <w:tcPr>
            <w:tcW w:w="1989" w:type="dxa"/>
          </w:tcPr>
          <w:p w14:paraId="4EFDEF65" w14:textId="77777777" w:rsidR="00451435" w:rsidRPr="00300DA7" w:rsidRDefault="00451435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7ED5D6CC" w14:textId="77777777" w:rsidR="00451435" w:rsidRPr="00300DA7" w:rsidRDefault="00451435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00DA7" w:rsidRPr="00300DA7" w14:paraId="25C4C315" w14:textId="77777777" w:rsidTr="00205F03">
        <w:tc>
          <w:tcPr>
            <w:tcW w:w="2312" w:type="dxa"/>
          </w:tcPr>
          <w:p w14:paraId="0D120621" w14:textId="77777777" w:rsidR="00451435" w:rsidRPr="00300DA7" w:rsidRDefault="00451435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0781CCE0" w14:textId="143EF737" w:rsidR="00451435" w:rsidRPr="00300DA7" w:rsidRDefault="00CD6F4D" w:rsidP="00CD6F4D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300DA7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ตู้เสื้อผ้า</w:t>
            </w:r>
          </w:p>
        </w:tc>
        <w:tc>
          <w:tcPr>
            <w:tcW w:w="1989" w:type="dxa"/>
          </w:tcPr>
          <w:p w14:paraId="199D5949" w14:textId="77777777" w:rsidR="00451435" w:rsidRPr="00300DA7" w:rsidRDefault="00451435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447709EE" w14:textId="77777777" w:rsidR="00451435" w:rsidRPr="00300DA7" w:rsidRDefault="00451435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00DA7" w:rsidRPr="00300DA7" w14:paraId="3E8D2C0E" w14:textId="77777777" w:rsidTr="00205F03">
        <w:tc>
          <w:tcPr>
            <w:tcW w:w="2312" w:type="dxa"/>
          </w:tcPr>
          <w:p w14:paraId="087CCB62" w14:textId="77777777" w:rsidR="00451435" w:rsidRPr="00300DA7" w:rsidRDefault="00451435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36931E68" w14:textId="16EF7889" w:rsidR="00451435" w:rsidRPr="00300DA7" w:rsidRDefault="00CD6F4D" w:rsidP="00CD6F4D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00DA7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ตู้เก็บแบบฟอร์ม</w:t>
            </w:r>
          </w:p>
        </w:tc>
        <w:tc>
          <w:tcPr>
            <w:tcW w:w="1989" w:type="dxa"/>
          </w:tcPr>
          <w:p w14:paraId="45025146" w14:textId="77777777" w:rsidR="00451435" w:rsidRPr="00300DA7" w:rsidRDefault="00451435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04F4CDF0" w14:textId="77777777" w:rsidR="00451435" w:rsidRPr="00300DA7" w:rsidRDefault="00451435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00DA7" w:rsidRPr="00300DA7" w14:paraId="008016EA" w14:textId="77777777" w:rsidTr="00205F03">
        <w:tc>
          <w:tcPr>
            <w:tcW w:w="2312" w:type="dxa"/>
          </w:tcPr>
          <w:p w14:paraId="48DFF3F2" w14:textId="77777777" w:rsidR="00451435" w:rsidRPr="00300DA7" w:rsidRDefault="00451435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529E631B" w14:textId="734C52DD" w:rsidR="00451435" w:rsidRPr="00300DA7" w:rsidRDefault="00CD6F4D" w:rsidP="00CD6F4D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00DA7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</w:t>
            </w:r>
            <w:proofErr w:type="spellStart"/>
            <w:r w:rsidRPr="00300DA7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ล็</w:t>
            </w:r>
            <w:proofErr w:type="spellEnd"/>
            <w:r w:rsidRPr="00300DA7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อกเกอร์</w:t>
            </w:r>
          </w:p>
        </w:tc>
        <w:tc>
          <w:tcPr>
            <w:tcW w:w="1989" w:type="dxa"/>
          </w:tcPr>
          <w:p w14:paraId="214CD4A2" w14:textId="77777777" w:rsidR="00451435" w:rsidRPr="00300DA7" w:rsidRDefault="00451435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1B860BD1" w14:textId="77777777" w:rsidR="00451435" w:rsidRPr="00300DA7" w:rsidRDefault="00451435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00DA7" w:rsidRPr="00300DA7" w14:paraId="3EDD8399" w14:textId="77777777" w:rsidTr="00205F03">
        <w:tc>
          <w:tcPr>
            <w:tcW w:w="2312" w:type="dxa"/>
          </w:tcPr>
          <w:p w14:paraId="4CFBB525" w14:textId="77777777" w:rsidR="00451435" w:rsidRPr="00300DA7" w:rsidRDefault="00451435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6F6137BD" w14:textId="371C2A3E" w:rsidR="00451435" w:rsidRPr="00300DA7" w:rsidRDefault="00CD6F4D" w:rsidP="00CD6F4D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00DA7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ตู้ติดประกาศ</w:t>
            </w:r>
          </w:p>
        </w:tc>
        <w:tc>
          <w:tcPr>
            <w:tcW w:w="1989" w:type="dxa"/>
          </w:tcPr>
          <w:p w14:paraId="7FA43728" w14:textId="77777777" w:rsidR="00451435" w:rsidRPr="00300DA7" w:rsidRDefault="00451435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59E4F024" w14:textId="77777777" w:rsidR="00451435" w:rsidRPr="00300DA7" w:rsidRDefault="00451435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00DA7" w:rsidRPr="00300DA7" w14:paraId="4ACA5ABE" w14:textId="77777777" w:rsidTr="00205F03">
        <w:tc>
          <w:tcPr>
            <w:tcW w:w="2312" w:type="dxa"/>
          </w:tcPr>
          <w:p w14:paraId="530E5B59" w14:textId="77777777" w:rsidR="00451435" w:rsidRPr="00300DA7" w:rsidRDefault="00451435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68D34C35" w14:textId="2F5CF44D" w:rsidR="00451435" w:rsidRPr="00300DA7" w:rsidRDefault="00CD6F4D" w:rsidP="00CD6F4D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00DA7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ตู้หนังสือ</w:t>
            </w:r>
          </w:p>
        </w:tc>
        <w:tc>
          <w:tcPr>
            <w:tcW w:w="1989" w:type="dxa"/>
          </w:tcPr>
          <w:p w14:paraId="0D1F7628" w14:textId="77777777" w:rsidR="00451435" w:rsidRPr="00300DA7" w:rsidRDefault="00451435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0B049B66" w14:textId="77777777" w:rsidR="00451435" w:rsidRPr="00300DA7" w:rsidRDefault="00451435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00DA7" w:rsidRPr="00300DA7" w14:paraId="71A2CFEA" w14:textId="77777777" w:rsidTr="00205F03">
        <w:tc>
          <w:tcPr>
            <w:tcW w:w="2312" w:type="dxa"/>
          </w:tcPr>
          <w:p w14:paraId="5007F7D3" w14:textId="77777777" w:rsidR="00451435" w:rsidRPr="00300DA7" w:rsidRDefault="00451435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5CBB3A75" w14:textId="7E6CFF2B" w:rsidR="00451435" w:rsidRPr="00300DA7" w:rsidRDefault="00CD6F4D" w:rsidP="00CD6F4D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00DA7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ตู้เก็บแบบพิมพ์เขียว</w:t>
            </w:r>
          </w:p>
        </w:tc>
        <w:tc>
          <w:tcPr>
            <w:tcW w:w="1989" w:type="dxa"/>
          </w:tcPr>
          <w:p w14:paraId="15BE8E6C" w14:textId="77777777" w:rsidR="00451435" w:rsidRPr="00300DA7" w:rsidRDefault="00451435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4A6A78A3" w14:textId="77777777" w:rsidR="00451435" w:rsidRPr="00300DA7" w:rsidRDefault="00451435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00DA7" w:rsidRPr="00300DA7" w14:paraId="35CBB19B" w14:textId="77777777" w:rsidTr="00205F03">
        <w:tc>
          <w:tcPr>
            <w:tcW w:w="2312" w:type="dxa"/>
          </w:tcPr>
          <w:p w14:paraId="0E0F47E3" w14:textId="77777777" w:rsidR="00451435" w:rsidRPr="00300DA7" w:rsidRDefault="00451435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7B4576F3" w14:textId="7BEC304A" w:rsidR="00451435" w:rsidRPr="00300DA7" w:rsidRDefault="00CD6F4D" w:rsidP="00CD6F4D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00DA7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ตู้เก็บบัตร</w:t>
            </w:r>
          </w:p>
        </w:tc>
        <w:tc>
          <w:tcPr>
            <w:tcW w:w="1989" w:type="dxa"/>
          </w:tcPr>
          <w:p w14:paraId="32F13DEA" w14:textId="77777777" w:rsidR="00451435" w:rsidRPr="00300DA7" w:rsidRDefault="00451435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6BE11ABD" w14:textId="77777777" w:rsidR="00451435" w:rsidRPr="00300DA7" w:rsidRDefault="00451435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00DA7" w:rsidRPr="00300DA7" w14:paraId="196213C6" w14:textId="77777777" w:rsidTr="00205F03">
        <w:tc>
          <w:tcPr>
            <w:tcW w:w="2312" w:type="dxa"/>
          </w:tcPr>
          <w:p w14:paraId="62696558" w14:textId="77777777" w:rsidR="00451435" w:rsidRPr="00300DA7" w:rsidRDefault="00451435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0061B93D" w14:textId="7FC5445A" w:rsidR="00451435" w:rsidRPr="00300DA7" w:rsidRDefault="00CD6F4D" w:rsidP="00CD6F4D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00DA7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ตู้เก็บอุปกรณ์</w:t>
            </w:r>
          </w:p>
        </w:tc>
        <w:tc>
          <w:tcPr>
            <w:tcW w:w="1989" w:type="dxa"/>
          </w:tcPr>
          <w:p w14:paraId="400C0B96" w14:textId="77777777" w:rsidR="00451435" w:rsidRPr="00300DA7" w:rsidRDefault="00451435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29255CB3" w14:textId="77777777" w:rsidR="00451435" w:rsidRPr="00300DA7" w:rsidRDefault="00451435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00DA7" w:rsidRPr="00300DA7" w14:paraId="712A3CF6" w14:textId="77777777" w:rsidTr="00205F03">
        <w:tc>
          <w:tcPr>
            <w:tcW w:w="2312" w:type="dxa"/>
          </w:tcPr>
          <w:p w14:paraId="629D571D" w14:textId="77777777" w:rsidR="00451435" w:rsidRPr="00300DA7" w:rsidRDefault="00451435" w:rsidP="002D7E6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4923D89D" w14:textId="6344AD1C" w:rsidR="00451435" w:rsidRPr="00300DA7" w:rsidRDefault="00CD6F4D" w:rsidP="00CD6F4D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00DA7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ตู้แขวนผนัง / ตู้เคาน์เตอร์</w:t>
            </w:r>
          </w:p>
        </w:tc>
        <w:tc>
          <w:tcPr>
            <w:tcW w:w="1989" w:type="dxa"/>
          </w:tcPr>
          <w:p w14:paraId="7F39DA25" w14:textId="77777777" w:rsidR="00451435" w:rsidRPr="00300DA7" w:rsidRDefault="00451435" w:rsidP="002D7E6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6972B8D9" w14:textId="77777777" w:rsidR="00451435" w:rsidRPr="00300DA7" w:rsidRDefault="00451435" w:rsidP="002D7E6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00DA7" w:rsidRPr="00300DA7" w14:paraId="2CEBE0AD" w14:textId="77777777" w:rsidTr="00205F03">
        <w:tc>
          <w:tcPr>
            <w:tcW w:w="2312" w:type="dxa"/>
          </w:tcPr>
          <w:p w14:paraId="7C71AB4A" w14:textId="77777777" w:rsidR="00451435" w:rsidRPr="00300DA7" w:rsidRDefault="00451435" w:rsidP="002D7E6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2FC534E3" w14:textId="0F59E1DA" w:rsidR="00451435" w:rsidRPr="00300DA7" w:rsidRDefault="00CD6F4D" w:rsidP="0065197D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00DA7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ตู้บานเลื่อนกระจก</w:t>
            </w:r>
          </w:p>
        </w:tc>
        <w:tc>
          <w:tcPr>
            <w:tcW w:w="1989" w:type="dxa"/>
          </w:tcPr>
          <w:p w14:paraId="3B8ABDCF" w14:textId="77777777" w:rsidR="00451435" w:rsidRPr="00300DA7" w:rsidRDefault="00451435" w:rsidP="002D7E6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54A083C4" w14:textId="77777777" w:rsidR="00451435" w:rsidRPr="00300DA7" w:rsidRDefault="00451435" w:rsidP="002D7E6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00DA7" w:rsidRPr="00300DA7" w14:paraId="09E21250" w14:textId="77777777" w:rsidTr="00205F03">
        <w:tc>
          <w:tcPr>
            <w:tcW w:w="2312" w:type="dxa"/>
          </w:tcPr>
          <w:p w14:paraId="70172AF4" w14:textId="77777777" w:rsidR="00451435" w:rsidRPr="00300DA7" w:rsidRDefault="00451435" w:rsidP="002D7E6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43D7D83D" w14:textId="5781E905" w:rsidR="00451435" w:rsidRPr="00300DA7" w:rsidRDefault="0065197D" w:rsidP="0065197D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00DA7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ตู้บานเลื่อนทึบ</w:t>
            </w:r>
          </w:p>
        </w:tc>
        <w:tc>
          <w:tcPr>
            <w:tcW w:w="1989" w:type="dxa"/>
          </w:tcPr>
          <w:p w14:paraId="4A8F70E7" w14:textId="77777777" w:rsidR="00451435" w:rsidRPr="00300DA7" w:rsidRDefault="00451435" w:rsidP="002D7E6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7BEB3876" w14:textId="77777777" w:rsidR="00451435" w:rsidRPr="00300DA7" w:rsidRDefault="00451435" w:rsidP="002D7E6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00DA7" w:rsidRPr="00300DA7" w14:paraId="5395C401" w14:textId="77777777" w:rsidTr="00205F03">
        <w:tc>
          <w:tcPr>
            <w:tcW w:w="2312" w:type="dxa"/>
          </w:tcPr>
          <w:p w14:paraId="40E53BE3" w14:textId="77777777" w:rsidR="00451435" w:rsidRPr="00AB60F5" w:rsidRDefault="00451435" w:rsidP="002D7E6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35374F7A" w14:textId="66A5D587" w:rsidR="00451435" w:rsidRPr="00AB60F5" w:rsidRDefault="0065197D" w:rsidP="0065197D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AB60F5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 xml:space="preserve">ตู้เก็บกุญแจ </w:t>
            </w:r>
          </w:p>
        </w:tc>
        <w:tc>
          <w:tcPr>
            <w:tcW w:w="1989" w:type="dxa"/>
          </w:tcPr>
          <w:p w14:paraId="25F0D742" w14:textId="77777777" w:rsidR="00451435" w:rsidRPr="00300DA7" w:rsidRDefault="00451435" w:rsidP="002D7E6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237ED3F3" w14:textId="6C7F910C" w:rsidR="00451435" w:rsidRPr="00300DA7" w:rsidRDefault="0065197D" w:rsidP="002D7E6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  <w:r w:rsidRPr="00300DA7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 5,000 บาทขึ้นไป</w:t>
            </w:r>
          </w:p>
        </w:tc>
      </w:tr>
      <w:tr w:rsidR="00451435" w:rsidRPr="008B1C29" w14:paraId="23B03A9E" w14:textId="77777777" w:rsidTr="00205F03">
        <w:tc>
          <w:tcPr>
            <w:tcW w:w="2312" w:type="dxa"/>
          </w:tcPr>
          <w:p w14:paraId="338D3314" w14:textId="77777777" w:rsidR="00451435" w:rsidRPr="00AB60F5" w:rsidRDefault="00451435" w:rsidP="002D7E6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4AED6281" w14:textId="16523DBD" w:rsidR="00451435" w:rsidRPr="00AB60F5" w:rsidRDefault="0065197D" w:rsidP="0065197D">
            <w:pPr>
              <w:spacing w:before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AB60F5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ตู้โทรศัพท์/ตู้สาขา/ตู้กระจายสาย</w:t>
            </w:r>
          </w:p>
        </w:tc>
        <w:tc>
          <w:tcPr>
            <w:tcW w:w="1989" w:type="dxa"/>
          </w:tcPr>
          <w:p w14:paraId="0FE8B958" w14:textId="77777777" w:rsidR="00451435" w:rsidRPr="008B1C29" w:rsidRDefault="00451435" w:rsidP="002D7E6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6E1B2D92" w14:textId="50681609" w:rsidR="00451435" w:rsidRPr="008B1C29" w:rsidRDefault="0065197D" w:rsidP="002D7E6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AB60F5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 5,000 บาทขึ้นไป</w:t>
            </w:r>
          </w:p>
        </w:tc>
      </w:tr>
      <w:tr w:rsidR="00300DA7" w:rsidRPr="00300DA7" w14:paraId="106AB6F0" w14:textId="77777777" w:rsidTr="00205F03">
        <w:tc>
          <w:tcPr>
            <w:tcW w:w="2312" w:type="dxa"/>
          </w:tcPr>
          <w:p w14:paraId="3AC58D8D" w14:textId="77777777" w:rsidR="00451435" w:rsidRPr="00300DA7" w:rsidRDefault="00451435" w:rsidP="002D7E6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47D41F02" w14:textId="6C15606D" w:rsidR="00451435" w:rsidRPr="00300DA7" w:rsidRDefault="0065197D" w:rsidP="002D7E6C">
            <w:pPr>
              <w:pStyle w:val="Emphasis2"/>
              <w:spacing w:before="0" w:after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  <w:r w:rsidRPr="00300DA7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ตู้ควบคุมเครื่องสูบน้ำ</w:t>
            </w:r>
          </w:p>
        </w:tc>
        <w:tc>
          <w:tcPr>
            <w:tcW w:w="1989" w:type="dxa"/>
          </w:tcPr>
          <w:p w14:paraId="2FB65FD4" w14:textId="77777777" w:rsidR="00451435" w:rsidRPr="00300DA7" w:rsidRDefault="00451435" w:rsidP="002D7E6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0287022A" w14:textId="681E5197" w:rsidR="00451435" w:rsidRPr="00300DA7" w:rsidRDefault="00934F41" w:rsidP="002D7E6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300DA7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 5,000 บาทขึ้นไป</w:t>
            </w:r>
          </w:p>
        </w:tc>
      </w:tr>
      <w:tr w:rsidR="00300DA7" w:rsidRPr="00300DA7" w14:paraId="6688F38B" w14:textId="77777777" w:rsidTr="00205F03">
        <w:tc>
          <w:tcPr>
            <w:tcW w:w="2312" w:type="dxa"/>
          </w:tcPr>
          <w:p w14:paraId="68F8D913" w14:textId="77777777" w:rsidR="00934F41" w:rsidRPr="00300DA7" w:rsidRDefault="00934F41" w:rsidP="002D7E6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2DAC8E1D" w14:textId="322E1CAB" w:rsidR="00934F41" w:rsidRPr="00300DA7" w:rsidRDefault="00934F41" w:rsidP="0065197D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00DA7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ชั้น</w:t>
            </w:r>
          </w:p>
        </w:tc>
        <w:tc>
          <w:tcPr>
            <w:tcW w:w="1989" w:type="dxa"/>
          </w:tcPr>
          <w:p w14:paraId="4FD4AAB4" w14:textId="77777777" w:rsidR="00934F41" w:rsidRPr="00300DA7" w:rsidRDefault="00934F41" w:rsidP="002D7E6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  <w:vMerge w:val="restart"/>
          </w:tcPr>
          <w:p w14:paraId="2CA58FC3" w14:textId="11EB08EE" w:rsidR="00934F41" w:rsidRPr="00300DA7" w:rsidRDefault="00934F41" w:rsidP="002D7E6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300DA7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มีลักษณะคงทนและไม่ใช่วัสดุที่เป็นพลาสติก, ตะแกรงลวด ฯลฯ</w:t>
            </w:r>
          </w:p>
        </w:tc>
      </w:tr>
      <w:tr w:rsidR="00300DA7" w:rsidRPr="00300DA7" w14:paraId="03FABFBC" w14:textId="77777777" w:rsidTr="00205F03">
        <w:tc>
          <w:tcPr>
            <w:tcW w:w="2312" w:type="dxa"/>
          </w:tcPr>
          <w:p w14:paraId="2EF4152E" w14:textId="77777777" w:rsidR="00934F41" w:rsidRPr="00300DA7" w:rsidRDefault="00934F41" w:rsidP="002D7E6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64DD5EF3" w14:textId="129077C1" w:rsidR="00934F41" w:rsidRPr="00300DA7" w:rsidRDefault="00934F41" w:rsidP="002D7E6C">
            <w:pPr>
              <w:pStyle w:val="Emphasis2"/>
              <w:spacing w:before="0" w:after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300DA7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ชั้นเก็บเอกสาร </w:t>
            </w:r>
          </w:p>
        </w:tc>
        <w:tc>
          <w:tcPr>
            <w:tcW w:w="1989" w:type="dxa"/>
          </w:tcPr>
          <w:p w14:paraId="1B9076EF" w14:textId="77777777" w:rsidR="00934F41" w:rsidRPr="00300DA7" w:rsidRDefault="00934F41" w:rsidP="002D7E6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  <w:vMerge/>
          </w:tcPr>
          <w:p w14:paraId="102F5C75" w14:textId="4C4F1BD1" w:rsidR="00934F41" w:rsidRPr="00300DA7" w:rsidRDefault="00934F41" w:rsidP="002D7E6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00DA7" w:rsidRPr="00300DA7" w14:paraId="2E00A5B8" w14:textId="77777777" w:rsidTr="00205F03">
        <w:tc>
          <w:tcPr>
            <w:tcW w:w="2312" w:type="dxa"/>
          </w:tcPr>
          <w:p w14:paraId="459A50DC" w14:textId="77777777" w:rsidR="00934F41" w:rsidRPr="00300DA7" w:rsidRDefault="00934F41" w:rsidP="002D7E6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4C1CDF4A" w14:textId="1F19B311" w:rsidR="00934F41" w:rsidRPr="00300DA7" w:rsidRDefault="00934F41" w:rsidP="0065197D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00DA7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ชั้นวางรองเท้า</w:t>
            </w:r>
          </w:p>
        </w:tc>
        <w:tc>
          <w:tcPr>
            <w:tcW w:w="1989" w:type="dxa"/>
          </w:tcPr>
          <w:p w14:paraId="0AAEEBC8" w14:textId="77777777" w:rsidR="00934F41" w:rsidRPr="00300DA7" w:rsidRDefault="00934F41" w:rsidP="002D7E6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  <w:vMerge/>
          </w:tcPr>
          <w:p w14:paraId="73981F96" w14:textId="77777777" w:rsidR="00934F41" w:rsidRPr="00300DA7" w:rsidRDefault="00934F41" w:rsidP="002D7E6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00DA7" w:rsidRPr="00300DA7" w14:paraId="2723801A" w14:textId="77777777" w:rsidTr="00205F03">
        <w:tc>
          <w:tcPr>
            <w:tcW w:w="2312" w:type="dxa"/>
          </w:tcPr>
          <w:p w14:paraId="69E250CB" w14:textId="77777777" w:rsidR="00934F41" w:rsidRPr="00300DA7" w:rsidRDefault="00934F41" w:rsidP="002D7E6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2A426A7E" w14:textId="4EA3CAF6" w:rsidR="00934F41" w:rsidRPr="00300DA7" w:rsidRDefault="00934F41" w:rsidP="0065197D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00DA7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ชั้นวางของ</w:t>
            </w:r>
            <w:r w:rsidRPr="00300DA7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/อุปกรณ์/เอกสาร</w:t>
            </w:r>
          </w:p>
        </w:tc>
        <w:tc>
          <w:tcPr>
            <w:tcW w:w="1989" w:type="dxa"/>
          </w:tcPr>
          <w:p w14:paraId="50FC2915" w14:textId="77777777" w:rsidR="00934F41" w:rsidRPr="00300DA7" w:rsidRDefault="00934F41" w:rsidP="002D7E6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  <w:vMerge/>
          </w:tcPr>
          <w:p w14:paraId="74C0E524" w14:textId="77777777" w:rsidR="00934F41" w:rsidRPr="00300DA7" w:rsidRDefault="00934F41" w:rsidP="002D7E6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65197D" w:rsidRPr="008B1C29" w14:paraId="12E9E23C" w14:textId="77777777" w:rsidTr="00205F03">
        <w:tc>
          <w:tcPr>
            <w:tcW w:w="2312" w:type="dxa"/>
          </w:tcPr>
          <w:p w14:paraId="5F1F1F18" w14:textId="77777777" w:rsidR="0065197D" w:rsidRPr="008B1C29" w:rsidRDefault="0065197D" w:rsidP="002D7E6C">
            <w:pPr>
              <w:spacing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47F8B69B" w14:textId="2E7D3DFD" w:rsidR="0065197D" w:rsidRPr="00AB60F5" w:rsidRDefault="0065197D" w:rsidP="0065197D">
            <w:pPr>
              <w:spacing w:before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AB60F5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เคาน์เตอร์</w:t>
            </w:r>
          </w:p>
        </w:tc>
        <w:tc>
          <w:tcPr>
            <w:tcW w:w="1989" w:type="dxa"/>
          </w:tcPr>
          <w:p w14:paraId="2B823ED0" w14:textId="77777777" w:rsidR="0065197D" w:rsidRPr="00AB60F5" w:rsidRDefault="0065197D" w:rsidP="002D7E6C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3EB0779F" w14:textId="13E2A94D" w:rsidR="0065197D" w:rsidRPr="00AB60F5" w:rsidRDefault="00934F41" w:rsidP="002D7E6C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  <w:r w:rsidRPr="00AB60F5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เคาน์เตอร์สำเร็จรูป ไม่ใช่แบบ</w:t>
            </w:r>
            <w:r w:rsidRPr="00AB60F5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 xml:space="preserve"> Built In</w:t>
            </w:r>
            <w:r w:rsidR="00205F03" w:rsidRPr="00AB60F5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 xml:space="preserve"> </w:t>
            </w:r>
            <w:r w:rsidR="00205F03" w:rsidRPr="00AB60F5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หรือมากับการปรับปรุงสิ่งก่อสร้าง</w:t>
            </w:r>
          </w:p>
        </w:tc>
      </w:tr>
      <w:tr w:rsidR="00300DA7" w:rsidRPr="00300DA7" w14:paraId="20937377" w14:textId="77777777" w:rsidTr="00205F03">
        <w:tc>
          <w:tcPr>
            <w:tcW w:w="2312" w:type="dxa"/>
          </w:tcPr>
          <w:p w14:paraId="4F712C87" w14:textId="77777777" w:rsidR="0065197D" w:rsidRPr="00300DA7" w:rsidRDefault="0065197D" w:rsidP="002D7E6C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43C61228" w14:textId="63147237" w:rsidR="0065197D" w:rsidRPr="00300DA7" w:rsidRDefault="0065197D" w:rsidP="0065197D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00DA7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ชุดรับแขก</w:t>
            </w:r>
            <w:r w:rsidRPr="00300DA7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/โซฟา</w:t>
            </w:r>
            <w:r w:rsidR="00651A9A" w:rsidRPr="00300DA7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รับแขก</w:t>
            </w:r>
          </w:p>
        </w:tc>
        <w:tc>
          <w:tcPr>
            <w:tcW w:w="1989" w:type="dxa"/>
          </w:tcPr>
          <w:p w14:paraId="20B35D94" w14:textId="77777777" w:rsidR="0065197D" w:rsidRPr="00300DA7" w:rsidRDefault="0065197D" w:rsidP="002D7E6C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1C19B077" w14:textId="77777777" w:rsidR="0065197D" w:rsidRPr="00300DA7" w:rsidRDefault="0065197D" w:rsidP="002D7E6C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65197D" w:rsidRPr="008B1C29" w14:paraId="5C3E9384" w14:textId="77777777" w:rsidTr="00205F03">
        <w:tc>
          <w:tcPr>
            <w:tcW w:w="2312" w:type="dxa"/>
          </w:tcPr>
          <w:p w14:paraId="06975520" w14:textId="77777777" w:rsidR="0065197D" w:rsidRPr="008B1C29" w:rsidRDefault="0065197D" w:rsidP="002D7E6C">
            <w:pPr>
              <w:spacing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76A9571B" w14:textId="0C387282" w:rsidR="0065197D" w:rsidRPr="00651A9A" w:rsidRDefault="008A1276" w:rsidP="00651A9A">
            <w:pPr>
              <w:spacing w:before="240" w:line="240" w:lineRule="auto"/>
              <w:ind w:left="113" w:right="113"/>
              <w:rPr>
                <w:rFonts w:ascii="TH SarabunPSK" w:hAnsi="TH SarabunPSK" w:cs="TH SarabunPSK"/>
                <w:b/>
                <w:spacing w:val="20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b/>
                <w:spacing w:val="20"/>
                <w:sz w:val="28"/>
                <w:szCs w:val="28"/>
                <w:cs/>
                <w:lang w:bidi="th-TH"/>
              </w:rPr>
              <w:t>**</w:t>
            </w:r>
            <w:r w:rsidR="0065197D" w:rsidRPr="0056446D">
              <w:rPr>
                <w:rFonts w:ascii="TH SarabunPSK" w:hAnsi="TH SarabunPSK" w:cs="TH SarabunPSK" w:hint="cs"/>
                <w:b/>
                <w:spacing w:val="20"/>
                <w:sz w:val="28"/>
                <w:szCs w:val="28"/>
                <w:cs/>
                <w:lang w:bidi="th-TH"/>
              </w:rPr>
              <w:t>รถเข็น</w:t>
            </w:r>
          </w:p>
        </w:tc>
        <w:tc>
          <w:tcPr>
            <w:tcW w:w="1989" w:type="dxa"/>
          </w:tcPr>
          <w:p w14:paraId="597FA6A3" w14:textId="77777777" w:rsidR="0065197D" w:rsidRPr="008B1C29" w:rsidRDefault="0065197D" w:rsidP="002D7E6C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11289090" w14:textId="77777777" w:rsidR="0065197D" w:rsidRPr="008B1C29" w:rsidRDefault="0065197D" w:rsidP="002D7E6C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E52E24" w:rsidRPr="008B1C29" w14:paraId="3BDB8CA1" w14:textId="77777777" w:rsidTr="00205F03">
        <w:tc>
          <w:tcPr>
            <w:tcW w:w="2312" w:type="dxa"/>
          </w:tcPr>
          <w:p w14:paraId="78A0ED7B" w14:textId="77777777" w:rsidR="00E52E24" w:rsidRPr="008B1C29" w:rsidRDefault="00E52E24" w:rsidP="002D7E6C">
            <w:pPr>
              <w:spacing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50C38ABC" w14:textId="77BD8643" w:rsidR="00E52E24" w:rsidRPr="00AB60F5" w:rsidRDefault="00E52E24" w:rsidP="00E52E24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AB60F5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รถเข็นของ</w:t>
            </w:r>
          </w:p>
        </w:tc>
        <w:tc>
          <w:tcPr>
            <w:tcW w:w="1989" w:type="dxa"/>
          </w:tcPr>
          <w:p w14:paraId="78AE1C4B" w14:textId="77777777" w:rsidR="00E52E24" w:rsidRPr="008B1C29" w:rsidRDefault="00E52E24" w:rsidP="002D7E6C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4A806CD2" w14:textId="77777777" w:rsidR="00E52E24" w:rsidRPr="008B1C29" w:rsidRDefault="00E52E24" w:rsidP="002D7E6C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E52E24" w:rsidRPr="008B1C29" w14:paraId="09EBA129" w14:textId="77777777" w:rsidTr="00205F03">
        <w:tc>
          <w:tcPr>
            <w:tcW w:w="2312" w:type="dxa"/>
          </w:tcPr>
          <w:p w14:paraId="269575B4" w14:textId="77777777" w:rsidR="00E52E24" w:rsidRPr="008B1C29" w:rsidRDefault="00E52E24" w:rsidP="002D7E6C">
            <w:pPr>
              <w:spacing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4ED133DC" w14:textId="162BAAB8" w:rsidR="00E52E24" w:rsidRPr="00AB60F5" w:rsidRDefault="00E52E24" w:rsidP="00E52E24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AB60F5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รถเข็นหนังสือ</w:t>
            </w:r>
          </w:p>
        </w:tc>
        <w:tc>
          <w:tcPr>
            <w:tcW w:w="1989" w:type="dxa"/>
          </w:tcPr>
          <w:p w14:paraId="4ABF64F9" w14:textId="77777777" w:rsidR="00E52E24" w:rsidRPr="008B1C29" w:rsidRDefault="00E52E24" w:rsidP="002D7E6C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2B918D6F" w14:textId="77777777" w:rsidR="00E52E24" w:rsidRPr="008B1C29" w:rsidRDefault="00E52E24" w:rsidP="002D7E6C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E52E24" w:rsidRPr="008B1C29" w14:paraId="72634B2D" w14:textId="77777777" w:rsidTr="00205F03">
        <w:tc>
          <w:tcPr>
            <w:tcW w:w="2312" w:type="dxa"/>
          </w:tcPr>
          <w:p w14:paraId="6F81BCDD" w14:textId="77777777" w:rsidR="00E52E24" w:rsidRPr="008B1C29" w:rsidRDefault="00E52E24" w:rsidP="002D7E6C">
            <w:pPr>
              <w:spacing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5F37701B" w14:textId="24410147" w:rsidR="00E52E24" w:rsidRPr="00AB60F5" w:rsidRDefault="00E52E24" w:rsidP="00E52E24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AB60F5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รถเข็นบันไดอลูมิเนียมพับเก็บได้</w:t>
            </w:r>
          </w:p>
        </w:tc>
        <w:tc>
          <w:tcPr>
            <w:tcW w:w="1989" w:type="dxa"/>
          </w:tcPr>
          <w:p w14:paraId="6CD4A588" w14:textId="77777777" w:rsidR="00E52E24" w:rsidRPr="008B1C29" w:rsidRDefault="00E52E24" w:rsidP="002D7E6C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34DF378F" w14:textId="77777777" w:rsidR="00E52E24" w:rsidRPr="008B1C29" w:rsidRDefault="00E52E24" w:rsidP="002D7E6C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205F03" w:rsidRPr="008B1C29" w14:paraId="6C4290CC" w14:textId="77777777" w:rsidTr="00205F03">
        <w:tc>
          <w:tcPr>
            <w:tcW w:w="2312" w:type="dxa"/>
          </w:tcPr>
          <w:p w14:paraId="61D8F4E0" w14:textId="15FA4DF9" w:rsidR="00205F03" w:rsidRPr="008B1C29" w:rsidRDefault="00205F03" w:rsidP="00205F03">
            <w:pPr>
              <w:spacing w:before="0" w:line="240" w:lineRule="auto"/>
              <w:ind w:left="0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08" w:type="dxa"/>
          </w:tcPr>
          <w:p w14:paraId="5B37331A" w14:textId="77777777" w:rsidR="00205F03" w:rsidRPr="00AB60F5" w:rsidRDefault="00205F03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AB60F5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รถเข็นเก็บจาน</w:t>
            </w:r>
          </w:p>
        </w:tc>
        <w:tc>
          <w:tcPr>
            <w:tcW w:w="1989" w:type="dxa"/>
          </w:tcPr>
          <w:p w14:paraId="6FB064B4" w14:textId="77777777" w:rsidR="00205F03" w:rsidRPr="008B1C29" w:rsidRDefault="00205F03" w:rsidP="0034080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5D143BAF" w14:textId="77777777" w:rsidR="00205F03" w:rsidRPr="008B1C29" w:rsidRDefault="00205F03" w:rsidP="0034080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205F03" w:rsidRPr="008B1C29" w14:paraId="500B5794" w14:textId="77777777" w:rsidTr="00205F03">
        <w:tc>
          <w:tcPr>
            <w:tcW w:w="2312" w:type="dxa"/>
          </w:tcPr>
          <w:p w14:paraId="50B9D559" w14:textId="77777777" w:rsidR="00205F03" w:rsidRPr="008B1C29" w:rsidRDefault="00205F03" w:rsidP="00340805">
            <w:pPr>
              <w:spacing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043A9F43" w14:textId="77777777" w:rsidR="00205F03" w:rsidRPr="00AB60F5" w:rsidRDefault="00205F03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AB60F5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รถเข็น</w:t>
            </w:r>
            <w:proofErr w:type="spellStart"/>
            <w:r w:rsidRPr="00AB60F5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ช็</w:t>
            </w:r>
            <w:proofErr w:type="spellEnd"/>
            <w:r w:rsidRPr="00AB60F5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อปปิ้ง</w:t>
            </w:r>
          </w:p>
        </w:tc>
        <w:tc>
          <w:tcPr>
            <w:tcW w:w="1989" w:type="dxa"/>
          </w:tcPr>
          <w:p w14:paraId="57FC7E58" w14:textId="77777777" w:rsidR="00205F03" w:rsidRPr="008B1C29" w:rsidRDefault="00205F03" w:rsidP="00340805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0C87C7DE" w14:textId="77777777" w:rsidR="00205F03" w:rsidRPr="008B1C29" w:rsidRDefault="00205F03" w:rsidP="00340805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205F03" w:rsidRPr="008B1C29" w14:paraId="689641D6" w14:textId="77777777" w:rsidTr="00205F03">
        <w:tc>
          <w:tcPr>
            <w:tcW w:w="2312" w:type="dxa"/>
          </w:tcPr>
          <w:p w14:paraId="50C1DADA" w14:textId="77777777" w:rsidR="00205F03" w:rsidRPr="008B1C29" w:rsidRDefault="00205F03" w:rsidP="00340805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37F5C6EC" w14:textId="77777777" w:rsidR="00205F03" w:rsidRPr="00AB60F5" w:rsidRDefault="00205F03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AB60F5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รถเข็นสำหรับงานทำความสะอาด</w:t>
            </w:r>
          </w:p>
        </w:tc>
        <w:tc>
          <w:tcPr>
            <w:tcW w:w="1989" w:type="dxa"/>
          </w:tcPr>
          <w:p w14:paraId="6ADD0A86" w14:textId="77777777" w:rsidR="00205F03" w:rsidRPr="008B1C29" w:rsidRDefault="00205F03" w:rsidP="0034080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3CE998C3" w14:textId="77777777" w:rsidR="00205F03" w:rsidRPr="008B1C29" w:rsidRDefault="00205F03" w:rsidP="00340805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</w:tbl>
    <w:p w14:paraId="3E8E0480" w14:textId="2F2A2EA5" w:rsidR="00205F03" w:rsidRPr="00205F03" w:rsidRDefault="00205F03">
      <w:pPr>
        <w:rPr>
          <w:rFonts w:ascii="TH SarabunPSK" w:hAnsi="TH SarabunPSK" w:cs="TH SarabunPSK"/>
          <w:b/>
          <w:bCs/>
          <w:szCs w:val="24"/>
          <w:lang w:bidi="th-TH"/>
        </w:rPr>
      </w:pP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หมายเหตุ  รายการ</w:t>
      </w:r>
      <w:r w:rsidR="008A1276">
        <w:rPr>
          <w:rFonts w:ascii="TH SarabunPSK" w:hAnsi="TH SarabunPSK" w:cs="TH SarabunPSK" w:hint="cs"/>
          <w:b/>
          <w:bCs/>
          <w:szCs w:val="24"/>
          <w:cs/>
          <w:lang w:bidi="th-TH"/>
        </w:rPr>
        <w:t>ครุภัณฑ์</w:t>
      </w: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ที่ขึ้นต้นด้วยเครื่องหมาย ** เป็นรายการตามหนังสือสำนักงบประมาณที่ นร0704/ว37 ลงวันที่ 6 มกราคม 2559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2"/>
        <w:gridCol w:w="2908"/>
        <w:gridCol w:w="1989"/>
        <w:gridCol w:w="2383"/>
      </w:tblGrid>
      <w:tr w:rsidR="00E52E24" w:rsidRPr="008B1C29" w14:paraId="6F1BA75C" w14:textId="77777777" w:rsidTr="00205F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312" w:type="dxa"/>
          </w:tcPr>
          <w:p w14:paraId="5995E0AE" w14:textId="77777777" w:rsidR="00E52E24" w:rsidRPr="008B1C29" w:rsidRDefault="00E52E24" w:rsidP="00F600FF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ประเภท/หมวด</w:t>
            </w:r>
          </w:p>
        </w:tc>
        <w:tc>
          <w:tcPr>
            <w:tcW w:w="2908" w:type="dxa"/>
          </w:tcPr>
          <w:p w14:paraId="65D965A0" w14:textId="77777777" w:rsidR="00E52E24" w:rsidRPr="008B1C29" w:rsidRDefault="00E52E24" w:rsidP="00F600FF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รายการ</w:t>
            </w:r>
          </w:p>
        </w:tc>
        <w:tc>
          <w:tcPr>
            <w:tcW w:w="1989" w:type="dxa"/>
          </w:tcPr>
          <w:p w14:paraId="601C92F9" w14:textId="77777777" w:rsidR="00E52E24" w:rsidRPr="008B1C29" w:rsidRDefault="00E52E24" w:rsidP="00F600FF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คำค้น</w:t>
            </w:r>
          </w:p>
        </w:tc>
        <w:tc>
          <w:tcPr>
            <w:tcW w:w="2383" w:type="dxa"/>
          </w:tcPr>
          <w:p w14:paraId="433F5138" w14:textId="77777777" w:rsidR="00E52E24" w:rsidRPr="008B1C29" w:rsidRDefault="00E52E24" w:rsidP="00F600FF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เกณฑ์พิจารณาเพิ่มเติม</w:t>
            </w:r>
          </w:p>
        </w:tc>
      </w:tr>
      <w:tr w:rsidR="00E52E24" w:rsidRPr="008B1C29" w14:paraId="74C3E75D" w14:textId="77777777" w:rsidTr="00205F03">
        <w:tc>
          <w:tcPr>
            <w:tcW w:w="2312" w:type="dxa"/>
          </w:tcPr>
          <w:p w14:paraId="29128276" w14:textId="2060CE40" w:rsidR="00E52E24" w:rsidRPr="008B1C29" w:rsidRDefault="00205F03" w:rsidP="00205F03">
            <w:pPr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  <w:r w:rsidRPr="008B1C29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bidi="th-TH"/>
              </w:rPr>
              <w:t>ครุภัณฑ์สำนักงาน</w:t>
            </w:r>
          </w:p>
        </w:tc>
        <w:tc>
          <w:tcPr>
            <w:tcW w:w="2908" w:type="dxa"/>
          </w:tcPr>
          <w:p w14:paraId="4623B345" w14:textId="3461A19E" w:rsidR="00E52E24" w:rsidRPr="00E52E24" w:rsidRDefault="00E52E24" w:rsidP="00E52E24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FF0000"/>
                <w:spacing w:val="20"/>
                <w:sz w:val="28"/>
                <w:szCs w:val="28"/>
              </w:rPr>
            </w:pPr>
            <w:r w:rsidRPr="00C56E49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รถเข็นถัง</w:t>
            </w:r>
          </w:p>
        </w:tc>
        <w:tc>
          <w:tcPr>
            <w:tcW w:w="1989" w:type="dxa"/>
          </w:tcPr>
          <w:p w14:paraId="62A14611" w14:textId="77777777" w:rsidR="00E52E24" w:rsidRPr="008B1C29" w:rsidRDefault="00E52E24" w:rsidP="002D7E6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6009D882" w14:textId="77777777" w:rsidR="00E52E24" w:rsidRPr="008B1C29" w:rsidRDefault="00E52E24" w:rsidP="002D7E6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E52E24" w:rsidRPr="008B1C29" w14:paraId="3B49562F" w14:textId="77777777" w:rsidTr="00205F03">
        <w:tc>
          <w:tcPr>
            <w:tcW w:w="2312" w:type="dxa"/>
          </w:tcPr>
          <w:p w14:paraId="1A8FC975" w14:textId="77777777" w:rsidR="00E52E24" w:rsidRPr="008B1C29" w:rsidRDefault="00E52E24" w:rsidP="002D7E6C">
            <w:pPr>
              <w:spacing w:before="0" w:line="240" w:lineRule="auto"/>
              <w:ind w:left="0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19304BEC" w14:textId="4C600A1E" w:rsidR="00E52E24" w:rsidRPr="00E52E24" w:rsidRDefault="008A1276" w:rsidP="00E52E24">
            <w:pPr>
              <w:spacing w:before="240" w:line="240" w:lineRule="auto"/>
              <w:ind w:left="113" w:right="113"/>
              <w:rPr>
                <w:rFonts w:ascii="TH SarabunPSK" w:hAnsi="TH SarabunPSK" w:cs="TH SarabunPSK"/>
                <w:b/>
                <w:spacing w:val="20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b/>
                <w:spacing w:val="20"/>
                <w:sz w:val="28"/>
                <w:szCs w:val="28"/>
                <w:cs/>
                <w:lang w:bidi="th-TH"/>
              </w:rPr>
              <w:t>**</w:t>
            </w:r>
            <w:r w:rsidR="00E52E24" w:rsidRPr="002C1E32">
              <w:rPr>
                <w:rFonts w:ascii="TH SarabunPSK" w:hAnsi="TH SarabunPSK" w:cs="TH SarabunPSK" w:hint="cs"/>
                <w:b/>
                <w:spacing w:val="20"/>
                <w:sz w:val="28"/>
                <w:szCs w:val="28"/>
                <w:cs/>
                <w:lang w:bidi="th-TH"/>
              </w:rPr>
              <w:t>กระดานด</w:t>
            </w:r>
            <w:r>
              <w:rPr>
                <w:rFonts w:ascii="TH SarabunPSK" w:hAnsi="TH SarabunPSK" w:cs="TH SarabunPSK" w:hint="cs"/>
                <w:b/>
                <w:spacing w:val="20"/>
                <w:sz w:val="28"/>
                <w:szCs w:val="28"/>
                <w:cs/>
                <w:lang w:bidi="th-TH"/>
              </w:rPr>
              <w:t>ำ</w:t>
            </w:r>
          </w:p>
        </w:tc>
        <w:tc>
          <w:tcPr>
            <w:tcW w:w="1989" w:type="dxa"/>
          </w:tcPr>
          <w:p w14:paraId="6CDD5BF9" w14:textId="77777777" w:rsidR="00E52E24" w:rsidRPr="008B1C29" w:rsidRDefault="00E52E24" w:rsidP="002D7E6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031E44FD" w14:textId="77777777" w:rsidR="00E52E24" w:rsidRPr="008B1C29" w:rsidRDefault="00E52E24" w:rsidP="002D7E6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1F742C" w:rsidRPr="001F742C" w14:paraId="6EB07F15" w14:textId="77777777" w:rsidTr="00205F03">
        <w:tc>
          <w:tcPr>
            <w:tcW w:w="2312" w:type="dxa"/>
          </w:tcPr>
          <w:p w14:paraId="086253E6" w14:textId="77777777" w:rsidR="007A7C6F" w:rsidRPr="001F742C" w:rsidRDefault="007A7C6F" w:rsidP="002D7E6C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3F39557A" w14:textId="5236013C" w:rsidR="007A7C6F" w:rsidRPr="001F742C" w:rsidRDefault="007A7C6F" w:rsidP="007A7C6F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1F742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กระดาน</w:t>
            </w:r>
            <w:proofErr w:type="spellStart"/>
            <w:r w:rsidRPr="001F742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ไวท์</w:t>
            </w:r>
            <w:proofErr w:type="spellEnd"/>
            <w:r w:rsidRPr="001F742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 xml:space="preserve">บอร์ด </w:t>
            </w:r>
          </w:p>
        </w:tc>
        <w:tc>
          <w:tcPr>
            <w:tcW w:w="1989" w:type="dxa"/>
          </w:tcPr>
          <w:p w14:paraId="159108A2" w14:textId="77777777" w:rsidR="007A7C6F" w:rsidRPr="001F742C" w:rsidRDefault="007A7C6F" w:rsidP="002D7E6C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7804E41F" w14:textId="1497A13C" w:rsidR="007A7C6F" w:rsidRPr="00C56E49" w:rsidRDefault="007A7C6F" w:rsidP="002D7E6C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C56E49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ราคาตั้งแต่ </w:t>
            </w:r>
            <w:r w:rsidR="003103A6" w:rsidRPr="00C56E49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5</w:t>
            </w:r>
            <w:r w:rsidRPr="00C56E49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,000 บาทขึ้นไป</w:t>
            </w:r>
          </w:p>
        </w:tc>
      </w:tr>
      <w:tr w:rsidR="001F742C" w:rsidRPr="001F742C" w14:paraId="3690C8FC" w14:textId="77777777" w:rsidTr="00205F03">
        <w:tc>
          <w:tcPr>
            <w:tcW w:w="2312" w:type="dxa"/>
          </w:tcPr>
          <w:p w14:paraId="48E7DC1A" w14:textId="77777777" w:rsidR="007A7C6F" w:rsidRPr="001F742C" w:rsidRDefault="007A7C6F" w:rsidP="002D7E6C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01F3AD76" w14:textId="01F0E8F3" w:rsidR="007A7C6F" w:rsidRPr="001F742C" w:rsidRDefault="007A7C6F" w:rsidP="007A7C6F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1F742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กระดาน</w:t>
            </w:r>
            <w:proofErr w:type="spellStart"/>
            <w:r w:rsidRPr="001F742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ไวท์</w:t>
            </w:r>
            <w:proofErr w:type="spellEnd"/>
            <w:r w:rsidRPr="001F742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บอร์ดแบบมีล้อเลื่อน</w:t>
            </w:r>
          </w:p>
        </w:tc>
        <w:tc>
          <w:tcPr>
            <w:tcW w:w="1989" w:type="dxa"/>
          </w:tcPr>
          <w:p w14:paraId="7C523D70" w14:textId="77777777" w:rsidR="007A7C6F" w:rsidRPr="001F742C" w:rsidRDefault="007A7C6F" w:rsidP="002D7E6C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020CFB1F" w14:textId="69A13D23" w:rsidR="007A7C6F" w:rsidRPr="00C56E49" w:rsidRDefault="007A7C6F" w:rsidP="002D7E6C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C56E49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ราคาตั้งแต่ </w:t>
            </w:r>
            <w:r w:rsidR="003103A6" w:rsidRPr="00C56E49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5</w:t>
            </w:r>
            <w:r w:rsidRPr="00C56E49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,000 บาทขึ้นไป</w:t>
            </w:r>
          </w:p>
          <w:p w14:paraId="7A0BED05" w14:textId="1457A977" w:rsidR="007A7C6F" w:rsidRPr="00C56E49" w:rsidRDefault="007A7C6F" w:rsidP="002D7E6C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1F742C" w:rsidRPr="001F742C" w14:paraId="6477CC62" w14:textId="77777777" w:rsidTr="00205F03">
        <w:tc>
          <w:tcPr>
            <w:tcW w:w="2312" w:type="dxa"/>
          </w:tcPr>
          <w:p w14:paraId="25E27600" w14:textId="77777777" w:rsidR="007A7C6F" w:rsidRPr="001F742C" w:rsidRDefault="007A7C6F" w:rsidP="002D7E6C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7BD5AC99" w14:textId="3747AEB5" w:rsidR="007A7C6F" w:rsidRPr="001F742C" w:rsidRDefault="007A7C6F" w:rsidP="007A7C6F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1F742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กระดานอิเล็กทรอนิกส</w:t>
            </w:r>
            <w:r w:rsidRPr="001F742C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์</w:t>
            </w:r>
          </w:p>
        </w:tc>
        <w:tc>
          <w:tcPr>
            <w:tcW w:w="1989" w:type="dxa"/>
          </w:tcPr>
          <w:p w14:paraId="4F4B582D" w14:textId="39259A2D" w:rsidR="007A7C6F" w:rsidRPr="001F742C" w:rsidRDefault="00AF3F1A" w:rsidP="00AF3F1A">
            <w:pPr>
              <w:spacing w:line="240" w:lineRule="auto"/>
              <w:ind w:left="0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1F742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</w:t>
            </w:r>
            <w:r w:rsidR="007A7C6F" w:rsidRPr="001F742C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>Electronic Board</w:t>
            </w:r>
          </w:p>
        </w:tc>
        <w:tc>
          <w:tcPr>
            <w:tcW w:w="2383" w:type="dxa"/>
          </w:tcPr>
          <w:p w14:paraId="18829416" w14:textId="77777777" w:rsidR="007A7C6F" w:rsidRPr="001F742C" w:rsidRDefault="007A7C6F" w:rsidP="002D7E6C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1F742C" w:rsidRPr="001F742C" w14:paraId="133DEA9A" w14:textId="77777777" w:rsidTr="00205F03">
        <w:tc>
          <w:tcPr>
            <w:tcW w:w="2312" w:type="dxa"/>
          </w:tcPr>
          <w:p w14:paraId="633DE906" w14:textId="77777777" w:rsidR="007A7C6F" w:rsidRPr="001F742C" w:rsidRDefault="007A7C6F" w:rsidP="002D7E6C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592175F4" w14:textId="717EAB87" w:rsidR="007A7C6F" w:rsidRPr="001F742C" w:rsidRDefault="007A7C6F" w:rsidP="00971F86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1F742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กระดานฟ</w:t>
            </w:r>
            <w:proofErr w:type="spellStart"/>
            <w:r w:rsidRPr="001F742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ลิปชาร์ท</w:t>
            </w:r>
            <w:proofErr w:type="spellEnd"/>
          </w:p>
        </w:tc>
        <w:tc>
          <w:tcPr>
            <w:tcW w:w="1989" w:type="dxa"/>
          </w:tcPr>
          <w:p w14:paraId="73B6E542" w14:textId="1F19BAF2" w:rsidR="007A7C6F" w:rsidRPr="001F742C" w:rsidRDefault="00AF3F1A" w:rsidP="00971F86">
            <w:pPr>
              <w:spacing w:line="240" w:lineRule="auto"/>
              <w:ind w:left="0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  <w:r w:rsidRPr="001F742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</w:t>
            </w:r>
            <w:r w:rsidR="00971F86" w:rsidRPr="001F742C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>Flip Chart</w:t>
            </w:r>
          </w:p>
        </w:tc>
        <w:tc>
          <w:tcPr>
            <w:tcW w:w="2383" w:type="dxa"/>
          </w:tcPr>
          <w:p w14:paraId="4A860A17" w14:textId="550BDC02" w:rsidR="007A7C6F" w:rsidRPr="001F742C" w:rsidRDefault="00971F86" w:rsidP="002D7E6C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  <w:r w:rsidRPr="001F742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ราคาตั้งแต่ </w:t>
            </w:r>
            <w:r w:rsidR="00300DA7" w:rsidRPr="001F742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5,000</w:t>
            </w:r>
            <w:r w:rsidRPr="001F742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บาทขึ้นไป</w:t>
            </w:r>
          </w:p>
        </w:tc>
      </w:tr>
      <w:tr w:rsidR="001F742C" w:rsidRPr="001F742C" w14:paraId="1A5FE9EC" w14:textId="77777777" w:rsidTr="00205F03">
        <w:tc>
          <w:tcPr>
            <w:tcW w:w="2312" w:type="dxa"/>
          </w:tcPr>
          <w:p w14:paraId="077C0C5E" w14:textId="77777777" w:rsidR="00E52E24" w:rsidRPr="001F742C" w:rsidRDefault="00E52E24" w:rsidP="002D7E6C">
            <w:pPr>
              <w:spacing w:before="0" w:line="240" w:lineRule="auto"/>
              <w:ind w:left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3CF31A9C" w14:textId="38F61525" w:rsidR="00E52E24" w:rsidRPr="001F742C" w:rsidRDefault="00E52E24" w:rsidP="00E52E24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1F742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บอร์ด</w:t>
            </w:r>
            <w:r w:rsidRPr="001F742C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/บอร์ดติดประกาศ</w:t>
            </w:r>
          </w:p>
        </w:tc>
        <w:tc>
          <w:tcPr>
            <w:tcW w:w="1989" w:type="dxa"/>
          </w:tcPr>
          <w:p w14:paraId="5550AFCF" w14:textId="77777777" w:rsidR="00E52E24" w:rsidRPr="001F742C" w:rsidRDefault="00E52E24" w:rsidP="002D7E6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13756993" w14:textId="77777777" w:rsidR="00E52E24" w:rsidRPr="001F742C" w:rsidRDefault="00E52E24" w:rsidP="002D7E6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1F742C" w:rsidRPr="001F742C" w14:paraId="5045C387" w14:textId="77777777" w:rsidTr="00205F03">
        <w:tc>
          <w:tcPr>
            <w:tcW w:w="2312" w:type="dxa"/>
          </w:tcPr>
          <w:p w14:paraId="6C9DBB14" w14:textId="77777777" w:rsidR="00E52E24" w:rsidRPr="001F742C" w:rsidRDefault="00E52E24" w:rsidP="002D7E6C">
            <w:pPr>
              <w:spacing w:before="100" w:beforeAutospacing="1" w:after="100" w:afterAutospacing="1" w:line="240" w:lineRule="auto"/>
              <w:ind w:left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7A1EDEE1" w14:textId="3DFA96F8" w:rsidR="00E52E24" w:rsidRPr="001F742C" w:rsidRDefault="00E52E24" w:rsidP="00E52E24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1F742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บอร์ดเสียบอักษร</w:t>
            </w:r>
          </w:p>
        </w:tc>
        <w:tc>
          <w:tcPr>
            <w:tcW w:w="1989" w:type="dxa"/>
          </w:tcPr>
          <w:p w14:paraId="0D595E3E" w14:textId="77777777" w:rsidR="00E52E24" w:rsidRPr="001F742C" w:rsidRDefault="00E52E24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388137C8" w14:textId="77777777" w:rsidR="00E52E24" w:rsidRPr="001F742C" w:rsidRDefault="00E52E24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1F742C" w:rsidRPr="001F742C" w14:paraId="3F15B506" w14:textId="77777777" w:rsidTr="00205F03">
        <w:tc>
          <w:tcPr>
            <w:tcW w:w="2312" w:type="dxa"/>
          </w:tcPr>
          <w:p w14:paraId="1F6B0403" w14:textId="77777777" w:rsidR="00E52E24" w:rsidRPr="001F742C" w:rsidRDefault="00E52E24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908" w:type="dxa"/>
          </w:tcPr>
          <w:p w14:paraId="6785A521" w14:textId="0A427192" w:rsidR="00E52E24" w:rsidRPr="001F742C" w:rsidRDefault="007A7C6F" w:rsidP="007A7C6F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1F742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บอร์ดติดประกาศตู้กระจกมีล้อเลื่อน</w:t>
            </w:r>
          </w:p>
        </w:tc>
        <w:tc>
          <w:tcPr>
            <w:tcW w:w="1989" w:type="dxa"/>
          </w:tcPr>
          <w:p w14:paraId="0D1CCC1E" w14:textId="77777777" w:rsidR="00E52E24" w:rsidRPr="001F742C" w:rsidRDefault="00E52E24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24CF484F" w14:textId="77777777" w:rsidR="00E52E24" w:rsidRPr="001F742C" w:rsidRDefault="00E52E24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1F742C" w:rsidRPr="001F742C" w14:paraId="7A0EE32E" w14:textId="77777777" w:rsidTr="00205F03">
        <w:tc>
          <w:tcPr>
            <w:tcW w:w="2312" w:type="dxa"/>
          </w:tcPr>
          <w:p w14:paraId="3ECE751B" w14:textId="77777777" w:rsidR="00E52E24" w:rsidRPr="001F742C" w:rsidRDefault="00E52E24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908" w:type="dxa"/>
          </w:tcPr>
          <w:p w14:paraId="116F630E" w14:textId="3620CCC1" w:rsidR="00E52E24" w:rsidRPr="001F742C" w:rsidRDefault="00971F86" w:rsidP="00971F86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1F742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บูธ</w:t>
            </w:r>
            <w:r w:rsidRPr="001F742C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/โพเดียม</w:t>
            </w:r>
          </w:p>
        </w:tc>
        <w:tc>
          <w:tcPr>
            <w:tcW w:w="1989" w:type="dxa"/>
          </w:tcPr>
          <w:p w14:paraId="7937C62E" w14:textId="77777777" w:rsidR="00E52E24" w:rsidRPr="001F742C" w:rsidRDefault="00E52E24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6BBAD875" w14:textId="77777777" w:rsidR="00E52E24" w:rsidRPr="001F742C" w:rsidRDefault="00E52E24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1F742C" w:rsidRPr="001F742C" w14:paraId="70AE18DE" w14:textId="77777777" w:rsidTr="00205F03">
        <w:tc>
          <w:tcPr>
            <w:tcW w:w="2312" w:type="dxa"/>
          </w:tcPr>
          <w:p w14:paraId="42FD877E" w14:textId="77777777" w:rsidR="00E52E24" w:rsidRPr="001F742C" w:rsidRDefault="00E52E24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1343B66E" w14:textId="1DDB54D6" w:rsidR="00E52E24" w:rsidRPr="001F742C" w:rsidRDefault="00971F86" w:rsidP="00971F86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1F742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แท่นอ่านหนังสื</w:t>
            </w:r>
            <w:r w:rsidRPr="001F742C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อ</w:t>
            </w:r>
          </w:p>
        </w:tc>
        <w:tc>
          <w:tcPr>
            <w:tcW w:w="1989" w:type="dxa"/>
          </w:tcPr>
          <w:p w14:paraId="27BA62A5" w14:textId="77777777" w:rsidR="00E52E24" w:rsidRPr="001F742C" w:rsidRDefault="00E52E24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34670EC3" w14:textId="77777777" w:rsidR="00E52E24" w:rsidRPr="001F742C" w:rsidRDefault="00E52E24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1F742C" w:rsidRPr="001F742C" w14:paraId="3FBE9109" w14:textId="77777777" w:rsidTr="00205F03">
        <w:tc>
          <w:tcPr>
            <w:tcW w:w="2312" w:type="dxa"/>
          </w:tcPr>
          <w:p w14:paraId="61FCE82B" w14:textId="77777777" w:rsidR="00E52E24" w:rsidRPr="001F742C" w:rsidRDefault="00E52E24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3E63ACA3" w14:textId="0EA2A35E" w:rsidR="00E52E24" w:rsidRPr="001F742C" w:rsidRDefault="00971F86" w:rsidP="00971F86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1F742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เวที</w:t>
            </w:r>
            <w:r w:rsidR="008A1276" w:rsidRPr="001F742C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/เวทีสำเร็จรูป</w:t>
            </w:r>
          </w:p>
        </w:tc>
        <w:tc>
          <w:tcPr>
            <w:tcW w:w="1989" w:type="dxa"/>
          </w:tcPr>
          <w:p w14:paraId="10E2BC17" w14:textId="77777777" w:rsidR="00E52E24" w:rsidRPr="001F742C" w:rsidRDefault="00E52E24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65566DC8" w14:textId="77777777" w:rsidR="00E52E24" w:rsidRPr="001F742C" w:rsidRDefault="00E52E24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52E24" w:rsidRPr="008B1C29" w14:paraId="370C8D94" w14:textId="77777777" w:rsidTr="00205F03">
        <w:tc>
          <w:tcPr>
            <w:tcW w:w="2312" w:type="dxa"/>
          </w:tcPr>
          <w:p w14:paraId="0CCED805" w14:textId="77777777" w:rsidR="00E52E24" w:rsidRPr="008B1C29" w:rsidRDefault="00E52E24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7641F1CF" w14:textId="5C6AF736" w:rsidR="009C68C0" w:rsidRPr="00C56E49" w:rsidRDefault="00971F86" w:rsidP="009C68C0">
            <w:pPr>
              <w:spacing w:before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C56E49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เครื่องคิดเลข</w:t>
            </w:r>
          </w:p>
        </w:tc>
        <w:tc>
          <w:tcPr>
            <w:tcW w:w="1989" w:type="dxa"/>
          </w:tcPr>
          <w:p w14:paraId="5AE682AA" w14:textId="77777777" w:rsidR="00E52E24" w:rsidRPr="00C56E49" w:rsidRDefault="00E52E24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582FA652" w14:textId="0E9AC6C2" w:rsidR="00971F86" w:rsidRPr="00C56E49" w:rsidRDefault="00971F86" w:rsidP="009C68C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C56E49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 5,000 บาทขึ้นไป</w:t>
            </w:r>
          </w:p>
        </w:tc>
      </w:tr>
      <w:tr w:rsidR="00E52E24" w:rsidRPr="008B1C29" w14:paraId="0321C203" w14:textId="77777777" w:rsidTr="00205F03">
        <w:tc>
          <w:tcPr>
            <w:tcW w:w="2312" w:type="dxa"/>
          </w:tcPr>
          <w:p w14:paraId="58D68AFC" w14:textId="77777777" w:rsidR="00E52E24" w:rsidRPr="008B1C29" w:rsidRDefault="00E52E24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399ED1AB" w14:textId="13AC06F0" w:rsidR="00E52E24" w:rsidRPr="00C56E49" w:rsidRDefault="008A1276" w:rsidP="009C68C0">
            <w:pPr>
              <w:spacing w:before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C56E49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**</w:t>
            </w:r>
            <w:r w:rsidR="00971F86" w:rsidRPr="00C56E49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เครื่องชุมสายโทรศัพท์</w:t>
            </w:r>
          </w:p>
        </w:tc>
        <w:tc>
          <w:tcPr>
            <w:tcW w:w="1989" w:type="dxa"/>
          </w:tcPr>
          <w:p w14:paraId="1CDE6B15" w14:textId="77777777" w:rsidR="00E52E24" w:rsidRPr="008B1C29" w:rsidRDefault="00E52E24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1BBED5EE" w14:textId="77777777" w:rsidR="00E52E24" w:rsidRPr="008B1C29" w:rsidRDefault="00E52E24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E52E24" w:rsidRPr="008B1C29" w14:paraId="19C3ACCB" w14:textId="77777777" w:rsidTr="00205F03">
        <w:tc>
          <w:tcPr>
            <w:tcW w:w="2312" w:type="dxa"/>
          </w:tcPr>
          <w:p w14:paraId="411CA98F" w14:textId="77777777" w:rsidR="00E52E24" w:rsidRPr="008B1C29" w:rsidRDefault="00E52E24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03A19CD6" w14:textId="7C2366F7" w:rsidR="00E52E24" w:rsidRPr="00C56E49" w:rsidRDefault="008A1276" w:rsidP="0081221D">
            <w:pPr>
              <w:spacing w:before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C56E49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**</w:t>
            </w:r>
            <w:r w:rsidR="0081221D" w:rsidRPr="00C56E49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เครื่องโทรศัพท์พื้นฐาน</w:t>
            </w:r>
          </w:p>
        </w:tc>
        <w:tc>
          <w:tcPr>
            <w:tcW w:w="1989" w:type="dxa"/>
          </w:tcPr>
          <w:p w14:paraId="6A0A659A" w14:textId="77777777" w:rsidR="00E52E24" w:rsidRPr="008B1C29" w:rsidRDefault="00E52E24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2BE8B710" w14:textId="77777777" w:rsidR="00E52E24" w:rsidRPr="008B1C29" w:rsidRDefault="00E52E24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E52E24" w:rsidRPr="008B1C29" w14:paraId="6AB08437" w14:textId="77777777" w:rsidTr="00205F03">
        <w:tc>
          <w:tcPr>
            <w:tcW w:w="2312" w:type="dxa"/>
          </w:tcPr>
          <w:p w14:paraId="02C8A245" w14:textId="77777777" w:rsidR="00E52E24" w:rsidRPr="008B1C29" w:rsidRDefault="00E52E24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6605DF38" w14:textId="2CB7FB30" w:rsidR="00E52E24" w:rsidRPr="00C56E49" w:rsidRDefault="008A1276" w:rsidP="0081221D">
            <w:pPr>
              <w:spacing w:before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C56E49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**</w:t>
            </w:r>
            <w:r w:rsidR="0081221D" w:rsidRPr="00C56E49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เครื่องโทรศัพท์เคลื่อนที่</w:t>
            </w:r>
          </w:p>
        </w:tc>
        <w:tc>
          <w:tcPr>
            <w:tcW w:w="1989" w:type="dxa"/>
          </w:tcPr>
          <w:p w14:paraId="0A51635B" w14:textId="77777777" w:rsidR="00E52E24" w:rsidRPr="008B1C29" w:rsidRDefault="00E52E24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6F5D55C6" w14:textId="77777777" w:rsidR="00E52E24" w:rsidRPr="008B1C29" w:rsidRDefault="00E52E24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1F742C" w:rsidRPr="001F742C" w14:paraId="32067B9E" w14:textId="77777777" w:rsidTr="00205F03">
        <w:tc>
          <w:tcPr>
            <w:tcW w:w="2312" w:type="dxa"/>
          </w:tcPr>
          <w:p w14:paraId="10CD126B" w14:textId="77777777" w:rsidR="00E52E24" w:rsidRPr="001F742C" w:rsidRDefault="00E52E24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26483D95" w14:textId="54897E77" w:rsidR="00E52E24" w:rsidRPr="001F742C" w:rsidRDefault="0081221D" w:rsidP="0081221D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1F742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เครื่องโทรสาร</w:t>
            </w:r>
          </w:p>
        </w:tc>
        <w:tc>
          <w:tcPr>
            <w:tcW w:w="1989" w:type="dxa"/>
          </w:tcPr>
          <w:p w14:paraId="3C6F4523" w14:textId="77777777" w:rsidR="00E52E24" w:rsidRPr="001F742C" w:rsidRDefault="00E52E24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13BC188C" w14:textId="77777777" w:rsidR="00E52E24" w:rsidRPr="001F742C" w:rsidRDefault="00E52E24" w:rsidP="002D7E6C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1F742C" w:rsidRPr="001F742C" w14:paraId="183C2660" w14:textId="77777777" w:rsidTr="00205F03">
        <w:tc>
          <w:tcPr>
            <w:tcW w:w="2312" w:type="dxa"/>
          </w:tcPr>
          <w:p w14:paraId="7F4C12A8" w14:textId="77777777" w:rsidR="00E52E24" w:rsidRPr="001F742C" w:rsidRDefault="00E52E24" w:rsidP="002D7E6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2474B25E" w14:textId="69176EF7" w:rsidR="00E52E24" w:rsidRPr="001F742C" w:rsidRDefault="0081221D" w:rsidP="0081221D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1F742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เครื่องตอบรับอัตโนมัติ</w:t>
            </w:r>
          </w:p>
        </w:tc>
        <w:tc>
          <w:tcPr>
            <w:tcW w:w="1989" w:type="dxa"/>
          </w:tcPr>
          <w:p w14:paraId="2BEB7307" w14:textId="77777777" w:rsidR="00E52E24" w:rsidRPr="001F742C" w:rsidRDefault="00E52E24" w:rsidP="002D7E6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02A893D6" w14:textId="77777777" w:rsidR="00E52E24" w:rsidRPr="001F742C" w:rsidRDefault="00E52E24" w:rsidP="002D7E6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1F742C" w:rsidRPr="001F742C" w14:paraId="28F5D066" w14:textId="77777777" w:rsidTr="00205F03">
        <w:tc>
          <w:tcPr>
            <w:tcW w:w="2312" w:type="dxa"/>
          </w:tcPr>
          <w:p w14:paraId="5698FC1B" w14:textId="77777777" w:rsidR="00E52E24" w:rsidRPr="001F742C" w:rsidRDefault="00E52E24" w:rsidP="002D7E6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460C7060" w14:textId="4308E733" w:rsidR="00E52E24" w:rsidRPr="001F742C" w:rsidRDefault="0081221D" w:rsidP="0081221D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1F742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เครื่องโทรพิมพ์</w:t>
            </w:r>
          </w:p>
        </w:tc>
        <w:tc>
          <w:tcPr>
            <w:tcW w:w="1989" w:type="dxa"/>
          </w:tcPr>
          <w:p w14:paraId="663FE12C" w14:textId="77777777" w:rsidR="00E52E24" w:rsidRPr="001F742C" w:rsidRDefault="00E52E24" w:rsidP="002D7E6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3BAE4E12" w14:textId="77777777" w:rsidR="00E52E24" w:rsidRPr="001F742C" w:rsidRDefault="00E52E24" w:rsidP="002D7E6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1F742C" w:rsidRPr="001F742C" w14:paraId="68965505" w14:textId="77777777" w:rsidTr="00205F03">
        <w:tc>
          <w:tcPr>
            <w:tcW w:w="2312" w:type="dxa"/>
          </w:tcPr>
          <w:p w14:paraId="794893F2" w14:textId="77777777" w:rsidR="00E52E24" w:rsidRPr="001F742C" w:rsidRDefault="00E52E24" w:rsidP="002D7E6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7060A246" w14:textId="623235F5" w:rsidR="00E52E24" w:rsidRPr="001F742C" w:rsidRDefault="00F600FF" w:rsidP="0081221D">
            <w:pPr>
              <w:spacing w:before="240" w:after="240" w:line="240" w:lineRule="auto"/>
              <w:ind w:left="0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1F742C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 xml:space="preserve"> </w:t>
            </w:r>
            <w:r w:rsidR="0081221D" w:rsidRPr="001F742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พัดลม</w:t>
            </w:r>
            <w:r w:rsidRPr="001F742C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แบบ</w:t>
            </w:r>
            <w:r w:rsidR="0081221D" w:rsidRPr="001F742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ตั้งพื้น</w:t>
            </w:r>
            <w:r w:rsidRPr="001F742C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/</w:t>
            </w:r>
            <w:r w:rsidR="0081221D" w:rsidRPr="001F742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ตั้งโต๊ะ</w:t>
            </w:r>
          </w:p>
        </w:tc>
        <w:tc>
          <w:tcPr>
            <w:tcW w:w="1989" w:type="dxa"/>
          </w:tcPr>
          <w:p w14:paraId="463E3EE8" w14:textId="77777777" w:rsidR="00E52E24" w:rsidRPr="001F742C" w:rsidRDefault="00E52E24" w:rsidP="002D7E6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5D001E46" w14:textId="2CB55B1B" w:rsidR="00E52E24" w:rsidRPr="001F742C" w:rsidRDefault="00E52E24" w:rsidP="002D7E6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1F742C" w:rsidRPr="001F742C" w14:paraId="55FB1318" w14:textId="77777777" w:rsidTr="00205F03">
        <w:tc>
          <w:tcPr>
            <w:tcW w:w="2312" w:type="dxa"/>
          </w:tcPr>
          <w:p w14:paraId="6A4888BD" w14:textId="77777777" w:rsidR="00E52E24" w:rsidRPr="001F742C" w:rsidRDefault="00E52E24" w:rsidP="002D7E6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7BB2B863" w14:textId="16D41B91" w:rsidR="00E52E24" w:rsidRPr="001F742C" w:rsidRDefault="00F600FF" w:rsidP="00F600FF">
            <w:pPr>
              <w:spacing w:before="240" w:after="240" w:line="240" w:lineRule="auto"/>
              <w:ind w:left="0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1F742C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 xml:space="preserve"> </w:t>
            </w:r>
            <w:r w:rsidR="0081221D" w:rsidRPr="001F742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พัดลมติดผนัง</w:t>
            </w:r>
            <w:r w:rsidR="0081221D" w:rsidRPr="001F742C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/พัดลมโคจร</w:t>
            </w:r>
          </w:p>
        </w:tc>
        <w:tc>
          <w:tcPr>
            <w:tcW w:w="1989" w:type="dxa"/>
          </w:tcPr>
          <w:p w14:paraId="1258A63A" w14:textId="77777777" w:rsidR="00E52E24" w:rsidRPr="001F742C" w:rsidRDefault="00E52E24" w:rsidP="002D7E6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6DEDC713" w14:textId="51344B84" w:rsidR="00E52E24" w:rsidRPr="001F742C" w:rsidRDefault="00E52E24" w:rsidP="002D7E6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1F742C" w:rsidRPr="001F742C" w14:paraId="180FC21D" w14:textId="77777777" w:rsidTr="00205F03">
        <w:tc>
          <w:tcPr>
            <w:tcW w:w="2312" w:type="dxa"/>
          </w:tcPr>
          <w:p w14:paraId="1C186ED7" w14:textId="77777777" w:rsidR="00E52E24" w:rsidRPr="001F742C" w:rsidRDefault="00E52E24" w:rsidP="002D7E6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7060EFE4" w14:textId="68DF5F35" w:rsidR="00E52E24" w:rsidRPr="001F742C" w:rsidRDefault="0081221D" w:rsidP="0081221D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1F742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พัดลมเพดาน</w:t>
            </w:r>
          </w:p>
        </w:tc>
        <w:tc>
          <w:tcPr>
            <w:tcW w:w="1989" w:type="dxa"/>
          </w:tcPr>
          <w:p w14:paraId="51DFEA19" w14:textId="77777777" w:rsidR="00E52E24" w:rsidRPr="001F742C" w:rsidRDefault="00E52E24" w:rsidP="002D7E6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1624AD0E" w14:textId="77777777" w:rsidR="00E52E24" w:rsidRPr="001F742C" w:rsidRDefault="00E52E24" w:rsidP="002D7E6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1F742C" w:rsidRPr="001F742C" w14:paraId="797F8EAB" w14:textId="77777777" w:rsidTr="00205F03">
        <w:tc>
          <w:tcPr>
            <w:tcW w:w="2312" w:type="dxa"/>
          </w:tcPr>
          <w:p w14:paraId="2F9685B6" w14:textId="77777777" w:rsidR="00E52E24" w:rsidRPr="001F742C" w:rsidRDefault="00E52E24" w:rsidP="002D7E6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3C947348" w14:textId="6B6519FF" w:rsidR="00E52E24" w:rsidRPr="001F742C" w:rsidRDefault="0081221D" w:rsidP="009C68C0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1F742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พัดลมอุตสาหกรรม</w:t>
            </w:r>
          </w:p>
        </w:tc>
        <w:tc>
          <w:tcPr>
            <w:tcW w:w="1989" w:type="dxa"/>
          </w:tcPr>
          <w:p w14:paraId="261754AB" w14:textId="77777777" w:rsidR="00E52E24" w:rsidRPr="001F742C" w:rsidRDefault="00E52E24" w:rsidP="002D7E6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6817F0D8" w14:textId="77777777" w:rsidR="00E52E24" w:rsidRPr="001F742C" w:rsidRDefault="00E52E24" w:rsidP="002D7E6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1F742C" w:rsidRPr="001F742C" w14:paraId="4063A21F" w14:textId="77777777" w:rsidTr="00205F03">
        <w:tc>
          <w:tcPr>
            <w:tcW w:w="2312" w:type="dxa"/>
          </w:tcPr>
          <w:p w14:paraId="77985520" w14:textId="77777777" w:rsidR="009C68C0" w:rsidRPr="001F742C" w:rsidRDefault="009C68C0" w:rsidP="002D7E6C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2A06A1F7" w14:textId="71A03914" w:rsidR="009C68C0" w:rsidRPr="001F742C" w:rsidRDefault="009C68C0" w:rsidP="009C68C0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1F742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พัดลมน้ำ/พัดลมไอน้ำ</w:t>
            </w:r>
          </w:p>
        </w:tc>
        <w:tc>
          <w:tcPr>
            <w:tcW w:w="1989" w:type="dxa"/>
          </w:tcPr>
          <w:p w14:paraId="5B804597" w14:textId="77777777" w:rsidR="009C68C0" w:rsidRPr="001F742C" w:rsidRDefault="009C68C0" w:rsidP="002D7E6C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62FA88EC" w14:textId="77777777" w:rsidR="009C68C0" w:rsidRPr="001F742C" w:rsidRDefault="009C68C0" w:rsidP="002D7E6C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1F742C" w:rsidRPr="001F742C" w14:paraId="78F48913" w14:textId="77777777" w:rsidTr="00205F03">
        <w:tc>
          <w:tcPr>
            <w:tcW w:w="2312" w:type="dxa"/>
          </w:tcPr>
          <w:p w14:paraId="35E48673" w14:textId="77777777" w:rsidR="001F742C" w:rsidRPr="001F742C" w:rsidRDefault="001F742C" w:rsidP="002D7E6C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FF0000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1B06BBFA" w14:textId="6BEA1946" w:rsidR="001F742C" w:rsidRPr="00C56E49" w:rsidRDefault="001F742C" w:rsidP="009C68C0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C56E49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พัดลมระบายอากาศ</w:t>
            </w:r>
          </w:p>
        </w:tc>
        <w:tc>
          <w:tcPr>
            <w:tcW w:w="1989" w:type="dxa"/>
          </w:tcPr>
          <w:p w14:paraId="6C662342" w14:textId="77777777" w:rsidR="001F742C" w:rsidRPr="00C56E49" w:rsidRDefault="001F742C" w:rsidP="002D7E6C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25639915" w14:textId="406AFF69" w:rsidR="001F742C" w:rsidRPr="00C56E49" w:rsidRDefault="001F742C" w:rsidP="002D7E6C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C56E49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 5,000 บาทขึ้นไป</w:t>
            </w:r>
          </w:p>
        </w:tc>
      </w:tr>
      <w:tr w:rsidR="00E52E24" w:rsidRPr="008B1C29" w14:paraId="6B63C754" w14:textId="77777777" w:rsidTr="00205F03">
        <w:tc>
          <w:tcPr>
            <w:tcW w:w="2312" w:type="dxa"/>
          </w:tcPr>
          <w:p w14:paraId="10E60F2A" w14:textId="77777777" w:rsidR="00E52E24" w:rsidRPr="008B1C29" w:rsidRDefault="00E52E24" w:rsidP="001F742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64E078C6" w14:textId="346A299B" w:rsidR="00E52E24" w:rsidRPr="00F600FF" w:rsidRDefault="008A1276" w:rsidP="001F742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spacing w:val="20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b/>
                <w:spacing w:val="20"/>
                <w:sz w:val="28"/>
                <w:szCs w:val="28"/>
                <w:cs/>
                <w:lang w:bidi="th-TH"/>
              </w:rPr>
              <w:t>**</w:t>
            </w:r>
            <w:r w:rsidR="00F600FF" w:rsidRPr="004474B8">
              <w:rPr>
                <w:rFonts w:ascii="TH SarabunPSK" w:hAnsi="TH SarabunPSK" w:cs="TH SarabunPSK" w:hint="cs"/>
                <w:b/>
                <w:spacing w:val="20"/>
                <w:sz w:val="28"/>
                <w:szCs w:val="28"/>
                <w:cs/>
                <w:lang w:bidi="th-TH"/>
              </w:rPr>
              <w:t>เครื่องดูดฝุ่น</w:t>
            </w:r>
          </w:p>
        </w:tc>
        <w:tc>
          <w:tcPr>
            <w:tcW w:w="1989" w:type="dxa"/>
          </w:tcPr>
          <w:p w14:paraId="12863ED1" w14:textId="77777777" w:rsidR="00E52E24" w:rsidRPr="008B1C29" w:rsidRDefault="00E52E24" w:rsidP="001F742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43248735" w14:textId="77777777" w:rsidR="00E52E24" w:rsidRPr="008B1C29" w:rsidRDefault="00E52E24" w:rsidP="001F742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E52E24" w:rsidRPr="008B1C29" w14:paraId="20D7017D" w14:textId="77777777" w:rsidTr="00205F03">
        <w:tc>
          <w:tcPr>
            <w:tcW w:w="2312" w:type="dxa"/>
          </w:tcPr>
          <w:p w14:paraId="73F3B9BB" w14:textId="77777777" w:rsidR="00E52E24" w:rsidRPr="008B1C29" w:rsidRDefault="00E52E24" w:rsidP="001F742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68292DF2" w14:textId="09024962" w:rsidR="00E52E24" w:rsidRPr="00F600FF" w:rsidRDefault="008A1276" w:rsidP="001F742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spacing w:val="20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b/>
                <w:spacing w:val="20"/>
                <w:sz w:val="28"/>
                <w:szCs w:val="28"/>
                <w:cs/>
                <w:lang w:bidi="th-TH"/>
              </w:rPr>
              <w:t>**</w:t>
            </w:r>
            <w:r w:rsidR="00F600FF" w:rsidRPr="004474B8">
              <w:rPr>
                <w:rFonts w:ascii="TH SarabunPSK" w:hAnsi="TH SarabunPSK" w:cs="TH SarabunPSK" w:hint="cs"/>
                <w:b/>
                <w:spacing w:val="20"/>
                <w:sz w:val="28"/>
                <w:szCs w:val="28"/>
                <w:cs/>
                <w:lang w:bidi="th-TH"/>
              </w:rPr>
              <w:t>เครื่องขัดพื้น</w:t>
            </w:r>
          </w:p>
        </w:tc>
        <w:tc>
          <w:tcPr>
            <w:tcW w:w="1989" w:type="dxa"/>
          </w:tcPr>
          <w:p w14:paraId="0ED4963A" w14:textId="77777777" w:rsidR="00E52E24" w:rsidRPr="008B1C29" w:rsidRDefault="00E52E24" w:rsidP="001F742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0C93E579" w14:textId="77777777" w:rsidR="00E52E24" w:rsidRPr="008B1C29" w:rsidRDefault="00E52E24" w:rsidP="001F742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E52E24" w:rsidRPr="008B1C29" w14:paraId="7F8197D4" w14:textId="77777777" w:rsidTr="00205F03">
        <w:tc>
          <w:tcPr>
            <w:tcW w:w="2312" w:type="dxa"/>
          </w:tcPr>
          <w:p w14:paraId="7360EA87" w14:textId="77777777" w:rsidR="00E52E24" w:rsidRPr="008B1C29" w:rsidRDefault="00E52E24" w:rsidP="001F742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6812403E" w14:textId="5C6D750A" w:rsidR="00E52E24" w:rsidRPr="00651A9A" w:rsidRDefault="008A1276" w:rsidP="001F742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spacing w:val="20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b/>
                <w:spacing w:val="20"/>
                <w:sz w:val="28"/>
                <w:szCs w:val="28"/>
                <w:cs/>
                <w:lang w:bidi="th-TH"/>
              </w:rPr>
              <w:t>**</w:t>
            </w:r>
            <w:r w:rsidR="00F600FF" w:rsidRPr="004474B8">
              <w:rPr>
                <w:rFonts w:ascii="TH SarabunPSK" w:hAnsi="TH SarabunPSK" w:cs="TH SarabunPSK" w:hint="cs"/>
                <w:b/>
                <w:spacing w:val="20"/>
                <w:sz w:val="28"/>
                <w:szCs w:val="28"/>
                <w:cs/>
                <w:lang w:bidi="th-TH"/>
              </w:rPr>
              <w:t>เครื่องพิมพ์ดีด</w:t>
            </w:r>
          </w:p>
        </w:tc>
        <w:tc>
          <w:tcPr>
            <w:tcW w:w="1989" w:type="dxa"/>
          </w:tcPr>
          <w:p w14:paraId="1F376676" w14:textId="77777777" w:rsidR="00E52E24" w:rsidRPr="008B1C29" w:rsidRDefault="00E52E24" w:rsidP="001F742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2B6291D6" w14:textId="77777777" w:rsidR="00E52E24" w:rsidRPr="008B1C29" w:rsidRDefault="00E52E24" w:rsidP="001F742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1F742C" w:rsidRPr="001F742C" w14:paraId="4AAB05E2" w14:textId="77777777" w:rsidTr="00205F03">
        <w:tc>
          <w:tcPr>
            <w:tcW w:w="2312" w:type="dxa"/>
          </w:tcPr>
          <w:p w14:paraId="29AA9F18" w14:textId="77777777" w:rsidR="00E52E24" w:rsidRPr="001F742C" w:rsidRDefault="00E52E24" w:rsidP="001F742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11A637F5" w14:textId="30FB2E97" w:rsidR="00E52E24" w:rsidRPr="001F742C" w:rsidRDefault="00F600FF" w:rsidP="001F742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1F742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 xml:space="preserve">เครื่องพิมพ์ดีดไฟฟ้า </w:t>
            </w:r>
          </w:p>
        </w:tc>
        <w:tc>
          <w:tcPr>
            <w:tcW w:w="1989" w:type="dxa"/>
          </w:tcPr>
          <w:p w14:paraId="30BD7C7C" w14:textId="77777777" w:rsidR="00E52E24" w:rsidRPr="001F742C" w:rsidRDefault="00E52E24" w:rsidP="001F742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705D69A6" w14:textId="77777777" w:rsidR="00E52E24" w:rsidRPr="001F742C" w:rsidRDefault="00E52E24" w:rsidP="001F742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1F742C" w:rsidRPr="001F742C" w14:paraId="3A70854E" w14:textId="77777777" w:rsidTr="008A1276">
        <w:tc>
          <w:tcPr>
            <w:tcW w:w="2312" w:type="dxa"/>
          </w:tcPr>
          <w:p w14:paraId="0333BD7E" w14:textId="44D5781C" w:rsidR="008A1276" w:rsidRPr="001F742C" w:rsidRDefault="008A1276" w:rsidP="001F742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908" w:type="dxa"/>
          </w:tcPr>
          <w:p w14:paraId="72F9304F" w14:textId="77777777" w:rsidR="008A1276" w:rsidRPr="001F742C" w:rsidRDefault="008A1276" w:rsidP="001F742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1F742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เครื่องพิมพ์ตัวอักษร/เครื่องพิมพ์ฉลาก</w:t>
            </w:r>
          </w:p>
        </w:tc>
        <w:tc>
          <w:tcPr>
            <w:tcW w:w="1989" w:type="dxa"/>
          </w:tcPr>
          <w:p w14:paraId="5CBF46FA" w14:textId="77777777" w:rsidR="008A1276" w:rsidRPr="001F742C" w:rsidRDefault="008A1276" w:rsidP="001F742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3112D48A" w14:textId="6B122187" w:rsidR="008A1276" w:rsidRPr="001F742C" w:rsidRDefault="00B840C1" w:rsidP="001F742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1F742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ราคาตั้งแต่ </w:t>
            </w:r>
            <w:r w:rsidR="001F742C" w:rsidRPr="001F742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5</w:t>
            </w:r>
            <w:r w:rsidRPr="001F742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,000 บาทขึ้นไป</w:t>
            </w:r>
          </w:p>
        </w:tc>
      </w:tr>
      <w:tr w:rsidR="001F742C" w:rsidRPr="001F742C" w14:paraId="760C73E8" w14:textId="77777777" w:rsidTr="008A1276">
        <w:tc>
          <w:tcPr>
            <w:tcW w:w="2312" w:type="dxa"/>
          </w:tcPr>
          <w:p w14:paraId="751B02A2" w14:textId="77777777" w:rsidR="008A1276" w:rsidRPr="001F742C" w:rsidRDefault="008A1276" w:rsidP="001F742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28410A59" w14:textId="77777777" w:rsidR="008A1276" w:rsidRPr="001F742C" w:rsidRDefault="008A1276" w:rsidP="001F742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1F742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เครื่องพิมพ์บัตร</w:t>
            </w:r>
          </w:p>
        </w:tc>
        <w:tc>
          <w:tcPr>
            <w:tcW w:w="1989" w:type="dxa"/>
          </w:tcPr>
          <w:p w14:paraId="6236B7CB" w14:textId="77777777" w:rsidR="008A1276" w:rsidRPr="001F742C" w:rsidRDefault="008A1276" w:rsidP="001F742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6835E12D" w14:textId="77777777" w:rsidR="008A1276" w:rsidRPr="001F742C" w:rsidRDefault="008A1276" w:rsidP="001F742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1F742C" w:rsidRPr="001F742C" w14:paraId="3FBD3A15" w14:textId="77777777" w:rsidTr="008A1276">
        <w:tc>
          <w:tcPr>
            <w:tcW w:w="2312" w:type="dxa"/>
          </w:tcPr>
          <w:p w14:paraId="56C76F16" w14:textId="77777777" w:rsidR="008A1276" w:rsidRPr="001F742C" w:rsidRDefault="008A1276" w:rsidP="001F742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3BFD76BC" w14:textId="77777777" w:rsidR="008A1276" w:rsidRPr="001F742C" w:rsidRDefault="008A1276" w:rsidP="001F742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1F742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เครื่องพิมพ์สำเนาระบบดิจิตอล</w:t>
            </w:r>
          </w:p>
        </w:tc>
        <w:tc>
          <w:tcPr>
            <w:tcW w:w="1989" w:type="dxa"/>
          </w:tcPr>
          <w:p w14:paraId="05C0D8AD" w14:textId="77777777" w:rsidR="008A1276" w:rsidRPr="001F742C" w:rsidRDefault="008A1276" w:rsidP="001F742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5245182C" w14:textId="77777777" w:rsidR="008A1276" w:rsidRPr="001F742C" w:rsidRDefault="008A1276" w:rsidP="001F742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1F742C" w:rsidRPr="001F742C" w14:paraId="61C4467D" w14:textId="77777777" w:rsidTr="008A1276">
        <w:tc>
          <w:tcPr>
            <w:tcW w:w="2312" w:type="dxa"/>
          </w:tcPr>
          <w:p w14:paraId="7809ADF7" w14:textId="77777777" w:rsidR="008A1276" w:rsidRPr="001F742C" w:rsidRDefault="008A1276" w:rsidP="001F742C">
            <w:pPr>
              <w:spacing w:before="0" w:line="240" w:lineRule="auto"/>
              <w:ind w:left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2663E5ED" w14:textId="77777777" w:rsidR="008A1276" w:rsidRPr="001F742C" w:rsidRDefault="008A1276" w:rsidP="001F742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1F742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เครื่องพิมพ์เขียว</w:t>
            </w:r>
          </w:p>
        </w:tc>
        <w:tc>
          <w:tcPr>
            <w:tcW w:w="1989" w:type="dxa"/>
          </w:tcPr>
          <w:p w14:paraId="61787F0D" w14:textId="77777777" w:rsidR="008A1276" w:rsidRPr="001F742C" w:rsidRDefault="008A1276" w:rsidP="001F742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66AEFA46" w14:textId="77777777" w:rsidR="008A1276" w:rsidRPr="001F742C" w:rsidRDefault="008A1276" w:rsidP="001F742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8A1276" w:rsidRPr="008B1C29" w14:paraId="2D5992A6" w14:textId="77777777" w:rsidTr="008A1276">
        <w:tc>
          <w:tcPr>
            <w:tcW w:w="2312" w:type="dxa"/>
          </w:tcPr>
          <w:p w14:paraId="3EBE05F9" w14:textId="77777777" w:rsidR="008A1276" w:rsidRPr="008B1C29" w:rsidRDefault="008A1276" w:rsidP="001F742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1AF7F4DB" w14:textId="31902741" w:rsidR="008A1276" w:rsidRPr="002C1E32" w:rsidRDefault="008A1276" w:rsidP="001F742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spacing w:val="20"/>
                <w:sz w:val="28"/>
                <w:szCs w:val="28"/>
                <w:cs/>
                <w:lang w:bidi="th-TH"/>
              </w:rPr>
            </w:pPr>
            <w:r w:rsidRPr="000445F1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**เครื่องอัดสำเนา</w:t>
            </w:r>
          </w:p>
        </w:tc>
        <w:tc>
          <w:tcPr>
            <w:tcW w:w="1989" w:type="dxa"/>
          </w:tcPr>
          <w:p w14:paraId="35792F67" w14:textId="77777777" w:rsidR="008A1276" w:rsidRPr="008B1C29" w:rsidRDefault="008A1276" w:rsidP="001F742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051C64F4" w14:textId="77777777" w:rsidR="008A1276" w:rsidRPr="008B1C29" w:rsidRDefault="008A1276" w:rsidP="001F742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</w:tbl>
    <w:p w14:paraId="4FCDE808" w14:textId="0E5569BE" w:rsidR="008A1276" w:rsidRPr="001F742C" w:rsidRDefault="008A1276">
      <w:pPr>
        <w:rPr>
          <w:rFonts w:ascii="TH SarabunPSK" w:hAnsi="TH SarabunPSK" w:cs="TH SarabunPSK"/>
          <w:b/>
          <w:bCs/>
          <w:szCs w:val="24"/>
          <w:lang w:bidi="th-TH"/>
        </w:rPr>
      </w:pP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หมายเหตุ  รายการ</w:t>
      </w:r>
      <w:r>
        <w:rPr>
          <w:rFonts w:ascii="TH SarabunPSK" w:hAnsi="TH SarabunPSK" w:cs="TH SarabunPSK" w:hint="cs"/>
          <w:b/>
          <w:bCs/>
          <w:szCs w:val="24"/>
          <w:cs/>
          <w:lang w:bidi="th-TH"/>
        </w:rPr>
        <w:t>ครุภัณฑ์</w:t>
      </w: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ที่ขึ้นต้นด้วยเครื่องหมาย ** เป็นรายการตามหนังสือสำนักงบประมาณที่ นร0704/ว37 ลงวันที่ 6 มกราคม 2559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2"/>
        <w:gridCol w:w="2908"/>
        <w:gridCol w:w="1989"/>
        <w:gridCol w:w="2383"/>
      </w:tblGrid>
      <w:tr w:rsidR="00921C6E" w:rsidRPr="008B1C29" w14:paraId="29D6085B" w14:textId="77777777" w:rsidTr="00205F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312" w:type="dxa"/>
          </w:tcPr>
          <w:p w14:paraId="168E053E" w14:textId="77777777" w:rsidR="00921C6E" w:rsidRPr="008B1C29" w:rsidRDefault="00921C6E" w:rsidP="00AF3F1A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ประเภท/หมวด</w:t>
            </w:r>
          </w:p>
        </w:tc>
        <w:tc>
          <w:tcPr>
            <w:tcW w:w="2908" w:type="dxa"/>
          </w:tcPr>
          <w:p w14:paraId="616BC9AD" w14:textId="77777777" w:rsidR="00921C6E" w:rsidRPr="008B1C29" w:rsidRDefault="00921C6E" w:rsidP="00AF3F1A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รายการ</w:t>
            </w:r>
          </w:p>
        </w:tc>
        <w:tc>
          <w:tcPr>
            <w:tcW w:w="1989" w:type="dxa"/>
          </w:tcPr>
          <w:p w14:paraId="7F24EDDA" w14:textId="77777777" w:rsidR="00921C6E" w:rsidRPr="008B1C29" w:rsidRDefault="00921C6E" w:rsidP="00AF3F1A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คำค้น</w:t>
            </w:r>
          </w:p>
        </w:tc>
        <w:tc>
          <w:tcPr>
            <w:tcW w:w="2383" w:type="dxa"/>
          </w:tcPr>
          <w:p w14:paraId="46C5B5A3" w14:textId="77777777" w:rsidR="00921C6E" w:rsidRPr="008B1C29" w:rsidRDefault="00921C6E" w:rsidP="00AF3F1A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เกณฑ์พิจารณาเพิ่มเติม</w:t>
            </w:r>
          </w:p>
        </w:tc>
      </w:tr>
      <w:tr w:rsidR="00921C6E" w:rsidRPr="008B1C29" w14:paraId="5DDA6C16" w14:textId="77777777" w:rsidTr="00205F03">
        <w:tc>
          <w:tcPr>
            <w:tcW w:w="2312" w:type="dxa"/>
          </w:tcPr>
          <w:p w14:paraId="0753477F" w14:textId="7DC44995" w:rsidR="00921C6E" w:rsidRPr="008B1C29" w:rsidRDefault="008A1276" w:rsidP="00B840C1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  <w:r w:rsidRPr="008B1C29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  <w:lang w:bidi="th-TH"/>
              </w:rPr>
              <w:t>ครุภัณฑ์สำนักงาน</w:t>
            </w:r>
          </w:p>
        </w:tc>
        <w:tc>
          <w:tcPr>
            <w:tcW w:w="2908" w:type="dxa"/>
          </w:tcPr>
          <w:p w14:paraId="20EA8710" w14:textId="677D900D" w:rsidR="00921C6E" w:rsidRPr="00026292" w:rsidRDefault="00B840C1" w:rsidP="00026292">
            <w:pPr>
              <w:spacing w:before="240" w:line="240" w:lineRule="auto"/>
              <w:ind w:left="113" w:right="113"/>
              <w:rPr>
                <w:rFonts w:ascii="TH SarabunPSK" w:hAnsi="TH SarabunPSK" w:cs="TH SarabunPSK"/>
                <w:b/>
                <w:spacing w:val="20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b/>
                <w:spacing w:val="20"/>
                <w:sz w:val="28"/>
                <w:szCs w:val="28"/>
                <w:cs/>
                <w:lang w:bidi="th-TH"/>
              </w:rPr>
              <w:t>**</w:t>
            </w:r>
            <w:r w:rsidR="00921C6E" w:rsidRPr="004474B8">
              <w:rPr>
                <w:rFonts w:ascii="TH SarabunPSK" w:hAnsi="TH SarabunPSK" w:cs="TH SarabunPSK" w:hint="cs"/>
                <w:b/>
                <w:spacing w:val="20"/>
                <w:sz w:val="28"/>
                <w:szCs w:val="28"/>
                <w:cs/>
                <w:lang w:bidi="th-TH"/>
              </w:rPr>
              <w:t>เครื่องถ่ายเอกสาร</w:t>
            </w:r>
          </w:p>
        </w:tc>
        <w:tc>
          <w:tcPr>
            <w:tcW w:w="1989" w:type="dxa"/>
          </w:tcPr>
          <w:p w14:paraId="604C45EE" w14:textId="77777777" w:rsidR="00921C6E" w:rsidRPr="008B1C29" w:rsidRDefault="00921C6E" w:rsidP="00AC6920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171D65E3" w14:textId="77777777" w:rsidR="00921C6E" w:rsidRPr="008B1C29" w:rsidRDefault="00921C6E" w:rsidP="00AC6920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7B66FB" w:rsidRPr="007B66FB" w14:paraId="0B351231" w14:textId="77777777" w:rsidTr="00205F03">
        <w:tc>
          <w:tcPr>
            <w:tcW w:w="2312" w:type="dxa"/>
          </w:tcPr>
          <w:p w14:paraId="1F7171CB" w14:textId="77777777" w:rsidR="00921C6E" w:rsidRPr="007B66FB" w:rsidRDefault="00921C6E" w:rsidP="00AC6920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5E273E81" w14:textId="3D10234C" w:rsidR="00921C6E" w:rsidRPr="007B66FB" w:rsidRDefault="00026292" w:rsidP="00026292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7B66FB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เครื่องปรุกระดาษไข</w:t>
            </w:r>
          </w:p>
        </w:tc>
        <w:tc>
          <w:tcPr>
            <w:tcW w:w="1989" w:type="dxa"/>
          </w:tcPr>
          <w:p w14:paraId="2295B8D3" w14:textId="1B54418B" w:rsidR="00921C6E" w:rsidRPr="007B66FB" w:rsidRDefault="00921C6E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64E047F3" w14:textId="77777777" w:rsidR="00921C6E" w:rsidRPr="007B66FB" w:rsidRDefault="00921C6E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7B66FB" w:rsidRPr="007B66FB" w14:paraId="3159B2F2" w14:textId="77777777" w:rsidTr="00205F03">
        <w:tc>
          <w:tcPr>
            <w:tcW w:w="2312" w:type="dxa"/>
          </w:tcPr>
          <w:p w14:paraId="0E079E45" w14:textId="77777777" w:rsidR="00921C6E" w:rsidRPr="007B66FB" w:rsidRDefault="00921C6E" w:rsidP="00AC6920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554F86F2" w14:textId="16E5B6FD" w:rsidR="00921C6E" w:rsidRPr="007B66FB" w:rsidRDefault="00B840C1" w:rsidP="00026292">
            <w:pPr>
              <w:spacing w:before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7B66FB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**</w:t>
            </w:r>
            <w:r w:rsidR="00026292" w:rsidRPr="007B66FB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เครื่องทำลายเอกสาร</w:t>
            </w:r>
          </w:p>
        </w:tc>
        <w:tc>
          <w:tcPr>
            <w:tcW w:w="1989" w:type="dxa"/>
          </w:tcPr>
          <w:p w14:paraId="66F8CF7F" w14:textId="5D246378" w:rsidR="00921C6E" w:rsidRPr="007B66FB" w:rsidRDefault="00921C6E" w:rsidP="00AC6920">
            <w:pPr>
              <w:spacing w:line="240" w:lineRule="auto"/>
              <w:ind w:left="0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383" w:type="dxa"/>
          </w:tcPr>
          <w:p w14:paraId="723D3651" w14:textId="3E39B5C4" w:rsidR="00921C6E" w:rsidRPr="007B66FB" w:rsidRDefault="00B840C1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  <w:r w:rsidRPr="007B66FB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ราคาตั้งแต่ </w:t>
            </w:r>
            <w:r w:rsidR="001F742C" w:rsidRPr="007B66FB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5</w:t>
            </w:r>
            <w:r w:rsidRPr="007B66FB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,000 บาทขึ้นไป</w:t>
            </w:r>
          </w:p>
        </w:tc>
      </w:tr>
      <w:tr w:rsidR="007B66FB" w:rsidRPr="007B66FB" w14:paraId="0C6A10C4" w14:textId="77777777" w:rsidTr="00205F03">
        <w:tc>
          <w:tcPr>
            <w:tcW w:w="2312" w:type="dxa"/>
          </w:tcPr>
          <w:p w14:paraId="5932A895" w14:textId="77777777" w:rsidR="00921C6E" w:rsidRPr="007B66FB" w:rsidRDefault="00921C6E" w:rsidP="00AC6920">
            <w:pPr>
              <w:spacing w:before="0" w:line="240" w:lineRule="auto"/>
              <w:ind w:left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077A3E97" w14:textId="6E0BF117" w:rsidR="00921C6E" w:rsidRPr="007B66FB" w:rsidRDefault="00026292" w:rsidP="00026292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7B66FB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เครื่องเรียงสำเนา</w:t>
            </w:r>
          </w:p>
        </w:tc>
        <w:tc>
          <w:tcPr>
            <w:tcW w:w="1989" w:type="dxa"/>
          </w:tcPr>
          <w:p w14:paraId="77BFCDE4" w14:textId="77777777" w:rsidR="00921C6E" w:rsidRPr="007B66FB" w:rsidRDefault="00921C6E" w:rsidP="00AC692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144A9606" w14:textId="77777777" w:rsidR="00921C6E" w:rsidRPr="007B66FB" w:rsidRDefault="00921C6E" w:rsidP="00AC692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7B66FB" w:rsidRPr="007B66FB" w14:paraId="7C633024" w14:textId="77777777" w:rsidTr="00205F03">
        <w:tc>
          <w:tcPr>
            <w:tcW w:w="2312" w:type="dxa"/>
          </w:tcPr>
          <w:p w14:paraId="5C11E59A" w14:textId="77777777" w:rsidR="00921C6E" w:rsidRPr="007B66FB" w:rsidRDefault="00921C6E" w:rsidP="00AC6920">
            <w:pPr>
              <w:spacing w:before="100" w:beforeAutospacing="1" w:after="100" w:afterAutospacing="1" w:line="240" w:lineRule="auto"/>
              <w:ind w:left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35A219D7" w14:textId="02756E0F" w:rsidR="00921C6E" w:rsidRPr="007B66FB" w:rsidRDefault="00026292" w:rsidP="00026292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7B66FB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เครื่องเจาะกระดาษและเข้าเล่ม</w:t>
            </w:r>
            <w:r w:rsidRPr="007B66FB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แบบมือโยก/แบบไฟฟ้า</w:t>
            </w:r>
          </w:p>
        </w:tc>
        <w:tc>
          <w:tcPr>
            <w:tcW w:w="1989" w:type="dxa"/>
          </w:tcPr>
          <w:p w14:paraId="26C61F3B" w14:textId="77777777" w:rsidR="00921C6E" w:rsidRPr="007B66FB" w:rsidRDefault="00921C6E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19A8D0E9" w14:textId="77777777" w:rsidR="00921C6E" w:rsidRPr="007B66FB" w:rsidRDefault="00921C6E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7B66FB" w:rsidRPr="007B66FB" w14:paraId="3933CA62" w14:textId="77777777" w:rsidTr="00205F03">
        <w:tc>
          <w:tcPr>
            <w:tcW w:w="2312" w:type="dxa"/>
          </w:tcPr>
          <w:p w14:paraId="043AC972" w14:textId="77777777" w:rsidR="00921C6E" w:rsidRPr="007B66FB" w:rsidRDefault="00921C6E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908" w:type="dxa"/>
          </w:tcPr>
          <w:p w14:paraId="5E4ED156" w14:textId="2BDD51E0" w:rsidR="00921C6E" w:rsidRPr="007B66FB" w:rsidRDefault="00406A86" w:rsidP="00406A86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7B66FB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เครื่องทำปก</w:t>
            </w:r>
          </w:p>
        </w:tc>
        <w:tc>
          <w:tcPr>
            <w:tcW w:w="1989" w:type="dxa"/>
          </w:tcPr>
          <w:p w14:paraId="10C1AF8E" w14:textId="77777777" w:rsidR="00921C6E" w:rsidRPr="007B66FB" w:rsidRDefault="00921C6E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71788FDB" w14:textId="77777777" w:rsidR="00921C6E" w:rsidRPr="007B66FB" w:rsidRDefault="00921C6E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7B66FB" w:rsidRPr="007B66FB" w14:paraId="59899A40" w14:textId="77777777" w:rsidTr="00205F03">
        <w:tc>
          <w:tcPr>
            <w:tcW w:w="2312" w:type="dxa"/>
          </w:tcPr>
          <w:p w14:paraId="12E7D4F7" w14:textId="77777777" w:rsidR="00921C6E" w:rsidRPr="007B66FB" w:rsidRDefault="00921C6E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908" w:type="dxa"/>
          </w:tcPr>
          <w:p w14:paraId="62E1C685" w14:textId="2D966CE8" w:rsidR="00921C6E" w:rsidRPr="007B66FB" w:rsidRDefault="00406A86" w:rsidP="00406A86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7B66FB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เครื่องเย็บเล่ม</w:t>
            </w:r>
            <w:r w:rsidR="001F742C" w:rsidRPr="007B66FB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ขนาดใหญ่</w:t>
            </w:r>
          </w:p>
        </w:tc>
        <w:tc>
          <w:tcPr>
            <w:tcW w:w="1989" w:type="dxa"/>
          </w:tcPr>
          <w:p w14:paraId="0A89BE67" w14:textId="77777777" w:rsidR="00921C6E" w:rsidRPr="007B66FB" w:rsidRDefault="00921C6E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615A1FFA" w14:textId="74CC00EE" w:rsidR="00921C6E" w:rsidRPr="007B66FB" w:rsidRDefault="001F742C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7B66FB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 5,000 บาทขึ้นไป</w:t>
            </w:r>
          </w:p>
        </w:tc>
      </w:tr>
      <w:tr w:rsidR="007B66FB" w:rsidRPr="007B66FB" w14:paraId="732EC43A" w14:textId="77777777" w:rsidTr="00205F03">
        <w:tc>
          <w:tcPr>
            <w:tcW w:w="2312" w:type="dxa"/>
          </w:tcPr>
          <w:p w14:paraId="0EEF80B0" w14:textId="77777777" w:rsidR="00921C6E" w:rsidRPr="007B66FB" w:rsidRDefault="00921C6E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1528A7F2" w14:textId="232EEA1D" w:rsidR="00921C6E" w:rsidRPr="007B66FB" w:rsidRDefault="00406A86" w:rsidP="00406A86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7B66FB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เครื่องตัดกระดาษ</w:t>
            </w:r>
          </w:p>
        </w:tc>
        <w:tc>
          <w:tcPr>
            <w:tcW w:w="1989" w:type="dxa"/>
          </w:tcPr>
          <w:p w14:paraId="53BFB7BE" w14:textId="77777777" w:rsidR="00921C6E" w:rsidRPr="007B66FB" w:rsidRDefault="00921C6E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7CF8E324" w14:textId="514C97A1" w:rsidR="00921C6E" w:rsidRPr="007B66FB" w:rsidRDefault="001F742C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7B66FB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 5,000 บาทขึ้นไป</w:t>
            </w:r>
          </w:p>
        </w:tc>
      </w:tr>
      <w:tr w:rsidR="007B66FB" w:rsidRPr="007B66FB" w14:paraId="32C6DDA3" w14:textId="77777777" w:rsidTr="00205F03">
        <w:tc>
          <w:tcPr>
            <w:tcW w:w="2312" w:type="dxa"/>
          </w:tcPr>
          <w:p w14:paraId="642AD17D" w14:textId="77777777" w:rsidR="00921C6E" w:rsidRPr="007B66FB" w:rsidRDefault="00921C6E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59B3A251" w14:textId="56CA59A1" w:rsidR="00921C6E" w:rsidRPr="007B66FB" w:rsidRDefault="00406A86" w:rsidP="00AC6920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7B66FB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เครื่องตัดสติกเกอร์</w:t>
            </w:r>
          </w:p>
        </w:tc>
        <w:tc>
          <w:tcPr>
            <w:tcW w:w="1989" w:type="dxa"/>
          </w:tcPr>
          <w:p w14:paraId="5B66EB92" w14:textId="77777777" w:rsidR="00921C6E" w:rsidRPr="007B66FB" w:rsidRDefault="00921C6E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16681A55" w14:textId="0261EE5C" w:rsidR="00921C6E" w:rsidRPr="007B66FB" w:rsidRDefault="001F742C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7B66FB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 5,000 บาทขึ้นไป</w:t>
            </w:r>
          </w:p>
        </w:tc>
      </w:tr>
      <w:tr w:rsidR="007B66FB" w:rsidRPr="007B66FB" w14:paraId="1165E026" w14:textId="77777777" w:rsidTr="00205F03">
        <w:tc>
          <w:tcPr>
            <w:tcW w:w="2312" w:type="dxa"/>
          </w:tcPr>
          <w:p w14:paraId="123176E2" w14:textId="77777777" w:rsidR="00921C6E" w:rsidRPr="007B66FB" w:rsidRDefault="00921C6E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0EAA6637" w14:textId="351EEF99" w:rsidR="00921C6E" w:rsidRPr="007B66FB" w:rsidRDefault="00123054" w:rsidP="00123054">
            <w:pPr>
              <w:spacing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7B66FB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เครื่องเคลือบพลาสติก</w:t>
            </w:r>
          </w:p>
        </w:tc>
        <w:tc>
          <w:tcPr>
            <w:tcW w:w="1989" w:type="dxa"/>
          </w:tcPr>
          <w:p w14:paraId="3A20029B" w14:textId="77777777" w:rsidR="00921C6E" w:rsidRPr="007B66FB" w:rsidRDefault="00921C6E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7910B7BE" w14:textId="0201DDFF" w:rsidR="00921C6E" w:rsidRPr="007B66FB" w:rsidRDefault="001F742C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7B66FB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 5,000 บาทขึ้นไป</w:t>
            </w:r>
          </w:p>
        </w:tc>
      </w:tr>
      <w:tr w:rsidR="007B66FB" w:rsidRPr="007B66FB" w14:paraId="7C49D376" w14:textId="77777777" w:rsidTr="00205F03">
        <w:tc>
          <w:tcPr>
            <w:tcW w:w="2312" w:type="dxa"/>
          </w:tcPr>
          <w:p w14:paraId="7FD16A30" w14:textId="77777777" w:rsidR="00123054" w:rsidRPr="007B66FB" w:rsidRDefault="00123054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1FE3C181" w14:textId="22EBA166" w:rsidR="00123054" w:rsidRPr="007B66FB" w:rsidRDefault="00B840C1" w:rsidP="00123054">
            <w:pPr>
              <w:spacing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7B66FB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**</w:t>
            </w:r>
            <w:r w:rsidR="00123054" w:rsidRPr="007B66FB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เครื่องกรองอากาศ</w:t>
            </w:r>
          </w:p>
        </w:tc>
        <w:tc>
          <w:tcPr>
            <w:tcW w:w="1989" w:type="dxa"/>
          </w:tcPr>
          <w:p w14:paraId="7F833452" w14:textId="77777777" w:rsidR="00123054" w:rsidRPr="007B66FB" w:rsidRDefault="00123054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677B3269" w14:textId="77777777" w:rsidR="00123054" w:rsidRPr="007B66FB" w:rsidRDefault="00123054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7B66FB" w:rsidRPr="007B66FB" w14:paraId="4D187324" w14:textId="77777777" w:rsidTr="00205F03">
        <w:tc>
          <w:tcPr>
            <w:tcW w:w="2312" w:type="dxa"/>
          </w:tcPr>
          <w:p w14:paraId="0C54C97B" w14:textId="77777777" w:rsidR="00921C6E" w:rsidRPr="007B66FB" w:rsidRDefault="00921C6E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2BC22596" w14:textId="6E5E5CE7" w:rsidR="00921C6E" w:rsidRPr="007B66FB" w:rsidRDefault="00123054" w:rsidP="00123054">
            <w:pPr>
              <w:spacing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7B66FB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เครื่องปรับอากาศ</w:t>
            </w:r>
          </w:p>
        </w:tc>
        <w:tc>
          <w:tcPr>
            <w:tcW w:w="1989" w:type="dxa"/>
          </w:tcPr>
          <w:p w14:paraId="5228C448" w14:textId="77777777" w:rsidR="00921C6E" w:rsidRPr="007B66FB" w:rsidRDefault="00921C6E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00FEE15E" w14:textId="77777777" w:rsidR="00921C6E" w:rsidRPr="007B66FB" w:rsidRDefault="00921C6E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7B66FB" w:rsidRPr="007B66FB" w14:paraId="516E127A" w14:textId="77777777" w:rsidTr="00205F03">
        <w:tc>
          <w:tcPr>
            <w:tcW w:w="2312" w:type="dxa"/>
          </w:tcPr>
          <w:p w14:paraId="3E061B6C" w14:textId="77777777" w:rsidR="00921C6E" w:rsidRPr="007B66FB" w:rsidRDefault="00921C6E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0B56E065" w14:textId="28F58790" w:rsidR="00921C6E" w:rsidRPr="007B66FB" w:rsidRDefault="00123054" w:rsidP="00123054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7B66FB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เครื่องฟอกอากาศ</w:t>
            </w:r>
          </w:p>
        </w:tc>
        <w:tc>
          <w:tcPr>
            <w:tcW w:w="1989" w:type="dxa"/>
          </w:tcPr>
          <w:p w14:paraId="1EEB3439" w14:textId="77777777" w:rsidR="00921C6E" w:rsidRPr="007B66FB" w:rsidRDefault="00921C6E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403F24A8" w14:textId="77777777" w:rsidR="00921C6E" w:rsidRPr="007B66FB" w:rsidRDefault="00921C6E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7B66FB" w:rsidRPr="007B66FB" w14:paraId="7D3F0C9C" w14:textId="77777777" w:rsidTr="00205F03">
        <w:tc>
          <w:tcPr>
            <w:tcW w:w="2312" w:type="dxa"/>
          </w:tcPr>
          <w:p w14:paraId="662FC6B9" w14:textId="77777777" w:rsidR="00921C6E" w:rsidRPr="007B66FB" w:rsidRDefault="00921C6E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51E78B4F" w14:textId="352227B0" w:rsidR="00921C6E" w:rsidRPr="007B66FB" w:rsidRDefault="00123054" w:rsidP="00B840C1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7B66FB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เครื่องนับเหรียญ</w:t>
            </w:r>
          </w:p>
        </w:tc>
        <w:tc>
          <w:tcPr>
            <w:tcW w:w="1989" w:type="dxa"/>
          </w:tcPr>
          <w:p w14:paraId="3AD84950" w14:textId="77777777" w:rsidR="00921C6E" w:rsidRPr="007B66FB" w:rsidRDefault="00921C6E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16816652" w14:textId="77777777" w:rsidR="00921C6E" w:rsidRPr="007B66FB" w:rsidRDefault="00921C6E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7B66FB" w:rsidRPr="007B66FB" w14:paraId="65ECA387" w14:textId="77777777" w:rsidTr="00205F03">
        <w:tc>
          <w:tcPr>
            <w:tcW w:w="2312" w:type="dxa"/>
          </w:tcPr>
          <w:p w14:paraId="1EB554E6" w14:textId="77777777" w:rsidR="00B840C1" w:rsidRPr="007B66FB" w:rsidRDefault="00B840C1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2D86B3C1" w14:textId="04E9BE36" w:rsidR="00B840C1" w:rsidRPr="007B66FB" w:rsidRDefault="00B840C1" w:rsidP="00123054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7B66FB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เครื่องนับและแยกเหรียญ</w:t>
            </w:r>
          </w:p>
        </w:tc>
        <w:tc>
          <w:tcPr>
            <w:tcW w:w="1989" w:type="dxa"/>
          </w:tcPr>
          <w:p w14:paraId="23AAAF6F" w14:textId="77777777" w:rsidR="00B840C1" w:rsidRPr="007B66FB" w:rsidRDefault="00B840C1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6618F144" w14:textId="77777777" w:rsidR="00B840C1" w:rsidRPr="007B66FB" w:rsidRDefault="00B840C1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7B66FB" w:rsidRPr="007B66FB" w14:paraId="0EAE712B" w14:textId="77777777" w:rsidTr="00205F03">
        <w:tc>
          <w:tcPr>
            <w:tcW w:w="2312" w:type="dxa"/>
          </w:tcPr>
          <w:p w14:paraId="76D3BF0B" w14:textId="77777777" w:rsidR="00921C6E" w:rsidRPr="007B66FB" w:rsidRDefault="00921C6E" w:rsidP="00AC6920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34550B4C" w14:textId="1C26F284" w:rsidR="00921C6E" w:rsidRPr="007B66FB" w:rsidRDefault="00123054" w:rsidP="00123054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7B66FB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เครื่องนับธนบัตร</w:t>
            </w:r>
          </w:p>
        </w:tc>
        <w:tc>
          <w:tcPr>
            <w:tcW w:w="1989" w:type="dxa"/>
          </w:tcPr>
          <w:p w14:paraId="3D9F37A7" w14:textId="77777777" w:rsidR="00921C6E" w:rsidRPr="007B66FB" w:rsidRDefault="00921C6E" w:rsidP="00AC692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2026E1BA" w14:textId="77777777" w:rsidR="00921C6E" w:rsidRPr="007B66FB" w:rsidRDefault="00921C6E" w:rsidP="00AC692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7B66FB" w:rsidRPr="007B66FB" w14:paraId="6C3C64C2" w14:textId="77777777" w:rsidTr="00205F03">
        <w:tc>
          <w:tcPr>
            <w:tcW w:w="2312" w:type="dxa"/>
          </w:tcPr>
          <w:p w14:paraId="553834DE" w14:textId="77777777" w:rsidR="00921C6E" w:rsidRPr="007B66FB" w:rsidRDefault="00921C6E" w:rsidP="00AC6920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685115F7" w14:textId="4EEFE0D4" w:rsidR="00921C6E" w:rsidRPr="007B66FB" w:rsidRDefault="00123054" w:rsidP="006B0ABB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7B66FB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เครื่องตรวจ</w:t>
            </w:r>
            <w:r w:rsidRPr="007B66FB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สอบ</w:t>
            </w:r>
            <w:r w:rsidRPr="007B66FB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ธนบัตร</w:t>
            </w:r>
          </w:p>
        </w:tc>
        <w:tc>
          <w:tcPr>
            <w:tcW w:w="1989" w:type="dxa"/>
          </w:tcPr>
          <w:p w14:paraId="09C4A576" w14:textId="77777777" w:rsidR="00921C6E" w:rsidRPr="007B66FB" w:rsidRDefault="00921C6E" w:rsidP="00AC692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580C5597" w14:textId="77777777" w:rsidR="00921C6E" w:rsidRPr="007B66FB" w:rsidRDefault="00921C6E" w:rsidP="00AC692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7B66FB" w:rsidRPr="007B66FB" w14:paraId="253180AE" w14:textId="77777777" w:rsidTr="00205F03">
        <w:tc>
          <w:tcPr>
            <w:tcW w:w="2312" w:type="dxa"/>
          </w:tcPr>
          <w:p w14:paraId="63F25DB0" w14:textId="77777777" w:rsidR="00921C6E" w:rsidRPr="007B66FB" w:rsidRDefault="00921C6E" w:rsidP="00AC6920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6401027A" w14:textId="3C98D9FF" w:rsidR="00921C6E" w:rsidRPr="007B66FB" w:rsidRDefault="00123054" w:rsidP="006B0ABB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7B66FB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เครื่องบันทึกเงินสด</w:t>
            </w:r>
          </w:p>
        </w:tc>
        <w:tc>
          <w:tcPr>
            <w:tcW w:w="1989" w:type="dxa"/>
          </w:tcPr>
          <w:p w14:paraId="15C8DE7C" w14:textId="77777777" w:rsidR="00921C6E" w:rsidRPr="007B66FB" w:rsidRDefault="00921C6E" w:rsidP="00AC692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560BFE8E" w14:textId="77777777" w:rsidR="00921C6E" w:rsidRPr="007B66FB" w:rsidRDefault="00921C6E" w:rsidP="00AC692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7B66FB" w:rsidRPr="007B66FB" w14:paraId="57857697" w14:textId="77777777" w:rsidTr="00205F03">
        <w:tc>
          <w:tcPr>
            <w:tcW w:w="2312" w:type="dxa"/>
          </w:tcPr>
          <w:p w14:paraId="23877BED" w14:textId="77777777" w:rsidR="00123054" w:rsidRPr="007B66FB" w:rsidRDefault="00123054" w:rsidP="007B66FB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1FAA04EC" w14:textId="06F9EA29" w:rsidR="00123054" w:rsidRPr="007B66FB" w:rsidRDefault="00123054" w:rsidP="007B66F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7B66FB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ลิฟท์</w:t>
            </w:r>
          </w:p>
        </w:tc>
        <w:tc>
          <w:tcPr>
            <w:tcW w:w="1989" w:type="dxa"/>
          </w:tcPr>
          <w:p w14:paraId="588B92B2" w14:textId="77777777" w:rsidR="00123054" w:rsidRPr="007B66FB" w:rsidRDefault="00123054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7D87A302" w14:textId="77777777" w:rsidR="00123054" w:rsidRPr="007B66FB" w:rsidRDefault="00123054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7B66FB" w:rsidRPr="007B66FB" w14:paraId="3850880A" w14:textId="77777777" w:rsidTr="00205F03">
        <w:tc>
          <w:tcPr>
            <w:tcW w:w="2312" w:type="dxa"/>
          </w:tcPr>
          <w:p w14:paraId="772246AF" w14:textId="77777777" w:rsidR="00921C6E" w:rsidRPr="007B66FB" w:rsidRDefault="00921C6E" w:rsidP="007B66FB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78FE9F9B" w14:textId="166D4EC1" w:rsidR="00921C6E" w:rsidRPr="007B66FB" w:rsidRDefault="00123054" w:rsidP="007B66F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7B66FB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ถังเก็บน้ำ</w:t>
            </w:r>
          </w:p>
        </w:tc>
        <w:tc>
          <w:tcPr>
            <w:tcW w:w="1989" w:type="dxa"/>
          </w:tcPr>
          <w:p w14:paraId="5B3DFD36" w14:textId="77777777" w:rsidR="00921C6E" w:rsidRPr="007B66FB" w:rsidRDefault="00921C6E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7427DCDA" w14:textId="0232A985" w:rsidR="00921C6E" w:rsidRPr="007B66FB" w:rsidRDefault="007B66FB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  <w:r w:rsidRPr="007B66FB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 5,000 บาทขึ้นไป</w:t>
            </w:r>
          </w:p>
        </w:tc>
      </w:tr>
      <w:tr w:rsidR="007B66FB" w:rsidRPr="007B66FB" w14:paraId="0FD9215B" w14:textId="77777777" w:rsidTr="00205F03">
        <w:tc>
          <w:tcPr>
            <w:tcW w:w="2312" w:type="dxa"/>
          </w:tcPr>
          <w:p w14:paraId="047FB064" w14:textId="77777777" w:rsidR="00921C6E" w:rsidRPr="007B66FB" w:rsidRDefault="00921C6E" w:rsidP="007B66FB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319EAE1E" w14:textId="34A76F80" w:rsidR="00921C6E" w:rsidRPr="007B66FB" w:rsidRDefault="00123054" w:rsidP="007B66F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7B66FB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ถังบำบัดน้ำเสีย</w:t>
            </w:r>
          </w:p>
        </w:tc>
        <w:tc>
          <w:tcPr>
            <w:tcW w:w="1989" w:type="dxa"/>
          </w:tcPr>
          <w:p w14:paraId="2F8A7ACF" w14:textId="77777777" w:rsidR="00921C6E" w:rsidRPr="007B66FB" w:rsidRDefault="00921C6E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6E961CBB" w14:textId="6C9E1121" w:rsidR="00921C6E" w:rsidRPr="007B66FB" w:rsidRDefault="007B66FB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7B66FB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 5,000 บาทขึ้นไป</w:t>
            </w:r>
          </w:p>
        </w:tc>
      </w:tr>
      <w:tr w:rsidR="007B66FB" w:rsidRPr="007B66FB" w14:paraId="2805FF4B" w14:textId="77777777" w:rsidTr="00205F03">
        <w:tc>
          <w:tcPr>
            <w:tcW w:w="2312" w:type="dxa"/>
          </w:tcPr>
          <w:p w14:paraId="37327DF9" w14:textId="77777777" w:rsidR="00921C6E" w:rsidRPr="007B66FB" w:rsidRDefault="00921C6E" w:rsidP="007B66FB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271788A8" w14:textId="61CA6E9E" w:rsidR="00921C6E" w:rsidRPr="007B66FB" w:rsidRDefault="00123054" w:rsidP="007B66F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7B66FB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ถังบรรจุขยะแบบคอนเทนเนอร์</w:t>
            </w:r>
          </w:p>
        </w:tc>
        <w:tc>
          <w:tcPr>
            <w:tcW w:w="1989" w:type="dxa"/>
          </w:tcPr>
          <w:p w14:paraId="4CE26EA5" w14:textId="77777777" w:rsidR="00921C6E" w:rsidRPr="007B66FB" w:rsidRDefault="00921C6E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25BB9313" w14:textId="77777777" w:rsidR="00921C6E" w:rsidRPr="007B66FB" w:rsidRDefault="00921C6E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7B66FB" w:rsidRPr="007B66FB" w14:paraId="4E0B1014" w14:textId="77777777" w:rsidTr="00205F03">
        <w:tc>
          <w:tcPr>
            <w:tcW w:w="2312" w:type="dxa"/>
          </w:tcPr>
          <w:p w14:paraId="091FAD5A" w14:textId="77777777" w:rsidR="00921C6E" w:rsidRPr="007B66FB" w:rsidRDefault="00921C6E" w:rsidP="007B66FB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1F4A05A7" w14:textId="639838DD" w:rsidR="00921C6E" w:rsidRPr="007B66FB" w:rsidRDefault="00123054" w:rsidP="007B66F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7B66FB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เครื่องทำความสะอาดท่อน้ำทิ้ง</w:t>
            </w:r>
          </w:p>
        </w:tc>
        <w:tc>
          <w:tcPr>
            <w:tcW w:w="1989" w:type="dxa"/>
          </w:tcPr>
          <w:p w14:paraId="75C794BB" w14:textId="77777777" w:rsidR="00921C6E" w:rsidRPr="007B66FB" w:rsidRDefault="00921C6E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04A1CB90" w14:textId="77777777" w:rsidR="00921C6E" w:rsidRPr="007B66FB" w:rsidRDefault="00921C6E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7B66FB" w:rsidRPr="007B66FB" w14:paraId="2F61FE6A" w14:textId="77777777" w:rsidTr="00205F03">
        <w:tc>
          <w:tcPr>
            <w:tcW w:w="2312" w:type="dxa"/>
          </w:tcPr>
          <w:p w14:paraId="1974B505" w14:textId="77777777" w:rsidR="00921C6E" w:rsidRPr="007B66FB" w:rsidRDefault="00921C6E" w:rsidP="007B66FB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2D514DEB" w14:textId="1539C070" w:rsidR="00921C6E" w:rsidRPr="007B66FB" w:rsidRDefault="006B0ABB" w:rsidP="007B66F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7B66FB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ถังขยะสแตน</w:t>
            </w:r>
            <w:proofErr w:type="spellStart"/>
            <w:r w:rsidRPr="007B66FB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เล</w:t>
            </w:r>
            <w:proofErr w:type="spellEnd"/>
            <w:r w:rsidRPr="007B66FB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ส</w:t>
            </w:r>
          </w:p>
        </w:tc>
        <w:tc>
          <w:tcPr>
            <w:tcW w:w="1989" w:type="dxa"/>
          </w:tcPr>
          <w:p w14:paraId="232706B1" w14:textId="77777777" w:rsidR="00921C6E" w:rsidRPr="007B66FB" w:rsidRDefault="00921C6E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2B38715E" w14:textId="24DCFF70" w:rsidR="00921C6E" w:rsidRPr="007B66FB" w:rsidRDefault="007B66FB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7B66FB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 5,000 บาทขึ้นไป</w:t>
            </w:r>
          </w:p>
        </w:tc>
      </w:tr>
      <w:tr w:rsidR="007B66FB" w:rsidRPr="007B66FB" w14:paraId="4169EE9A" w14:textId="77777777" w:rsidTr="00205F03">
        <w:tc>
          <w:tcPr>
            <w:tcW w:w="2312" w:type="dxa"/>
          </w:tcPr>
          <w:p w14:paraId="5D69E520" w14:textId="77777777" w:rsidR="00921C6E" w:rsidRPr="007B66FB" w:rsidRDefault="00921C6E" w:rsidP="007B66FB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4287D471" w14:textId="6E1E2336" w:rsidR="00921C6E" w:rsidRPr="007B66FB" w:rsidRDefault="006B0ABB" w:rsidP="007B66F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7B66FB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ตะแกรงเหล็กใส่ขยะ</w:t>
            </w:r>
          </w:p>
        </w:tc>
        <w:tc>
          <w:tcPr>
            <w:tcW w:w="1989" w:type="dxa"/>
          </w:tcPr>
          <w:p w14:paraId="6FEDC864" w14:textId="77777777" w:rsidR="00921C6E" w:rsidRPr="007B66FB" w:rsidRDefault="00921C6E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102DA043" w14:textId="77777777" w:rsidR="00921C6E" w:rsidRPr="007B66FB" w:rsidRDefault="00921C6E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7B66FB" w:rsidRPr="007B66FB" w14:paraId="6B7FA220" w14:textId="77777777" w:rsidTr="00B840C1">
        <w:tc>
          <w:tcPr>
            <w:tcW w:w="2312" w:type="dxa"/>
          </w:tcPr>
          <w:p w14:paraId="4052E6A6" w14:textId="1A0C594D" w:rsidR="00B840C1" w:rsidRPr="007B66FB" w:rsidRDefault="00B840C1" w:rsidP="007B66FB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908" w:type="dxa"/>
          </w:tcPr>
          <w:p w14:paraId="476732A4" w14:textId="1475E91D" w:rsidR="00B840C1" w:rsidRPr="007B66FB" w:rsidRDefault="00B840C1" w:rsidP="007B66F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7B66FB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กล้องวงจรปิด (</w:t>
            </w:r>
            <w:r w:rsidRPr="007B66FB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  <w:t xml:space="preserve">CCTV)  </w:t>
            </w:r>
          </w:p>
        </w:tc>
        <w:tc>
          <w:tcPr>
            <w:tcW w:w="1989" w:type="dxa"/>
          </w:tcPr>
          <w:p w14:paraId="5D0E8A3A" w14:textId="77777777" w:rsidR="00B840C1" w:rsidRPr="007B66FB" w:rsidRDefault="00B840C1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11D9CC4F" w14:textId="4D402E86" w:rsidR="00B840C1" w:rsidRPr="007B66FB" w:rsidRDefault="007B66FB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7B66FB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 5,000 บาทขึ้นไป</w:t>
            </w:r>
          </w:p>
        </w:tc>
      </w:tr>
      <w:tr w:rsidR="007B66FB" w:rsidRPr="007B66FB" w14:paraId="7597F6B5" w14:textId="77777777" w:rsidTr="00B840C1">
        <w:tc>
          <w:tcPr>
            <w:tcW w:w="2312" w:type="dxa"/>
          </w:tcPr>
          <w:p w14:paraId="360DCF48" w14:textId="77777777" w:rsidR="00B840C1" w:rsidRPr="007B66FB" w:rsidRDefault="00B840C1" w:rsidP="007B66FB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4AD5BF64" w14:textId="77777777" w:rsidR="00B840C1" w:rsidRPr="007B66FB" w:rsidRDefault="00B840C1" w:rsidP="007B66F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7B66FB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โทรทัศน์วงจรปิด</w:t>
            </w:r>
          </w:p>
        </w:tc>
        <w:tc>
          <w:tcPr>
            <w:tcW w:w="1989" w:type="dxa"/>
          </w:tcPr>
          <w:p w14:paraId="051C4F0D" w14:textId="77777777" w:rsidR="00B840C1" w:rsidRPr="007B66FB" w:rsidRDefault="00B840C1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2A115288" w14:textId="77777777" w:rsidR="00B840C1" w:rsidRPr="007B66FB" w:rsidRDefault="00B840C1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7B66FB" w:rsidRPr="007B66FB" w14:paraId="114C2039" w14:textId="77777777" w:rsidTr="00B840C1">
        <w:tc>
          <w:tcPr>
            <w:tcW w:w="2312" w:type="dxa"/>
          </w:tcPr>
          <w:p w14:paraId="61E06CA5" w14:textId="77777777" w:rsidR="00B840C1" w:rsidRPr="007B66FB" w:rsidRDefault="00B840C1" w:rsidP="007B66FB">
            <w:pPr>
              <w:spacing w:before="0" w:line="240" w:lineRule="auto"/>
              <w:ind w:left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79B4EF8C" w14:textId="5C608B5C" w:rsidR="00B840C1" w:rsidRPr="007B66FB" w:rsidRDefault="006E40F9" w:rsidP="007B66F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7B66FB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</w:t>
            </w:r>
            <w:r w:rsidR="00B840C1" w:rsidRPr="007B66FB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ควบคุมการเข้าออก</w:t>
            </w:r>
          </w:p>
        </w:tc>
        <w:tc>
          <w:tcPr>
            <w:tcW w:w="1989" w:type="dxa"/>
          </w:tcPr>
          <w:p w14:paraId="2D56C67F" w14:textId="77777777" w:rsidR="00B840C1" w:rsidRPr="007B66FB" w:rsidRDefault="00B840C1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7509BAB1" w14:textId="77777777" w:rsidR="00B840C1" w:rsidRPr="007B66FB" w:rsidRDefault="00B840C1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7B66FB" w:rsidRPr="007B66FB" w14:paraId="07B50AB4" w14:textId="77777777" w:rsidTr="00B840C1">
        <w:tc>
          <w:tcPr>
            <w:tcW w:w="2312" w:type="dxa"/>
          </w:tcPr>
          <w:p w14:paraId="4D5512A4" w14:textId="77777777" w:rsidR="00B840C1" w:rsidRPr="007B66FB" w:rsidRDefault="00B840C1" w:rsidP="007B66FB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53B8F23F" w14:textId="77777777" w:rsidR="00B840C1" w:rsidRPr="007B66FB" w:rsidRDefault="00B840C1" w:rsidP="007B66F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7B66FB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เครื่องอ่านบัตร</w:t>
            </w:r>
          </w:p>
        </w:tc>
        <w:tc>
          <w:tcPr>
            <w:tcW w:w="1989" w:type="dxa"/>
          </w:tcPr>
          <w:p w14:paraId="79323E77" w14:textId="77777777" w:rsidR="00B840C1" w:rsidRPr="007B66FB" w:rsidRDefault="00B840C1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1793446F" w14:textId="77777777" w:rsidR="00B840C1" w:rsidRPr="007B66FB" w:rsidRDefault="00B840C1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7B66FB" w:rsidRPr="007B66FB" w14:paraId="0E49B6AC" w14:textId="77777777" w:rsidTr="00B840C1">
        <w:tc>
          <w:tcPr>
            <w:tcW w:w="2312" w:type="dxa"/>
          </w:tcPr>
          <w:p w14:paraId="47684D98" w14:textId="77777777" w:rsidR="00B840C1" w:rsidRPr="007B66FB" w:rsidRDefault="00B840C1" w:rsidP="007B66FB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07758E86" w14:textId="77777777" w:rsidR="00B840C1" w:rsidRPr="007B66FB" w:rsidRDefault="00B840C1" w:rsidP="007B66F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7B66FB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เครื่องสแกนลายนิ้วมือ</w:t>
            </w:r>
          </w:p>
        </w:tc>
        <w:tc>
          <w:tcPr>
            <w:tcW w:w="1989" w:type="dxa"/>
          </w:tcPr>
          <w:p w14:paraId="43E9570A" w14:textId="77777777" w:rsidR="00B840C1" w:rsidRPr="007B66FB" w:rsidRDefault="00B840C1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69BCE27D" w14:textId="77777777" w:rsidR="00B840C1" w:rsidRPr="007B66FB" w:rsidRDefault="00B840C1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7B66FB" w:rsidRPr="007B66FB" w14:paraId="4685ACD9" w14:textId="77777777" w:rsidTr="00B840C1">
        <w:tc>
          <w:tcPr>
            <w:tcW w:w="2312" w:type="dxa"/>
          </w:tcPr>
          <w:p w14:paraId="749652BA" w14:textId="77777777" w:rsidR="00B840C1" w:rsidRPr="007B66FB" w:rsidRDefault="00B840C1" w:rsidP="007B66FB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45F0AC2C" w14:textId="77777777" w:rsidR="00B840C1" w:rsidRPr="007B66FB" w:rsidRDefault="00B840C1" w:rsidP="007B66F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7B66FB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เครื่องรูดบัตร</w:t>
            </w:r>
          </w:p>
        </w:tc>
        <w:tc>
          <w:tcPr>
            <w:tcW w:w="1989" w:type="dxa"/>
          </w:tcPr>
          <w:p w14:paraId="3D09DE8A" w14:textId="77777777" w:rsidR="00B840C1" w:rsidRPr="007B66FB" w:rsidRDefault="00B840C1" w:rsidP="007B66FB">
            <w:pPr>
              <w:spacing w:before="0" w:line="240" w:lineRule="auto"/>
              <w:ind w:left="0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383" w:type="dxa"/>
          </w:tcPr>
          <w:p w14:paraId="3EAB23B5" w14:textId="77777777" w:rsidR="00B840C1" w:rsidRPr="007B66FB" w:rsidRDefault="00B840C1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7B66FB" w:rsidRPr="007B66FB" w14:paraId="50270067" w14:textId="77777777" w:rsidTr="00B840C1">
        <w:tc>
          <w:tcPr>
            <w:tcW w:w="2312" w:type="dxa"/>
          </w:tcPr>
          <w:p w14:paraId="1144CF5C" w14:textId="77777777" w:rsidR="00B840C1" w:rsidRPr="007B66FB" w:rsidRDefault="00B840C1" w:rsidP="007B66FB">
            <w:pPr>
              <w:spacing w:before="0" w:line="240" w:lineRule="auto"/>
              <w:ind w:left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17D3BDB0" w14:textId="77777777" w:rsidR="00B840C1" w:rsidRPr="007B66FB" w:rsidRDefault="00B840C1" w:rsidP="007B66F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7B66FB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เครื่องตอกบัตร</w:t>
            </w:r>
          </w:p>
        </w:tc>
        <w:tc>
          <w:tcPr>
            <w:tcW w:w="1989" w:type="dxa"/>
          </w:tcPr>
          <w:p w14:paraId="3120C46F" w14:textId="77777777" w:rsidR="00B840C1" w:rsidRPr="007B66FB" w:rsidRDefault="00B840C1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511C9257" w14:textId="77777777" w:rsidR="00B840C1" w:rsidRPr="007B66FB" w:rsidRDefault="00B840C1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7B66FB" w:rsidRPr="007B66FB" w14:paraId="0DC4172C" w14:textId="77777777" w:rsidTr="00B840C1">
        <w:tc>
          <w:tcPr>
            <w:tcW w:w="2312" w:type="dxa"/>
          </w:tcPr>
          <w:p w14:paraId="03473F5F" w14:textId="77777777" w:rsidR="00B840C1" w:rsidRPr="007B66FB" w:rsidRDefault="00B840C1" w:rsidP="007B66FB">
            <w:pPr>
              <w:spacing w:before="0" w:line="240" w:lineRule="auto"/>
              <w:ind w:left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908" w:type="dxa"/>
          </w:tcPr>
          <w:p w14:paraId="5F56CBB8" w14:textId="77777777" w:rsidR="00B840C1" w:rsidRPr="007B66FB" w:rsidRDefault="00B840C1" w:rsidP="007B66F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7B66FB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เครื่องกดบัตรคิว</w:t>
            </w:r>
          </w:p>
        </w:tc>
        <w:tc>
          <w:tcPr>
            <w:tcW w:w="1989" w:type="dxa"/>
          </w:tcPr>
          <w:p w14:paraId="1FD23222" w14:textId="77777777" w:rsidR="00B840C1" w:rsidRPr="007B66FB" w:rsidRDefault="00B840C1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5DD9F620" w14:textId="77777777" w:rsidR="00B840C1" w:rsidRPr="007B66FB" w:rsidRDefault="00B840C1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7B66FB" w:rsidRPr="007B66FB" w14:paraId="014F4A92" w14:textId="77777777" w:rsidTr="00B840C1">
        <w:tc>
          <w:tcPr>
            <w:tcW w:w="2312" w:type="dxa"/>
          </w:tcPr>
          <w:p w14:paraId="36B9BBE4" w14:textId="77777777" w:rsidR="00B840C1" w:rsidRPr="007B66FB" w:rsidRDefault="00B840C1" w:rsidP="007B66FB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908" w:type="dxa"/>
          </w:tcPr>
          <w:p w14:paraId="0E69E98E" w14:textId="77777777" w:rsidR="00B840C1" w:rsidRPr="007B66FB" w:rsidRDefault="00B840C1" w:rsidP="007B66F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7B66FB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เครื่องบันทึกเวลา</w:t>
            </w:r>
          </w:p>
        </w:tc>
        <w:tc>
          <w:tcPr>
            <w:tcW w:w="1989" w:type="dxa"/>
          </w:tcPr>
          <w:p w14:paraId="1031AA41" w14:textId="77777777" w:rsidR="00B840C1" w:rsidRPr="007B66FB" w:rsidRDefault="00B840C1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3" w:type="dxa"/>
          </w:tcPr>
          <w:p w14:paraId="5C5D45E5" w14:textId="77777777" w:rsidR="00B840C1" w:rsidRPr="007B66FB" w:rsidRDefault="00B840C1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</w:tbl>
    <w:p w14:paraId="1219CD37" w14:textId="77777777" w:rsidR="007B66FB" w:rsidRPr="000445F1" w:rsidRDefault="007B66FB" w:rsidP="00B840C1">
      <w:pPr>
        <w:rPr>
          <w:rFonts w:ascii="TH SarabunPSK" w:hAnsi="TH SarabunPSK" w:cs="TH SarabunPSK"/>
          <w:b/>
          <w:bCs/>
          <w:sz w:val="20"/>
          <w:lang w:bidi="th-TH"/>
        </w:rPr>
      </w:pPr>
    </w:p>
    <w:p w14:paraId="53834078" w14:textId="02E27F24" w:rsidR="00B840C1" w:rsidRPr="007B66FB" w:rsidRDefault="00B840C1" w:rsidP="008B1C29">
      <w:pPr>
        <w:rPr>
          <w:rFonts w:ascii="TH SarabunPSK" w:hAnsi="TH SarabunPSK" w:cs="TH SarabunPSK"/>
          <w:b/>
          <w:bCs/>
          <w:szCs w:val="24"/>
          <w:lang w:bidi="th-TH"/>
        </w:rPr>
      </w:pP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หมายเหตุ  รายการ</w:t>
      </w:r>
      <w:r>
        <w:rPr>
          <w:rFonts w:ascii="TH SarabunPSK" w:hAnsi="TH SarabunPSK" w:cs="TH SarabunPSK" w:hint="cs"/>
          <w:b/>
          <w:bCs/>
          <w:szCs w:val="24"/>
          <w:cs/>
          <w:lang w:bidi="th-TH"/>
        </w:rPr>
        <w:t>ครุภัณฑ์</w:t>
      </w: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ที่ขึ้นต้นด้วยเครื่องหมาย ** เป็นรายการตามหนังสือสำนักงบประมาณที่ นร0704/ว37 ลงวันที่ 6 มกราคม 2559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1"/>
        <w:gridCol w:w="2874"/>
        <w:gridCol w:w="21"/>
        <w:gridCol w:w="1982"/>
        <w:gridCol w:w="28"/>
        <w:gridCol w:w="2366"/>
      </w:tblGrid>
      <w:tr w:rsidR="006B0ABB" w:rsidRPr="008B1C29" w14:paraId="2F931BFB" w14:textId="77777777" w:rsidTr="009908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321" w:type="dxa"/>
          </w:tcPr>
          <w:p w14:paraId="1D944BC1" w14:textId="77777777" w:rsidR="006B0ABB" w:rsidRPr="008B1C29" w:rsidRDefault="006B0ABB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ประเภท/หมวด</w:t>
            </w:r>
          </w:p>
        </w:tc>
        <w:tc>
          <w:tcPr>
            <w:tcW w:w="2895" w:type="dxa"/>
            <w:gridSpan w:val="2"/>
          </w:tcPr>
          <w:p w14:paraId="5D2AEA34" w14:textId="77777777" w:rsidR="006B0ABB" w:rsidRPr="008B1C29" w:rsidRDefault="006B0ABB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รายการ</w:t>
            </w:r>
          </w:p>
        </w:tc>
        <w:tc>
          <w:tcPr>
            <w:tcW w:w="1982" w:type="dxa"/>
          </w:tcPr>
          <w:p w14:paraId="5267A47B" w14:textId="77777777" w:rsidR="006B0ABB" w:rsidRPr="008B1C29" w:rsidRDefault="006B0ABB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คำค้น</w:t>
            </w:r>
          </w:p>
        </w:tc>
        <w:tc>
          <w:tcPr>
            <w:tcW w:w="2394" w:type="dxa"/>
            <w:gridSpan w:val="2"/>
          </w:tcPr>
          <w:p w14:paraId="6D1DE97C" w14:textId="77777777" w:rsidR="006B0ABB" w:rsidRPr="008B1C29" w:rsidRDefault="006B0ABB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เกณฑ์พิจารณาเพิ่มเติม</w:t>
            </w:r>
          </w:p>
        </w:tc>
      </w:tr>
      <w:tr w:rsidR="0099089C" w:rsidRPr="0099089C" w14:paraId="68A713EE" w14:textId="77777777" w:rsidTr="0099089C">
        <w:tc>
          <w:tcPr>
            <w:tcW w:w="2321" w:type="dxa"/>
          </w:tcPr>
          <w:p w14:paraId="2EAE6EEB" w14:textId="5F9008D1" w:rsidR="006B0ABB" w:rsidRPr="0099089C" w:rsidRDefault="007B66FB" w:rsidP="007B66FB">
            <w:pPr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  <w:r w:rsidRPr="0099089C">
              <w:rPr>
                <w:rFonts w:ascii="TH SarabunPSK" w:hAnsi="TH SarabunPSK" w:cs="TH SarabunPSK" w:hint="cs"/>
                <w:b/>
                <w:bCs/>
                <w:color w:val="auto"/>
                <w:sz w:val="28"/>
                <w:szCs w:val="28"/>
                <w:cs/>
                <w:lang w:bidi="th-TH"/>
              </w:rPr>
              <w:t>ครุภัณฑ์สำนักงาน</w:t>
            </w:r>
          </w:p>
        </w:tc>
        <w:tc>
          <w:tcPr>
            <w:tcW w:w="2895" w:type="dxa"/>
            <w:gridSpan w:val="2"/>
          </w:tcPr>
          <w:p w14:paraId="74E1F719" w14:textId="71A494CB" w:rsidR="006B0ABB" w:rsidRPr="0099089C" w:rsidRDefault="004E2163" w:rsidP="007B66F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ซุ้มม้านั่งเหล็ก</w:t>
            </w:r>
          </w:p>
        </w:tc>
        <w:tc>
          <w:tcPr>
            <w:tcW w:w="1982" w:type="dxa"/>
          </w:tcPr>
          <w:p w14:paraId="1BD17019" w14:textId="77777777" w:rsidR="006B0ABB" w:rsidRPr="0099089C" w:rsidRDefault="006B0ABB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  <w:gridSpan w:val="2"/>
          </w:tcPr>
          <w:p w14:paraId="4CC625DB" w14:textId="77777777" w:rsidR="006B0ABB" w:rsidRPr="0099089C" w:rsidRDefault="006B0ABB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371C9F02" w14:textId="77777777" w:rsidTr="0099089C">
        <w:tc>
          <w:tcPr>
            <w:tcW w:w="2321" w:type="dxa"/>
          </w:tcPr>
          <w:p w14:paraId="6CB47557" w14:textId="77777777" w:rsidR="006B0ABB" w:rsidRPr="0099089C" w:rsidRDefault="006B0ABB" w:rsidP="007B66FB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5" w:type="dxa"/>
            <w:gridSpan w:val="2"/>
          </w:tcPr>
          <w:p w14:paraId="62066950" w14:textId="7D28AC8C" w:rsidR="006B0ABB" w:rsidRPr="0099089C" w:rsidRDefault="004E2163" w:rsidP="007B66F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ระบบประชุมทางไกล</w:t>
            </w:r>
          </w:p>
        </w:tc>
        <w:tc>
          <w:tcPr>
            <w:tcW w:w="1982" w:type="dxa"/>
          </w:tcPr>
          <w:p w14:paraId="2B0312AE" w14:textId="28561334" w:rsidR="006B0ABB" w:rsidRPr="0099089C" w:rsidRDefault="006E40F9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proofErr w:type="gramStart"/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  <w:t>Video  Conference</w:t>
            </w:r>
            <w:proofErr w:type="gramEnd"/>
          </w:p>
        </w:tc>
        <w:tc>
          <w:tcPr>
            <w:tcW w:w="2394" w:type="dxa"/>
            <w:gridSpan w:val="2"/>
          </w:tcPr>
          <w:p w14:paraId="2FF07747" w14:textId="77777777" w:rsidR="006B0ABB" w:rsidRPr="0099089C" w:rsidRDefault="006B0ABB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620878FA" w14:textId="77777777" w:rsidTr="0099089C">
        <w:tc>
          <w:tcPr>
            <w:tcW w:w="2321" w:type="dxa"/>
          </w:tcPr>
          <w:p w14:paraId="600CDCC0" w14:textId="77777777" w:rsidR="006B0ABB" w:rsidRPr="0099089C" w:rsidRDefault="006B0ABB" w:rsidP="007B66FB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5" w:type="dxa"/>
            <w:gridSpan w:val="2"/>
          </w:tcPr>
          <w:p w14:paraId="687DA776" w14:textId="280B41C3" w:rsidR="006B0ABB" w:rsidRPr="0099089C" w:rsidRDefault="004E2163" w:rsidP="007B66F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เครื่องบันทึกเสียง</w:t>
            </w:r>
          </w:p>
        </w:tc>
        <w:tc>
          <w:tcPr>
            <w:tcW w:w="1982" w:type="dxa"/>
          </w:tcPr>
          <w:p w14:paraId="378E416B" w14:textId="77777777" w:rsidR="006B0ABB" w:rsidRPr="0099089C" w:rsidRDefault="006B0ABB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  <w:gridSpan w:val="2"/>
          </w:tcPr>
          <w:p w14:paraId="677080C2" w14:textId="77777777" w:rsidR="006B0ABB" w:rsidRPr="0099089C" w:rsidRDefault="006B0ABB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26D0B6F7" w14:textId="77777777" w:rsidTr="0099089C">
        <w:tc>
          <w:tcPr>
            <w:tcW w:w="2321" w:type="dxa"/>
          </w:tcPr>
          <w:p w14:paraId="7A15FB3D" w14:textId="77777777" w:rsidR="006B0ABB" w:rsidRPr="0099089C" w:rsidRDefault="006B0ABB" w:rsidP="007B66FB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5" w:type="dxa"/>
            <w:gridSpan w:val="2"/>
          </w:tcPr>
          <w:p w14:paraId="38544CFF" w14:textId="7DEFFC82" w:rsidR="006B0ABB" w:rsidRPr="0099089C" w:rsidRDefault="004E2163" w:rsidP="007B66F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วิทยุสื่อสาร</w:t>
            </w:r>
            <w:r w:rsidR="009B665A" w:rsidRPr="0099089C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/</w:t>
            </w: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วิทยุติดตามตัว</w:t>
            </w:r>
          </w:p>
        </w:tc>
        <w:tc>
          <w:tcPr>
            <w:tcW w:w="1982" w:type="dxa"/>
          </w:tcPr>
          <w:p w14:paraId="151A939A" w14:textId="77777777" w:rsidR="006B0ABB" w:rsidRPr="0099089C" w:rsidRDefault="006B0ABB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  <w:gridSpan w:val="2"/>
          </w:tcPr>
          <w:p w14:paraId="379D40EE" w14:textId="3E3ECC11" w:rsidR="006B0ABB" w:rsidRPr="0099089C" w:rsidRDefault="008174E2" w:rsidP="008174E2">
            <w:pPr>
              <w:spacing w:before="0" w:line="240" w:lineRule="auto"/>
              <w:ind w:left="0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</w:t>
            </w:r>
            <w:r w:rsidR="0098644A" w:rsidRPr="008C132F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 5,000 บาทขึ้นไป</w:t>
            </w:r>
          </w:p>
        </w:tc>
      </w:tr>
      <w:tr w:rsidR="0099089C" w:rsidRPr="0099089C" w14:paraId="3F05B6F2" w14:textId="77777777" w:rsidTr="0099089C">
        <w:tc>
          <w:tcPr>
            <w:tcW w:w="2321" w:type="dxa"/>
          </w:tcPr>
          <w:p w14:paraId="3007E6AA" w14:textId="77777777" w:rsidR="006B0ABB" w:rsidRPr="0099089C" w:rsidRDefault="006B0ABB" w:rsidP="007B66FB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5" w:type="dxa"/>
            <w:gridSpan w:val="2"/>
          </w:tcPr>
          <w:p w14:paraId="3A28E5CB" w14:textId="03C82559" w:rsidR="006B0ABB" w:rsidRPr="0099089C" w:rsidRDefault="004E2163" w:rsidP="007B66F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เครื่องเป่ามือ</w:t>
            </w:r>
          </w:p>
        </w:tc>
        <w:tc>
          <w:tcPr>
            <w:tcW w:w="1982" w:type="dxa"/>
          </w:tcPr>
          <w:p w14:paraId="4E047503" w14:textId="77777777" w:rsidR="006B0ABB" w:rsidRPr="0099089C" w:rsidRDefault="006B0ABB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  <w:gridSpan w:val="2"/>
          </w:tcPr>
          <w:p w14:paraId="1C09CCE2" w14:textId="77777777" w:rsidR="006B0ABB" w:rsidRPr="0099089C" w:rsidRDefault="006B0ABB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3D0AA52C" w14:textId="77777777" w:rsidTr="0099089C">
        <w:tc>
          <w:tcPr>
            <w:tcW w:w="2321" w:type="dxa"/>
          </w:tcPr>
          <w:p w14:paraId="677E8930" w14:textId="77777777" w:rsidR="00A17DD3" w:rsidRPr="0099089C" w:rsidRDefault="00A17DD3" w:rsidP="007B66FB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5" w:type="dxa"/>
            <w:gridSpan w:val="2"/>
          </w:tcPr>
          <w:p w14:paraId="7C61DC43" w14:textId="5DF79F01" w:rsidR="00A17DD3" w:rsidRPr="0099089C" w:rsidRDefault="007B66FB" w:rsidP="007B66F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นาฬิกาแบบตั้ง/แบบแขวน</w:t>
            </w:r>
          </w:p>
        </w:tc>
        <w:tc>
          <w:tcPr>
            <w:tcW w:w="1982" w:type="dxa"/>
          </w:tcPr>
          <w:p w14:paraId="514BF0C6" w14:textId="77777777" w:rsidR="00A17DD3" w:rsidRPr="0099089C" w:rsidRDefault="00A17DD3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  <w:gridSpan w:val="2"/>
          </w:tcPr>
          <w:p w14:paraId="6960AE46" w14:textId="7A482EF8" w:rsidR="00A17DD3" w:rsidRPr="0099089C" w:rsidRDefault="008174E2" w:rsidP="008174E2">
            <w:pPr>
              <w:spacing w:before="0" w:line="240" w:lineRule="auto"/>
              <w:ind w:left="0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</w:t>
            </w:r>
            <w:r w:rsidR="007B66FB" w:rsidRPr="0099089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 5,000 บาทขึ้นไป</w:t>
            </w:r>
          </w:p>
        </w:tc>
      </w:tr>
      <w:tr w:rsidR="0099089C" w:rsidRPr="0099089C" w14:paraId="499D0253" w14:textId="77777777" w:rsidTr="0099089C">
        <w:tc>
          <w:tcPr>
            <w:tcW w:w="2321" w:type="dxa"/>
          </w:tcPr>
          <w:p w14:paraId="59482845" w14:textId="77777777" w:rsidR="006B0ABB" w:rsidRPr="0099089C" w:rsidRDefault="006B0ABB" w:rsidP="007B66FB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5" w:type="dxa"/>
            <w:gridSpan w:val="2"/>
          </w:tcPr>
          <w:p w14:paraId="3B591E4D" w14:textId="77777777" w:rsidR="006B0ABB" w:rsidRPr="0099089C" w:rsidRDefault="004E2163" w:rsidP="007B66F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lang w:bidi="th-TH"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ป้ายชื่อสำนักงาน (ขนาดใหญ่)</w:t>
            </w:r>
          </w:p>
          <w:p w14:paraId="403DCE69" w14:textId="0EB470D4" w:rsidR="007B66FB" w:rsidRPr="0099089C" w:rsidRDefault="007B66FB" w:rsidP="007B66F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</w:p>
        </w:tc>
        <w:tc>
          <w:tcPr>
            <w:tcW w:w="1982" w:type="dxa"/>
          </w:tcPr>
          <w:p w14:paraId="1E2468D7" w14:textId="77777777" w:rsidR="006B0ABB" w:rsidRPr="0099089C" w:rsidRDefault="006B0ABB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  <w:gridSpan w:val="2"/>
          </w:tcPr>
          <w:p w14:paraId="44E81DB4" w14:textId="17C84D3F" w:rsidR="006B0ABB" w:rsidRDefault="008174E2" w:rsidP="008174E2">
            <w:pPr>
              <w:spacing w:before="0" w:line="240" w:lineRule="auto"/>
              <w:ind w:left="0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</w:t>
            </w:r>
            <w:r w:rsidR="004E2163" w:rsidRPr="0099089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 10,000 บาท</w:t>
            </w:r>
            <w:r w:rsidR="00A17DD3" w:rsidRPr="0099089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ขึ้น</w:t>
            </w:r>
            <w:r w:rsidR="004E2163" w:rsidRPr="0099089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ไป</w:t>
            </w:r>
          </w:p>
          <w:p w14:paraId="75D6B9A6" w14:textId="24C2168E" w:rsidR="008174E2" w:rsidRPr="0099089C" w:rsidRDefault="008174E2" w:rsidP="008174E2">
            <w:pPr>
              <w:spacing w:before="0" w:line="240" w:lineRule="auto"/>
              <w:ind w:left="0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305BF936" w14:textId="77777777" w:rsidTr="0099089C">
        <w:tc>
          <w:tcPr>
            <w:tcW w:w="2321" w:type="dxa"/>
          </w:tcPr>
          <w:p w14:paraId="75D3DD61" w14:textId="77777777" w:rsidR="006B0ABB" w:rsidRPr="0099089C" w:rsidRDefault="006B0ABB" w:rsidP="007B66FB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5" w:type="dxa"/>
            <w:gridSpan w:val="2"/>
          </w:tcPr>
          <w:p w14:paraId="5D0423DC" w14:textId="77777777" w:rsidR="00AF3F1A" w:rsidRPr="0099089C" w:rsidRDefault="00AF3F1A" w:rsidP="007B66FB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lang w:bidi="th-TH"/>
              </w:rPr>
            </w:pPr>
            <w:r w:rsidRPr="0099089C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 xml:space="preserve"> </w:t>
            </w:r>
            <w:r w:rsidR="004E2163" w:rsidRPr="0099089C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ป้</w:t>
            </w:r>
            <w:r w:rsidR="004E2163"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ายโฆษณา/ประชาสัมพันธ์/</w:t>
            </w:r>
          </w:p>
          <w:p w14:paraId="5BE0C2C7" w14:textId="375CABF1" w:rsidR="006B0ABB" w:rsidRPr="0099089C" w:rsidRDefault="00AF3F1A" w:rsidP="007B66FB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 xml:space="preserve"> </w:t>
            </w:r>
            <w:r w:rsidR="004E2163"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ป้ายต่าง ๆ(ขนาดใหญ่)</w:t>
            </w:r>
          </w:p>
        </w:tc>
        <w:tc>
          <w:tcPr>
            <w:tcW w:w="1982" w:type="dxa"/>
          </w:tcPr>
          <w:p w14:paraId="589D45E7" w14:textId="77777777" w:rsidR="006B0ABB" w:rsidRPr="0099089C" w:rsidRDefault="006B0ABB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  <w:gridSpan w:val="2"/>
          </w:tcPr>
          <w:p w14:paraId="57455750" w14:textId="1A336C36" w:rsidR="006B0ABB" w:rsidRDefault="008174E2" w:rsidP="008174E2">
            <w:pPr>
              <w:spacing w:before="0" w:line="240" w:lineRule="auto"/>
              <w:ind w:left="0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</w:t>
            </w:r>
            <w:r w:rsidR="00AF3F1A" w:rsidRPr="0099089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 10,000 บาทขึ้นไป</w:t>
            </w:r>
          </w:p>
          <w:p w14:paraId="248F8131" w14:textId="7122989B" w:rsidR="008174E2" w:rsidRPr="0099089C" w:rsidRDefault="008174E2" w:rsidP="008174E2">
            <w:pPr>
              <w:spacing w:before="0" w:line="240" w:lineRule="auto"/>
              <w:ind w:left="0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728F3397" w14:textId="77777777" w:rsidTr="0099089C">
        <w:tc>
          <w:tcPr>
            <w:tcW w:w="2321" w:type="dxa"/>
          </w:tcPr>
          <w:p w14:paraId="5374603C" w14:textId="77777777" w:rsidR="006B0ABB" w:rsidRPr="0099089C" w:rsidRDefault="006B0ABB" w:rsidP="007B66FB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5" w:type="dxa"/>
            <w:gridSpan w:val="2"/>
          </w:tcPr>
          <w:p w14:paraId="329CD2E9" w14:textId="207D9B10" w:rsidR="006B0ABB" w:rsidRPr="0099089C" w:rsidRDefault="004E2163" w:rsidP="007B66F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ป้ายจราจร/ป้ายบอกทาง (ขนาดใหญ่)</w:t>
            </w:r>
          </w:p>
        </w:tc>
        <w:tc>
          <w:tcPr>
            <w:tcW w:w="1982" w:type="dxa"/>
          </w:tcPr>
          <w:p w14:paraId="45540AD0" w14:textId="77777777" w:rsidR="006B0ABB" w:rsidRPr="0099089C" w:rsidRDefault="006B0ABB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  <w:gridSpan w:val="2"/>
          </w:tcPr>
          <w:p w14:paraId="4F07966C" w14:textId="41CB066B" w:rsidR="006B0ABB" w:rsidRDefault="008174E2" w:rsidP="008174E2">
            <w:pPr>
              <w:spacing w:before="0" w:line="240" w:lineRule="auto"/>
              <w:ind w:left="0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</w:t>
            </w:r>
            <w:r w:rsidR="00AF3F1A" w:rsidRPr="0099089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 10,000 บาทขึ้นไป</w:t>
            </w:r>
          </w:p>
          <w:p w14:paraId="442FA30E" w14:textId="5EE9EBCA" w:rsidR="008174E2" w:rsidRPr="0099089C" w:rsidRDefault="008174E2" w:rsidP="008174E2">
            <w:pPr>
              <w:spacing w:before="0" w:line="240" w:lineRule="auto"/>
              <w:ind w:left="0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27E32250" w14:textId="77777777" w:rsidTr="0099089C">
        <w:tc>
          <w:tcPr>
            <w:tcW w:w="2321" w:type="dxa"/>
          </w:tcPr>
          <w:p w14:paraId="7ABB0A15" w14:textId="77777777" w:rsidR="006B0ABB" w:rsidRPr="0099089C" w:rsidRDefault="006B0ABB" w:rsidP="007B66FB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5" w:type="dxa"/>
            <w:gridSpan w:val="2"/>
          </w:tcPr>
          <w:p w14:paraId="747ECCEC" w14:textId="0DB27208" w:rsidR="006B0ABB" w:rsidRPr="0099089C" w:rsidRDefault="004E2163" w:rsidP="007B66F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ป้ายไฟอักษรวิ่ง/ ป้ายเรียกลำดับ</w:t>
            </w:r>
          </w:p>
        </w:tc>
        <w:tc>
          <w:tcPr>
            <w:tcW w:w="1982" w:type="dxa"/>
          </w:tcPr>
          <w:p w14:paraId="3F887F55" w14:textId="77777777" w:rsidR="006B0ABB" w:rsidRPr="0099089C" w:rsidRDefault="006B0ABB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  <w:gridSpan w:val="2"/>
          </w:tcPr>
          <w:p w14:paraId="7289B49F" w14:textId="77777777" w:rsidR="006B0ABB" w:rsidRPr="0099089C" w:rsidRDefault="006B0ABB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3A852F65" w14:textId="77777777" w:rsidTr="0099089C">
        <w:tc>
          <w:tcPr>
            <w:tcW w:w="2321" w:type="dxa"/>
          </w:tcPr>
          <w:p w14:paraId="4FA815ED" w14:textId="77777777" w:rsidR="006B0ABB" w:rsidRPr="0099089C" w:rsidRDefault="006B0ABB" w:rsidP="007B66FB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5" w:type="dxa"/>
            <w:gridSpan w:val="2"/>
          </w:tcPr>
          <w:p w14:paraId="7E5E0E25" w14:textId="11CD5FBF" w:rsidR="006B0ABB" w:rsidRPr="0099089C" w:rsidRDefault="004E2163" w:rsidP="007B66F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เครื่องฉีดน้ำแรงดันสูง</w:t>
            </w:r>
          </w:p>
        </w:tc>
        <w:tc>
          <w:tcPr>
            <w:tcW w:w="1982" w:type="dxa"/>
          </w:tcPr>
          <w:p w14:paraId="7951949A" w14:textId="77777777" w:rsidR="006B0ABB" w:rsidRPr="0099089C" w:rsidRDefault="006B0ABB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  <w:gridSpan w:val="2"/>
          </w:tcPr>
          <w:p w14:paraId="49BEDF31" w14:textId="45EF2F0E" w:rsidR="006B0ABB" w:rsidRPr="0099089C" w:rsidRDefault="006B0ABB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99089C" w:rsidRPr="0099089C" w14:paraId="7CDD951F" w14:textId="77777777" w:rsidTr="0099089C">
        <w:tc>
          <w:tcPr>
            <w:tcW w:w="2321" w:type="dxa"/>
          </w:tcPr>
          <w:p w14:paraId="2278124E" w14:textId="77777777" w:rsidR="006B0ABB" w:rsidRPr="0099089C" w:rsidRDefault="006B0ABB" w:rsidP="007B66FB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5" w:type="dxa"/>
            <w:gridSpan w:val="2"/>
          </w:tcPr>
          <w:p w14:paraId="7363014A" w14:textId="11F038F1" w:rsidR="006B0ABB" w:rsidRPr="0099089C" w:rsidRDefault="004E2163" w:rsidP="007B66F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มู่ลี่</w:t>
            </w: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  <w:t>,</w:t>
            </w: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ม่านปรับแสง</w:t>
            </w:r>
          </w:p>
        </w:tc>
        <w:tc>
          <w:tcPr>
            <w:tcW w:w="1982" w:type="dxa"/>
          </w:tcPr>
          <w:p w14:paraId="3835749C" w14:textId="77777777" w:rsidR="006B0ABB" w:rsidRPr="0099089C" w:rsidRDefault="006B0ABB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  <w:gridSpan w:val="2"/>
          </w:tcPr>
          <w:p w14:paraId="75C760E8" w14:textId="0A277847" w:rsidR="006B0ABB" w:rsidRPr="0099089C" w:rsidRDefault="008174E2" w:rsidP="008174E2">
            <w:pPr>
              <w:spacing w:before="0" w:line="240" w:lineRule="auto"/>
              <w:ind w:left="0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</w:t>
            </w:r>
            <w:r w:rsidR="00A17DD3" w:rsidRPr="0099089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 5,000 บาทขึ้นไป</w:t>
            </w:r>
          </w:p>
        </w:tc>
      </w:tr>
      <w:tr w:rsidR="0099089C" w:rsidRPr="0099089C" w14:paraId="1A4AB6ED" w14:textId="77777777" w:rsidTr="0099089C">
        <w:tc>
          <w:tcPr>
            <w:tcW w:w="2321" w:type="dxa"/>
          </w:tcPr>
          <w:p w14:paraId="5BAEB561" w14:textId="77777777" w:rsidR="006B0ABB" w:rsidRPr="0099089C" w:rsidRDefault="006B0ABB" w:rsidP="007B66FB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5" w:type="dxa"/>
            <w:gridSpan w:val="2"/>
          </w:tcPr>
          <w:p w14:paraId="58713276" w14:textId="3FB4D97D" w:rsidR="006B0ABB" w:rsidRPr="0099089C" w:rsidRDefault="00A17DD3" w:rsidP="007B66F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เครื่องตัดโฟม</w:t>
            </w:r>
          </w:p>
        </w:tc>
        <w:tc>
          <w:tcPr>
            <w:tcW w:w="1982" w:type="dxa"/>
          </w:tcPr>
          <w:p w14:paraId="09A9CC1C" w14:textId="77777777" w:rsidR="006B0ABB" w:rsidRPr="0099089C" w:rsidRDefault="006B0ABB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  <w:gridSpan w:val="2"/>
          </w:tcPr>
          <w:p w14:paraId="52080F95" w14:textId="273DF5F0" w:rsidR="006B0ABB" w:rsidRPr="0099089C" w:rsidRDefault="008174E2" w:rsidP="008174E2">
            <w:pPr>
              <w:spacing w:before="0" w:line="240" w:lineRule="auto"/>
              <w:ind w:left="0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</w:t>
            </w:r>
            <w:r w:rsidR="007B66FB" w:rsidRPr="0099089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 5,000 บาทขึ้นไป</w:t>
            </w:r>
          </w:p>
        </w:tc>
      </w:tr>
      <w:tr w:rsidR="0099089C" w:rsidRPr="0099089C" w14:paraId="4043AE30" w14:textId="77777777" w:rsidTr="0099089C">
        <w:tc>
          <w:tcPr>
            <w:tcW w:w="2321" w:type="dxa"/>
          </w:tcPr>
          <w:p w14:paraId="3F5855E0" w14:textId="77777777" w:rsidR="006B0ABB" w:rsidRPr="0099089C" w:rsidRDefault="006B0ABB" w:rsidP="007B66FB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5" w:type="dxa"/>
            <w:gridSpan w:val="2"/>
          </w:tcPr>
          <w:p w14:paraId="3AE3398F" w14:textId="18086E4D" w:rsidR="006B0ABB" w:rsidRPr="0099089C" w:rsidRDefault="00A17DD3" w:rsidP="007B66F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ภาพเขียน</w:t>
            </w: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  <w:t xml:space="preserve">, </w:t>
            </w: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แผนที่</w:t>
            </w:r>
          </w:p>
        </w:tc>
        <w:tc>
          <w:tcPr>
            <w:tcW w:w="1982" w:type="dxa"/>
          </w:tcPr>
          <w:p w14:paraId="3A23EBDB" w14:textId="77777777" w:rsidR="006B0ABB" w:rsidRPr="0099089C" w:rsidRDefault="006B0ABB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  <w:gridSpan w:val="2"/>
          </w:tcPr>
          <w:p w14:paraId="0F1C0049" w14:textId="6F15C66F" w:rsidR="006B0ABB" w:rsidRPr="0099089C" w:rsidRDefault="008174E2" w:rsidP="008174E2">
            <w:pPr>
              <w:spacing w:before="0" w:line="240" w:lineRule="auto"/>
              <w:ind w:left="0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</w:t>
            </w:r>
            <w:r w:rsidR="009B665A" w:rsidRPr="0099089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 10,000 บาทขึ้นไป</w:t>
            </w:r>
          </w:p>
        </w:tc>
      </w:tr>
      <w:tr w:rsidR="0099089C" w:rsidRPr="0099089C" w14:paraId="2356013F" w14:textId="77777777" w:rsidTr="0099089C">
        <w:tc>
          <w:tcPr>
            <w:tcW w:w="2321" w:type="dxa"/>
          </w:tcPr>
          <w:p w14:paraId="7F7E2DB7" w14:textId="77777777" w:rsidR="006B0ABB" w:rsidRPr="0099089C" w:rsidRDefault="006B0ABB" w:rsidP="007B66FB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5" w:type="dxa"/>
            <w:gridSpan w:val="2"/>
          </w:tcPr>
          <w:p w14:paraId="26ACD439" w14:textId="167C3AF2" w:rsidR="006B0ABB" w:rsidRPr="0099089C" w:rsidRDefault="00A17DD3" w:rsidP="007B66F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พระบรมฉายาลักษณ์</w:t>
            </w:r>
          </w:p>
        </w:tc>
        <w:tc>
          <w:tcPr>
            <w:tcW w:w="1982" w:type="dxa"/>
          </w:tcPr>
          <w:p w14:paraId="4F56433B" w14:textId="77777777" w:rsidR="006B0ABB" w:rsidRPr="0099089C" w:rsidRDefault="006B0ABB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  <w:gridSpan w:val="2"/>
          </w:tcPr>
          <w:p w14:paraId="3B5E14F0" w14:textId="316A87D6" w:rsidR="006B0ABB" w:rsidRPr="0099089C" w:rsidRDefault="008174E2" w:rsidP="008174E2">
            <w:pPr>
              <w:spacing w:before="0" w:line="240" w:lineRule="auto"/>
              <w:ind w:left="0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</w:t>
            </w:r>
            <w:r w:rsidR="009B665A" w:rsidRPr="0099089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 10,000 บาทขึ้นไป</w:t>
            </w:r>
          </w:p>
        </w:tc>
      </w:tr>
      <w:tr w:rsidR="0099089C" w:rsidRPr="0099089C" w14:paraId="3439AC23" w14:textId="77777777" w:rsidTr="0099089C">
        <w:tc>
          <w:tcPr>
            <w:tcW w:w="2321" w:type="dxa"/>
          </w:tcPr>
          <w:p w14:paraId="513AA8F9" w14:textId="0C6A32A6" w:rsidR="009B665A" w:rsidRPr="0099089C" w:rsidRDefault="009B665A" w:rsidP="007B66FB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895" w:type="dxa"/>
            <w:gridSpan w:val="2"/>
          </w:tcPr>
          <w:p w14:paraId="52712E40" w14:textId="223A4A9A" w:rsidR="009B665A" w:rsidRPr="0099089C" w:rsidRDefault="009B665A" w:rsidP="007B66F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พระพุทธรูป</w:t>
            </w:r>
          </w:p>
        </w:tc>
        <w:tc>
          <w:tcPr>
            <w:tcW w:w="1982" w:type="dxa"/>
          </w:tcPr>
          <w:p w14:paraId="5B082643" w14:textId="77777777" w:rsidR="009B665A" w:rsidRPr="0099089C" w:rsidRDefault="009B665A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  <w:gridSpan w:val="2"/>
          </w:tcPr>
          <w:p w14:paraId="62B0D073" w14:textId="0F10D03B" w:rsidR="009B665A" w:rsidRPr="0099089C" w:rsidRDefault="008174E2" w:rsidP="008174E2">
            <w:pPr>
              <w:spacing w:before="0" w:line="240" w:lineRule="auto"/>
              <w:ind w:left="0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</w:t>
            </w:r>
            <w:r w:rsidR="009B665A" w:rsidRPr="0099089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 5,000 บาทขึ้นไป</w:t>
            </w:r>
          </w:p>
        </w:tc>
      </w:tr>
      <w:tr w:rsidR="0099089C" w:rsidRPr="0099089C" w14:paraId="567F0D4A" w14:textId="77777777" w:rsidTr="0099089C">
        <w:tc>
          <w:tcPr>
            <w:tcW w:w="2321" w:type="dxa"/>
          </w:tcPr>
          <w:p w14:paraId="238D84D2" w14:textId="77777777" w:rsidR="009B665A" w:rsidRPr="0099089C" w:rsidRDefault="009B665A" w:rsidP="007B66FB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5" w:type="dxa"/>
            <w:gridSpan w:val="2"/>
          </w:tcPr>
          <w:p w14:paraId="072D386C" w14:textId="314CB69C" w:rsidR="009B665A" w:rsidRPr="0099089C" w:rsidRDefault="009B665A" w:rsidP="007B66F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 xml:space="preserve">พระบรมรูปจำลอง </w:t>
            </w:r>
          </w:p>
        </w:tc>
        <w:tc>
          <w:tcPr>
            <w:tcW w:w="1982" w:type="dxa"/>
          </w:tcPr>
          <w:p w14:paraId="6CDA2953" w14:textId="77777777" w:rsidR="009B665A" w:rsidRPr="0099089C" w:rsidRDefault="009B665A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  <w:gridSpan w:val="2"/>
          </w:tcPr>
          <w:p w14:paraId="087047CC" w14:textId="13112B52" w:rsidR="009B665A" w:rsidRPr="0099089C" w:rsidRDefault="008174E2" w:rsidP="008174E2">
            <w:pPr>
              <w:spacing w:before="0" w:line="240" w:lineRule="auto"/>
              <w:ind w:left="0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</w:t>
            </w:r>
            <w:r w:rsidR="009B665A" w:rsidRPr="0099089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 5,000 บาทขึ้นไป</w:t>
            </w:r>
          </w:p>
        </w:tc>
      </w:tr>
      <w:tr w:rsidR="0099089C" w:rsidRPr="0099089C" w14:paraId="50E5C215" w14:textId="77777777" w:rsidTr="0099089C">
        <w:tc>
          <w:tcPr>
            <w:tcW w:w="2321" w:type="dxa"/>
          </w:tcPr>
          <w:p w14:paraId="27761D86" w14:textId="77777777" w:rsidR="009B665A" w:rsidRPr="0099089C" w:rsidRDefault="009B665A" w:rsidP="007B66FB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5" w:type="dxa"/>
            <w:gridSpan w:val="2"/>
          </w:tcPr>
          <w:p w14:paraId="79576EF9" w14:textId="77777777" w:rsidR="009B665A" w:rsidRPr="0099089C" w:rsidRDefault="009B665A" w:rsidP="007B66F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1982" w:type="dxa"/>
          </w:tcPr>
          <w:p w14:paraId="2A4949BC" w14:textId="77777777" w:rsidR="009B665A" w:rsidRPr="0099089C" w:rsidRDefault="009B665A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  <w:gridSpan w:val="2"/>
          </w:tcPr>
          <w:p w14:paraId="589E6DC3" w14:textId="77777777" w:rsidR="009B665A" w:rsidRPr="0099089C" w:rsidRDefault="009B665A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99089C" w:rsidRPr="0099089C" w14:paraId="4FF11CB2" w14:textId="77777777" w:rsidTr="0099089C">
        <w:tc>
          <w:tcPr>
            <w:tcW w:w="2321" w:type="dxa"/>
          </w:tcPr>
          <w:p w14:paraId="4B306AAF" w14:textId="77777777" w:rsidR="009B665A" w:rsidRPr="0099089C" w:rsidRDefault="009B665A" w:rsidP="007B66FB">
            <w:pPr>
              <w:spacing w:before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  <w:r w:rsidRPr="0099089C">
              <w:rPr>
                <w:rFonts w:ascii="TH SarabunPSK" w:hAnsi="TH SarabunPSK" w:cs="TH SarabunPSK" w:hint="cs"/>
                <w:b/>
                <w:bCs/>
                <w:color w:val="auto"/>
                <w:sz w:val="28"/>
                <w:szCs w:val="28"/>
                <w:cs/>
                <w:lang w:bidi="th-TH"/>
              </w:rPr>
              <w:t>ครุภัณฑ์การศึกษา</w:t>
            </w:r>
          </w:p>
        </w:tc>
        <w:tc>
          <w:tcPr>
            <w:tcW w:w="2895" w:type="dxa"/>
            <w:gridSpan w:val="2"/>
          </w:tcPr>
          <w:p w14:paraId="1B7985E8" w14:textId="77777777" w:rsidR="009B665A" w:rsidRPr="0099089C" w:rsidRDefault="009B665A" w:rsidP="007B66F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จักรเย็บผ้า</w:t>
            </w:r>
            <w:r w:rsidRPr="0099089C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**</w:t>
            </w:r>
          </w:p>
        </w:tc>
        <w:tc>
          <w:tcPr>
            <w:tcW w:w="1982" w:type="dxa"/>
          </w:tcPr>
          <w:p w14:paraId="2012CFF4" w14:textId="77777777" w:rsidR="009B665A" w:rsidRPr="0099089C" w:rsidRDefault="009B665A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  <w:gridSpan w:val="2"/>
          </w:tcPr>
          <w:p w14:paraId="0CC07FBD" w14:textId="77777777" w:rsidR="009B665A" w:rsidRPr="0099089C" w:rsidRDefault="009B665A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4E95C5D4" w14:textId="77777777" w:rsidTr="0099089C">
        <w:tc>
          <w:tcPr>
            <w:tcW w:w="2321" w:type="dxa"/>
          </w:tcPr>
          <w:p w14:paraId="6FE6CADA" w14:textId="77777777" w:rsidR="009B665A" w:rsidRPr="0099089C" w:rsidRDefault="009B665A" w:rsidP="007B66FB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5" w:type="dxa"/>
            <w:gridSpan w:val="2"/>
          </w:tcPr>
          <w:p w14:paraId="04010682" w14:textId="77777777" w:rsidR="009B665A" w:rsidRPr="0099089C" w:rsidRDefault="009B665A" w:rsidP="007B66F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จักรธรรมดา</w:t>
            </w:r>
          </w:p>
        </w:tc>
        <w:tc>
          <w:tcPr>
            <w:tcW w:w="1982" w:type="dxa"/>
          </w:tcPr>
          <w:p w14:paraId="36635FB3" w14:textId="77777777" w:rsidR="009B665A" w:rsidRPr="0099089C" w:rsidRDefault="009B665A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  <w:gridSpan w:val="2"/>
          </w:tcPr>
          <w:p w14:paraId="1D5B31E4" w14:textId="77777777" w:rsidR="009B665A" w:rsidRPr="0099089C" w:rsidRDefault="009B665A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62255918" w14:textId="77777777" w:rsidTr="0099089C">
        <w:tc>
          <w:tcPr>
            <w:tcW w:w="2321" w:type="dxa"/>
          </w:tcPr>
          <w:p w14:paraId="62D3333A" w14:textId="77777777" w:rsidR="009B665A" w:rsidRPr="0099089C" w:rsidRDefault="009B665A" w:rsidP="007B66FB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5" w:type="dxa"/>
            <w:gridSpan w:val="2"/>
          </w:tcPr>
          <w:p w14:paraId="5B611069" w14:textId="77777777" w:rsidR="009B665A" w:rsidRPr="0099089C" w:rsidRDefault="009B665A" w:rsidP="007B66F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จักรทำลวดลาย</w:t>
            </w:r>
          </w:p>
        </w:tc>
        <w:tc>
          <w:tcPr>
            <w:tcW w:w="1982" w:type="dxa"/>
          </w:tcPr>
          <w:p w14:paraId="35BF6BE7" w14:textId="77777777" w:rsidR="009B665A" w:rsidRPr="0099089C" w:rsidRDefault="009B665A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  <w:gridSpan w:val="2"/>
          </w:tcPr>
          <w:p w14:paraId="0B9B5C01" w14:textId="77777777" w:rsidR="009B665A" w:rsidRPr="0099089C" w:rsidRDefault="009B665A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56F58BDF" w14:textId="77777777" w:rsidTr="0099089C">
        <w:tc>
          <w:tcPr>
            <w:tcW w:w="2321" w:type="dxa"/>
          </w:tcPr>
          <w:p w14:paraId="4DD7D98A" w14:textId="77777777" w:rsidR="009B665A" w:rsidRPr="0099089C" w:rsidRDefault="009B665A" w:rsidP="007B66FB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5" w:type="dxa"/>
            <w:gridSpan w:val="2"/>
          </w:tcPr>
          <w:p w14:paraId="6CC16B95" w14:textId="77777777" w:rsidR="009B665A" w:rsidRPr="0099089C" w:rsidRDefault="009B665A" w:rsidP="007B66F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จักรพันริม</w:t>
            </w:r>
          </w:p>
        </w:tc>
        <w:tc>
          <w:tcPr>
            <w:tcW w:w="1982" w:type="dxa"/>
          </w:tcPr>
          <w:p w14:paraId="534914E9" w14:textId="77777777" w:rsidR="009B665A" w:rsidRPr="0099089C" w:rsidRDefault="009B665A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  <w:gridSpan w:val="2"/>
          </w:tcPr>
          <w:p w14:paraId="35B40A22" w14:textId="77777777" w:rsidR="009B665A" w:rsidRPr="0099089C" w:rsidRDefault="009B665A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99089C" w:rsidRPr="0099089C" w14:paraId="7D811FC0" w14:textId="77777777" w:rsidTr="0099089C">
        <w:tc>
          <w:tcPr>
            <w:tcW w:w="2321" w:type="dxa"/>
          </w:tcPr>
          <w:p w14:paraId="2503DBD4" w14:textId="77777777" w:rsidR="009B665A" w:rsidRPr="0099089C" w:rsidRDefault="009B665A" w:rsidP="007B66FB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5" w:type="dxa"/>
            <w:gridSpan w:val="2"/>
          </w:tcPr>
          <w:p w14:paraId="20152A7C" w14:textId="77777777" w:rsidR="009B665A" w:rsidRPr="0099089C" w:rsidRDefault="009B665A" w:rsidP="007B66F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จักรอุตสาหกรรม</w:t>
            </w:r>
          </w:p>
        </w:tc>
        <w:tc>
          <w:tcPr>
            <w:tcW w:w="1982" w:type="dxa"/>
          </w:tcPr>
          <w:p w14:paraId="670BA20C" w14:textId="77777777" w:rsidR="009B665A" w:rsidRPr="0099089C" w:rsidRDefault="009B665A" w:rsidP="007B66FB">
            <w:pPr>
              <w:spacing w:before="0" w:line="240" w:lineRule="auto"/>
              <w:ind w:left="0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394" w:type="dxa"/>
            <w:gridSpan w:val="2"/>
          </w:tcPr>
          <w:p w14:paraId="44549FBE" w14:textId="77777777" w:rsidR="009B665A" w:rsidRPr="0099089C" w:rsidRDefault="009B665A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99089C" w:rsidRPr="0099089C" w14:paraId="2E749EA9" w14:textId="77777777" w:rsidTr="0099089C">
        <w:tc>
          <w:tcPr>
            <w:tcW w:w="2321" w:type="dxa"/>
          </w:tcPr>
          <w:p w14:paraId="5DABFFE2" w14:textId="77777777" w:rsidR="009B665A" w:rsidRPr="0099089C" w:rsidRDefault="009B665A" w:rsidP="007B66FB">
            <w:pPr>
              <w:spacing w:before="0" w:line="240" w:lineRule="auto"/>
              <w:ind w:left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5" w:type="dxa"/>
            <w:gridSpan w:val="2"/>
          </w:tcPr>
          <w:p w14:paraId="2A847A1D" w14:textId="77777777" w:rsidR="009B665A" w:rsidRPr="0099089C" w:rsidRDefault="009B665A" w:rsidP="007B66F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โต๊ะเรียน/โต๊ะผู้บรรยายและเรียน</w:t>
            </w:r>
          </w:p>
        </w:tc>
        <w:tc>
          <w:tcPr>
            <w:tcW w:w="1982" w:type="dxa"/>
          </w:tcPr>
          <w:p w14:paraId="374D6B6D" w14:textId="77777777" w:rsidR="009B665A" w:rsidRPr="0099089C" w:rsidRDefault="009B665A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  <w:gridSpan w:val="2"/>
          </w:tcPr>
          <w:p w14:paraId="301EF39D" w14:textId="77777777" w:rsidR="009B665A" w:rsidRPr="0099089C" w:rsidRDefault="009B665A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3BC1B9E3" w14:textId="77777777" w:rsidTr="0099089C">
        <w:tc>
          <w:tcPr>
            <w:tcW w:w="2321" w:type="dxa"/>
          </w:tcPr>
          <w:p w14:paraId="4AF77DF4" w14:textId="77777777" w:rsidR="009B665A" w:rsidRPr="0099089C" w:rsidRDefault="009B665A" w:rsidP="007B66FB">
            <w:pPr>
              <w:spacing w:before="0" w:line="240" w:lineRule="auto"/>
              <w:ind w:left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5" w:type="dxa"/>
            <w:gridSpan w:val="2"/>
          </w:tcPr>
          <w:p w14:paraId="13A7DB33" w14:textId="77777777" w:rsidR="009B665A" w:rsidRPr="0099089C" w:rsidRDefault="009B665A" w:rsidP="007B66F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โต๊ะปฏิบัติการ</w:t>
            </w:r>
          </w:p>
        </w:tc>
        <w:tc>
          <w:tcPr>
            <w:tcW w:w="1982" w:type="dxa"/>
          </w:tcPr>
          <w:p w14:paraId="2990FA09" w14:textId="77777777" w:rsidR="009B665A" w:rsidRPr="0099089C" w:rsidRDefault="009B665A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  <w:gridSpan w:val="2"/>
          </w:tcPr>
          <w:p w14:paraId="39D50230" w14:textId="77777777" w:rsidR="009B665A" w:rsidRPr="0099089C" w:rsidRDefault="009B665A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357977AA" w14:textId="77777777" w:rsidTr="0099089C">
        <w:tc>
          <w:tcPr>
            <w:tcW w:w="2321" w:type="dxa"/>
          </w:tcPr>
          <w:p w14:paraId="471EC6E0" w14:textId="77777777" w:rsidR="009B665A" w:rsidRPr="0099089C" w:rsidRDefault="009B665A" w:rsidP="007B66FB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895" w:type="dxa"/>
            <w:gridSpan w:val="2"/>
          </w:tcPr>
          <w:p w14:paraId="02C058D8" w14:textId="77777777" w:rsidR="009B665A" w:rsidRPr="0099089C" w:rsidRDefault="009B665A" w:rsidP="007B66F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โต๊ะอ่างซิงค์</w:t>
            </w:r>
          </w:p>
        </w:tc>
        <w:tc>
          <w:tcPr>
            <w:tcW w:w="1982" w:type="dxa"/>
          </w:tcPr>
          <w:p w14:paraId="281D054D" w14:textId="77777777" w:rsidR="009B665A" w:rsidRPr="0099089C" w:rsidRDefault="009B665A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  <w:gridSpan w:val="2"/>
          </w:tcPr>
          <w:p w14:paraId="7C61229A" w14:textId="77777777" w:rsidR="009B665A" w:rsidRPr="0099089C" w:rsidRDefault="009B665A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077BB60B" w14:textId="77777777" w:rsidTr="0099089C">
        <w:tc>
          <w:tcPr>
            <w:tcW w:w="2321" w:type="dxa"/>
          </w:tcPr>
          <w:p w14:paraId="0FF08935" w14:textId="77777777" w:rsidR="009B665A" w:rsidRPr="0099089C" w:rsidRDefault="009B665A" w:rsidP="007B66FB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895" w:type="dxa"/>
            <w:gridSpan w:val="2"/>
          </w:tcPr>
          <w:p w14:paraId="19CC5E91" w14:textId="77777777" w:rsidR="009B665A" w:rsidRPr="0099089C" w:rsidRDefault="009B665A" w:rsidP="007B66F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โต๊ะเครื่องมือ</w:t>
            </w:r>
          </w:p>
        </w:tc>
        <w:tc>
          <w:tcPr>
            <w:tcW w:w="1982" w:type="dxa"/>
          </w:tcPr>
          <w:p w14:paraId="5054AFE0" w14:textId="77777777" w:rsidR="009B665A" w:rsidRPr="0099089C" w:rsidRDefault="009B665A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  <w:gridSpan w:val="2"/>
          </w:tcPr>
          <w:p w14:paraId="5BEBFDFD" w14:textId="77777777" w:rsidR="009B665A" w:rsidRPr="0099089C" w:rsidRDefault="009B665A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2236825A" w14:textId="77777777" w:rsidTr="0099089C">
        <w:tc>
          <w:tcPr>
            <w:tcW w:w="2321" w:type="dxa"/>
          </w:tcPr>
          <w:p w14:paraId="410FFA26" w14:textId="77777777" w:rsidR="009B665A" w:rsidRPr="0099089C" w:rsidRDefault="009B665A" w:rsidP="007B66FB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5" w:type="dxa"/>
            <w:gridSpan w:val="2"/>
          </w:tcPr>
          <w:p w14:paraId="1CFC5BA0" w14:textId="77777777" w:rsidR="009B665A" w:rsidRPr="0099089C" w:rsidRDefault="009B665A" w:rsidP="007B66FB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โต๊ะทดลอง</w:t>
            </w:r>
          </w:p>
        </w:tc>
        <w:tc>
          <w:tcPr>
            <w:tcW w:w="1982" w:type="dxa"/>
          </w:tcPr>
          <w:p w14:paraId="1853B81C" w14:textId="77777777" w:rsidR="009B665A" w:rsidRPr="0099089C" w:rsidRDefault="009B665A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4" w:type="dxa"/>
            <w:gridSpan w:val="2"/>
          </w:tcPr>
          <w:p w14:paraId="5ECAB960" w14:textId="77777777" w:rsidR="009B665A" w:rsidRPr="0099089C" w:rsidRDefault="009B665A" w:rsidP="007B66FB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484343E5" w14:textId="77777777" w:rsidTr="0099089C">
        <w:tc>
          <w:tcPr>
            <w:tcW w:w="2321" w:type="dxa"/>
          </w:tcPr>
          <w:p w14:paraId="7D6FAE85" w14:textId="200AC741" w:rsidR="0099089C" w:rsidRPr="0099089C" w:rsidRDefault="0099089C" w:rsidP="00F22958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4" w:type="dxa"/>
          </w:tcPr>
          <w:p w14:paraId="40873288" w14:textId="77777777" w:rsidR="0099089C" w:rsidRPr="0099089C" w:rsidRDefault="0099089C" w:rsidP="005F1F0F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ตู้แช่</w:t>
            </w:r>
          </w:p>
        </w:tc>
        <w:tc>
          <w:tcPr>
            <w:tcW w:w="2031" w:type="dxa"/>
            <w:gridSpan w:val="3"/>
          </w:tcPr>
          <w:p w14:paraId="1DAA5BF5" w14:textId="77777777" w:rsidR="0099089C" w:rsidRPr="0099089C" w:rsidRDefault="0099089C" w:rsidP="005F1F0F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6" w:type="dxa"/>
          </w:tcPr>
          <w:p w14:paraId="2B968399" w14:textId="77777777" w:rsidR="0099089C" w:rsidRPr="0099089C" w:rsidRDefault="0099089C" w:rsidP="005F1F0F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3A8A6D0C" w14:textId="77777777" w:rsidTr="0099089C">
        <w:tc>
          <w:tcPr>
            <w:tcW w:w="2321" w:type="dxa"/>
          </w:tcPr>
          <w:p w14:paraId="492799B5" w14:textId="77777777" w:rsidR="0099089C" w:rsidRPr="0099089C" w:rsidRDefault="0099089C" w:rsidP="005F1F0F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4" w:type="dxa"/>
          </w:tcPr>
          <w:p w14:paraId="0F4085E8" w14:textId="77777777" w:rsidR="0099089C" w:rsidRPr="0099089C" w:rsidRDefault="0099089C" w:rsidP="005F1F0F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ตู้แช่แข็ง</w:t>
            </w:r>
          </w:p>
        </w:tc>
        <w:tc>
          <w:tcPr>
            <w:tcW w:w="2031" w:type="dxa"/>
            <w:gridSpan w:val="3"/>
          </w:tcPr>
          <w:p w14:paraId="395DBDE5" w14:textId="77777777" w:rsidR="0099089C" w:rsidRPr="0099089C" w:rsidRDefault="0099089C" w:rsidP="005F1F0F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6" w:type="dxa"/>
          </w:tcPr>
          <w:p w14:paraId="5C4ABEE6" w14:textId="77777777" w:rsidR="0099089C" w:rsidRPr="0099089C" w:rsidRDefault="0099089C" w:rsidP="005F1F0F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</w:tbl>
    <w:p w14:paraId="685743BA" w14:textId="77777777" w:rsidR="008174E2" w:rsidRPr="008174E2" w:rsidRDefault="008174E2" w:rsidP="008B1C29">
      <w:pPr>
        <w:rPr>
          <w:rFonts w:ascii="TH SarabunPSK" w:hAnsi="TH SarabunPSK" w:cs="TH SarabunPSK"/>
          <w:b/>
          <w:bCs/>
          <w:color w:val="auto"/>
          <w:sz w:val="20"/>
          <w:lang w:bidi="th-TH"/>
        </w:rPr>
      </w:pPr>
    </w:p>
    <w:p w14:paraId="663448DE" w14:textId="588AD7BD" w:rsidR="008174E2" w:rsidRPr="00B33B2D" w:rsidRDefault="009B665A" w:rsidP="008B1C29">
      <w:pPr>
        <w:rPr>
          <w:rFonts w:ascii="TH SarabunPSK" w:hAnsi="TH SarabunPSK" w:cs="TH SarabunPSK"/>
          <w:b/>
          <w:bCs/>
          <w:szCs w:val="24"/>
          <w:lang w:bidi="th-TH"/>
        </w:rPr>
      </w:pPr>
      <w:r w:rsidRPr="0099089C">
        <w:rPr>
          <w:rFonts w:ascii="TH SarabunPSK" w:hAnsi="TH SarabunPSK" w:cs="TH SarabunPSK" w:hint="cs"/>
          <w:b/>
          <w:bCs/>
          <w:color w:val="auto"/>
          <w:szCs w:val="24"/>
          <w:cs/>
          <w:lang w:bidi="th-TH"/>
        </w:rPr>
        <w:t>ห</w:t>
      </w: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มายเหตุ  รายการ</w:t>
      </w:r>
      <w:r>
        <w:rPr>
          <w:rFonts w:ascii="TH SarabunPSK" w:hAnsi="TH SarabunPSK" w:cs="TH SarabunPSK" w:hint="cs"/>
          <w:b/>
          <w:bCs/>
          <w:szCs w:val="24"/>
          <w:cs/>
          <w:lang w:bidi="th-TH"/>
        </w:rPr>
        <w:t>ครุภัณฑ์</w:t>
      </w: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ที่ขึ้นต้นด้วยเครื่องหมาย ** เป็นรายการตามหนังสือสำนักงบประมาณที่ นร0704/ว37 ลงวันที่ 6 มกราคม 2559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9"/>
        <w:gridCol w:w="2875"/>
        <w:gridCol w:w="2031"/>
        <w:gridCol w:w="2367"/>
      </w:tblGrid>
      <w:tr w:rsidR="00A17DD3" w:rsidRPr="008B1C29" w14:paraId="1602B86D" w14:textId="77777777" w:rsidTr="009B66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319" w:type="dxa"/>
          </w:tcPr>
          <w:p w14:paraId="0F453AFA" w14:textId="77777777" w:rsidR="00A17DD3" w:rsidRPr="008B1C29" w:rsidRDefault="00A17DD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ประเภท/หมวด</w:t>
            </w:r>
          </w:p>
        </w:tc>
        <w:tc>
          <w:tcPr>
            <w:tcW w:w="2875" w:type="dxa"/>
          </w:tcPr>
          <w:p w14:paraId="6DF453BF" w14:textId="77777777" w:rsidR="00A17DD3" w:rsidRPr="008B1C29" w:rsidRDefault="00A17DD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รายการ</w:t>
            </w:r>
          </w:p>
        </w:tc>
        <w:tc>
          <w:tcPr>
            <w:tcW w:w="2031" w:type="dxa"/>
          </w:tcPr>
          <w:p w14:paraId="513DB8CD" w14:textId="77777777" w:rsidR="00A17DD3" w:rsidRPr="008B1C29" w:rsidRDefault="00A17DD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คำค้น</w:t>
            </w:r>
          </w:p>
        </w:tc>
        <w:tc>
          <w:tcPr>
            <w:tcW w:w="2367" w:type="dxa"/>
          </w:tcPr>
          <w:p w14:paraId="47E77866" w14:textId="77777777" w:rsidR="00A17DD3" w:rsidRPr="008B1C29" w:rsidRDefault="00A17DD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เกณฑ์พิจารณาเพิ่มเติม</w:t>
            </w:r>
          </w:p>
        </w:tc>
      </w:tr>
      <w:tr w:rsidR="0099089C" w:rsidRPr="0099089C" w14:paraId="59676CC8" w14:textId="77777777" w:rsidTr="00B33B2D">
        <w:tc>
          <w:tcPr>
            <w:tcW w:w="2319" w:type="dxa"/>
          </w:tcPr>
          <w:p w14:paraId="7A193552" w14:textId="45F60E82" w:rsidR="00B33B2D" w:rsidRPr="0099089C" w:rsidRDefault="0099089C" w:rsidP="0099089C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  <w:r w:rsidRPr="0099089C">
              <w:rPr>
                <w:rFonts w:ascii="TH SarabunPSK" w:hAnsi="TH SarabunPSK" w:cs="TH SarabunPSK" w:hint="cs"/>
                <w:b/>
                <w:bCs/>
                <w:color w:val="auto"/>
                <w:sz w:val="28"/>
                <w:szCs w:val="28"/>
                <w:cs/>
                <w:lang w:bidi="th-TH"/>
              </w:rPr>
              <w:t>ครุภัณฑ์การศึกษา</w:t>
            </w:r>
          </w:p>
        </w:tc>
        <w:tc>
          <w:tcPr>
            <w:tcW w:w="2875" w:type="dxa"/>
          </w:tcPr>
          <w:p w14:paraId="341F7377" w14:textId="77777777" w:rsidR="00B33B2D" w:rsidRPr="0099089C" w:rsidRDefault="00B33B2D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ตู้เย็นเก็บผลิตภัณฑ์</w:t>
            </w:r>
          </w:p>
        </w:tc>
        <w:tc>
          <w:tcPr>
            <w:tcW w:w="2031" w:type="dxa"/>
          </w:tcPr>
          <w:p w14:paraId="359D6CA1" w14:textId="77777777" w:rsidR="00B33B2D" w:rsidRPr="0099089C" w:rsidRDefault="00B33B2D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735D3281" w14:textId="77777777" w:rsidR="00B33B2D" w:rsidRPr="0099089C" w:rsidRDefault="00B33B2D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58B80951" w14:textId="77777777" w:rsidTr="009B665A">
        <w:tc>
          <w:tcPr>
            <w:tcW w:w="2319" w:type="dxa"/>
          </w:tcPr>
          <w:p w14:paraId="3A152979" w14:textId="77777777" w:rsidR="00A17DD3" w:rsidRPr="0099089C" w:rsidRDefault="00A17DD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58E4E464" w14:textId="046DE825" w:rsidR="00A17DD3" w:rsidRPr="0099089C" w:rsidRDefault="00D16978" w:rsidP="00312C82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ตู้ควบคุมความชื้น</w:t>
            </w:r>
          </w:p>
        </w:tc>
        <w:tc>
          <w:tcPr>
            <w:tcW w:w="2031" w:type="dxa"/>
          </w:tcPr>
          <w:p w14:paraId="601ABD92" w14:textId="77777777" w:rsidR="00A17DD3" w:rsidRPr="0099089C" w:rsidRDefault="00A17DD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7CE783CB" w14:textId="77777777" w:rsidR="00A17DD3" w:rsidRPr="0099089C" w:rsidRDefault="00A17DD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5FFF5B04" w14:textId="77777777" w:rsidTr="009B665A">
        <w:tc>
          <w:tcPr>
            <w:tcW w:w="2319" w:type="dxa"/>
          </w:tcPr>
          <w:p w14:paraId="274A4AF5" w14:textId="77777777" w:rsidR="00A17DD3" w:rsidRPr="0099089C" w:rsidRDefault="00A17DD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682A6D5F" w14:textId="6BA6D40D" w:rsidR="00A17DD3" w:rsidRPr="0099089C" w:rsidRDefault="00D16978" w:rsidP="00AC6920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ตู้บ่มเชื้อ / ตู้บ่มเพาะเชื้</w:t>
            </w:r>
            <w:r w:rsidR="004A5D1B" w:rsidRPr="0099089C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อ</w:t>
            </w:r>
          </w:p>
        </w:tc>
        <w:tc>
          <w:tcPr>
            <w:tcW w:w="2031" w:type="dxa"/>
          </w:tcPr>
          <w:p w14:paraId="3EB2C395" w14:textId="0FB22CB9" w:rsidR="00A17DD3" w:rsidRPr="0099089C" w:rsidRDefault="004A5D1B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99089C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>Incubator</w:t>
            </w:r>
          </w:p>
        </w:tc>
        <w:tc>
          <w:tcPr>
            <w:tcW w:w="2367" w:type="dxa"/>
          </w:tcPr>
          <w:p w14:paraId="6B05FE72" w14:textId="77777777" w:rsidR="00A17DD3" w:rsidRPr="0099089C" w:rsidRDefault="00A17DD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6ADE8E65" w14:textId="77777777" w:rsidTr="009B665A">
        <w:tc>
          <w:tcPr>
            <w:tcW w:w="2319" w:type="dxa"/>
          </w:tcPr>
          <w:p w14:paraId="62538F2E" w14:textId="77777777" w:rsidR="00A17DD3" w:rsidRPr="0099089C" w:rsidRDefault="00A17DD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3AA8B2AD" w14:textId="67043287" w:rsidR="00A17DD3" w:rsidRPr="0099089C" w:rsidRDefault="00D16978" w:rsidP="00312C82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ตู้อบลมร้อน</w:t>
            </w:r>
          </w:p>
        </w:tc>
        <w:tc>
          <w:tcPr>
            <w:tcW w:w="2031" w:type="dxa"/>
          </w:tcPr>
          <w:p w14:paraId="74DB5DF4" w14:textId="10766354" w:rsidR="00A17DD3" w:rsidRPr="0099089C" w:rsidRDefault="004A5D1B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99089C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>Oven</w:t>
            </w:r>
          </w:p>
        </w:tc>
        <w:tc>
          <w:tcPr>
            <w:tcW w:w="2367" w:type="dxa"/>
          </w:tcPr>
          <w:p w14:paraId="1EB041F1" w14:textId="77777777" w:rsidR="00A17DD3" w:rsidRPr="0099089C" w:rsidRDefault="00A17DD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5746E75D" w14:textId="77777777" w:rsidTr="009B665A">
        <w:tc>
          <w:tcPr>
            <w:tcW w:w="2319" w:type="dxa"/>
          </w:tcPr>
          <w:p w14:paraId="77099C58" w14:textId="77777777" w:rsidR="00A17DD3" w:rsidRPr="0099089C" w:rsidRDefault="00A17DD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46BFCC49" w14:textId="5E1BC595" w:rsidR="00A17DD3" w:rsidRPr="0099089C" w:rsidRDefault="00D16978" w:rsidP="00312C82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ตู้ควบคุมความเย็น</w:t>
            </w:r>
          </w:p>
        </w:tc>
        <w:tc>
          <w:tcPr>
            <w:tcW w:w="2031" w:type="dxa"/>
          </w:tcPr>
          <w:p w14:paraId="470CF126" w14:textId="77777777" w:rsidR="00A17DD3" w:rsidRPr="0099089C" w:rsidRDefault="00A17DD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568C1678" w14:textId="77777777" w:rsidR="00A17DD3" w:rsidRPr="0099089C" w:rsidRDefault="00A17DD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11F4156F" w14:textId="77777777" w:rsidTr="005F130D">
        <w:tc>
          <w:tcPr>
            <w:tcW w:w="2319" w:type="dxa"/>
          </w:tcPr>
          <w:p w14:paraId="0730183B" w14:textId="77777777" w:rsidR="005F130D" w:rsidRPr="0099089C" w:rsidRDefault="005F130D" w:rsidP="00340805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5B1E4FF2" w14:textId="77777777" w:rsidR="005F130D" w:rsidRPr="0099089C" w:rsidRDefault="005F130D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ตู้ควบคุมอุณหภูมิและความชื้น</w:t>
            </w:r>
          </w:p>
        </w:tc>
        <w:tc>
          <w:tcPr>
            <w:tcW w:w="2031" w:type="dxa"/>
          </w:tcPr>
          <w:p w14:paraId="34EDDFD1" w14:textId="77777777" w:rsidR="005F130D" w:rsidRPr="0099089C" w:rsidRDefault="005F130D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4B013CB" w14:textId="77777777" w:rsidR="005F130D" w:rsidRPr="0099089C" w:rsidRDefault="005F130D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4BE6BBE1" w14:textId="77777777" w:rsidTr="009B665A">
        <w:tc>
          <w:tcPr>
            <w:tcW w:w="2319" w:type="dxa"/>
          </w:tcPr>
          <w:p w14:paraId="5626B898" w14:textId="77777777" w:rsidR="00A17DD3" w:rsidRPr="0099089C" w:rsidRDefault="00A17DD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268488F2" w14:textId="6A77D19F" w:rsidR="00A17DD3" w:rsidRPr="0099089C" w:rsidRDefault="00D16978" w:rsidP="00312C82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ตู้ดูดความชื้น</w:t>
            </w:r>
          </w:p>
        </w:tc>
        <w:tc>
          <w:tcPr>
            <w:tcW w:w="2031" w:type="dxa"/>
          </w:tcPr>
          <w:p w14:paraId="45866AB4" w14:textId="77777777" w:rsidR="00A17DD3" w:rsidRPr="0099089C" w:rsidRDefault="00A17DD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50B85D79" w14:textId="77777777" w:rsidR="00A17DD3" w:rsidRPr="0099089C" w:rsidRDefault="00A17DD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5E31AFC7" w14:textId="77777777" w:rsidTr="009B665A">
        <w:tc>
          <w:tcPr>
            <w:tcW w:w="2319" w:type="dxa"/>
          </w:tcPr>
          <w:p w14:paraId="6DC2872B" w14:textId="77777777" w:rsidR="00A17DD3" w:rsidRPr="0099089C" w:rsidRDefault="00A17DD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5AC8740E" w14:textId="11B1C191" w:rsidR="00A17DD3" w:rsidRPr="0099089C" w:rsidRDefault="00E073BC" w:rsidP="00312C82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ตู้ควบคุมอุณหภูมิ</w:t>
            </w:r>
          </w:p>
        </w:tc>
        <w:tc>
          <w:tcPr>
            <w:tcW w:w="2031" w:type="dxa"/>
          </w:tcPr>
          <w:p w14:paraId="57192B9B" w14:textId="77777777" w:rsidR="00A17DD3" w:rsidRPr="0099089C" w:rsidRDefault="00A17DD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7BAAB012" w14:textId="0CB01F27" w:rsidR="00A17DD3" w:rsidRPr="0099089C" w:rsidRDefault="00A17DD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1C1977FF" w14:textId="77777777" w:rsidTr="009B665A">
        <w:tc>
          <w:tcPr>
            <w:tcW w:w="2319" w:type="dxa"/>
          </w:tcPr>
          <w:p w14:paraId="33314E45" w14:textId="77777777" w:rsidR="00A17DD3" w:rsidRPr="0099089C" w:rsidRDefault="00A17DD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059472E7" w14:textId="678A34D2" w:rsidR="00A17DD3" w:rsidRPr="0099089C" w:rsidRDefault="00E073BC" w:rsidP="00E073BC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ตู้ปลอดเชื้อ</w:t>
            </w:r>
          </w:p>
        </w:tc>
        <w:tc>
          <w:tcPr>
            <w:tcW w:w="2031" w:type="dxa"/>
          </w:tcPr>
          <w:p w14:paraId="2B08C67C" w14:textId="77777777" w:rsidR="00A17DD3" w:rsidRPr="0099089C" w:rsidRDefault="00A17DD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0AB3503A" w14:textId="4F4AC624" w:rsidR="00A17DD3" w:rsidRPr="0099089C" w:rsidRDefault="00A17DD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580BB062" w14:textId="77777777" w:rsidTr="009B665A">
        <w:tc>
          <w:tcPr>
            <w:tcW w:w="2319" w:type="dxa"/>
          </w:tcPr>
          <w:p w14:paraId="181D2A96" w14:textId="77777777" w:rsidR="00A17DD3" w:rsidRPr="0099089C" w:rsidRDefault="00A17DD3" w:rsidP="00AC6920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31F771C4" w14:textId="2E3C7504" w:rsidR="00A17DD3" w:rsidRPr="0099089C" w:rsidRDefault="00DC41E2" w:rsidP="00312C82">
            <w:pPr>
              <w:spacing w:before="240" w:after="240" w:line="240" w:lineRule="auto"/>
              <w:ind w:left="0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 xml:space="preserve"> </w:t>
            </w:r>
            <w:r w:rsidR="00312C82"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ตู้อ</w:t>
            </w:r>
            <w:r w:rsidR="00312C82" w:rsidRPr="0099089C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บ</w:t>
            </w:r>
          </w:p>
        </w:tc>
        <w:tc>
          <w:tcPr>
            <w:tcW w:w="2031" w:type="dxa"/>
          </w:tcPr>
          <w:p w14:paraId="7CD44BA9" w14:textId="77777777" w:rsidR="00A17DD3" w:rsidRPr="0099089C" w:rsidRDefault="00A17DD3" w:rsidP="00AC692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77677BF7" w14:textId="77777777" w:rsidR="00A17DD3" w:rsidRPr="0099089C" w:rsidRDefault="00A17DD3" w:rsidP="00AC692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73130345" w14:textId="77777777" w:rsidTr="005F130D">
        <w:tc>
          <w:tcPr>
            <w:tcW w:w="2319" w:type="dxa"/>
          </w:tcPr>
          <w:p w14:paraId="6992A2A4" w14:textId="77777777" w:rsidR="005F130D" w:rsidRPr="0099089C" w:rsidRDefault="005F130D" w:rsidP="00340805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39765727" w14:textId="77777777" w:rsidR="005F130D" w:rsidRPr="0099089C" w:rsidRDefault="005F130D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ตู้อบฆ่าเชื้อด้วยความร้อน</w:t>
            </w:r>
          </w:p>
        </w:tc>
        <w:tc>
          <w:tcPr>
            <w:tcW w:w="2031" w:type="dxa"/>
          </w:tcPr>
          <w:p w14:paraId="0BFA4A63" w14:textId="77777777" w:rsidR="005F130D" w:rsidRPr="0099089C" w:rsidRDefault="005F130D" w:rsidP="0034080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C047BED" w14:textId="77777777" w:rsidR="005F130D" w:rsidRPr="0099089C" w:rsidRDefault="005F130D" w:rsidP="0034080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99089C" w:rsidRPr="0099089C" w14:paraId="2663C877" w14:textId="77777777" w:rsidTr="005F130D">
        <w:tc>
          <w:tcPr>
            <w:tcW w:w="2319" w:type="dxa"/>
          </w:tcPr>
          <w:p w14:paraId="3B71558B" w14:textId="77777777" w:rsidR="005F130D" w:rsidRPr="0099089C" w:rsidRDefault="005F130D" w:rsidP="00340805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05EB897F" w14:textId="77777777" w:rsidR="005F130D" w:rsidRPr="0099089C" w:rsidRDefault="005F130D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ตู้บ่มเมล็ดพันธุ์</w:t>
            </w:r>
          </w:p>
        </w:tc>
        <w:tc>
          <w:tcPr>
            <w:tcW w:w="2031" w:type="dxa"/>
          </w:tcPr>
          <w:p w14:paraId="38067201" w14:textId="77777777" w:rsidR="005F130D" w:rsidRPr="0099089C" w:rsidRDefault="005F130D" w:rsidP="0034080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A5051EC" w14:textId="77777777" w:rsidR="005F130D" w:rsidRPr="0099089C" w:rsidRDefault="005F130D" w:rsidP="0034080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2E1614D1" w14:textId="77777777" w:rsidTr="009B665A">
        <w:tc>
          <w:tcPr>
            <w:tcW w:w="2319" w:type="dxa"/>
          </w:tcPr>
          <w:p w14:paraId="537A90F8" w14:textId="77777777" w:rsidR="00A17DD3" w:rsidRPr="0099089C" w:rsidRDefault="00A17DD3" w:rsidP="00AC6920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20184D1E" w14:textId="424A90B4" w:rsidR="00A17DD3" w:rsidRPr="0099089C" w:rsidRDefault="00312C82" w:rsidP="00312C82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ตู้เก็บสารเคมี</w:t>
            </w:r>
          </w:p>
        </w:tc>
        <w:tc>
          <w:tcPr>
            <w:tcW w:w="2031" w:type="dxa"/>
          </w:tcPr>
          <w:p w14:paraId="5F533543" w14:textId="77777777" w:rsidR="00A17DD3" w:rsidRPr="0099089C" w:rsidRDefault="00A17DD3" w:rsidP="00AC692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62F427B" w14:textId="77777777" w:rsidR="00A17DD3" w:rsidRPr="0099089C" w:rsidRDefault="00A17DD3" w:rsidP="00AC692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604847E7" w14:textId="77777777" w:rsidTr="009B665A">
        <w:tc>
          <w:tcPr>
            <w:tcW w:w="2319" w:type="dxa"/>
          </w:tcPr>
          <w:p w14:paraId="105EFDB4" w14:textId="77777777" w:rsidR="00A17DD3" w:rsidRPr="0099089C" w:rsidRDefault="00A17DD3" w:rsidP="00AC6920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27378F93" w14:textId="07E36B07" w:rsidR="00A17DD3" w:rsidRPr="0099089C" w:rsidRDefault="00312C82" w:rsidP="00312C82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ตู้เขย่าควบคุมอุณหภูมิ</w:t>
            </w:r>
          </w:p>
        </w:tc>
        <w:tc>
          <w:tcPr>
            <w:tcW w:w="2031" w:type="dxa"/>
          </w:tcPr>
          <w:p w14:paraId="198BC230" w14:textId="77777777" w:rsidR="00A17DD3" w:rsidRPr="0099089C" w:rsidRDefault="00A17DD3" w:rsidP="00AC692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1A55F5D" w14:textId="77777777" w:rsidR="00A17DD3" w:rsidRPr="0099089C" w:rsidRDefault="00A17DD3" w:rsidP="00AC692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7C28CDE4" w14:textId="77777777" w:rsidTr="009B665A">
        <w:tc>
          <w:tcPr>
            <w:tcW w:w="2319" w:type="dxa"/>
          </w:tcPr>
          <w:p w14:paraId="4FFB4FF2" w14:textId="77777777" w:rsidR="00A17DD3" w:rsidRPr="0099089C" w:rsidRDefault="00A17DD3" w:rsidP="00AC6920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7736C762" w14:textId="3A8DB19A" w:rsidR="00A17DD3" w:rsidRPr="0099089C" w:rsidRDefault="00312C82" w:rsidP="00312C82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ตู้เก็บความชื้น</w:t>
            </w:r>
          </w:p>
        </w:tc>
        <w:tc>
          <w:tcPr>
            <w:tcW w:w="2031" w:type="dxa"/>
          </w:tcPr>
          <w:p w14:paraId="0B8BFDF4" w14:textId="77777777" w:rsidR="00A17DD3" w:rsidRPr="0099089C" w:rsidRDefault="00A17DD3" w:rsidP="00AC692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49A3D27" w14:textId="77777777" w:rsidR="00A17DD3" w:rsidRPr="0099089C" w:rsidRDefault="00A17DD3" w:rsidP="00AC692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794C593C" w14:textId="77777777" w:rsidTr="009B665A">
        <w:tc>
          <w:tcPr>
            <w:tcW w:w="2319" w:type="dxa"/>
          </w:tcPr>
          <w:p w14:paraId="58FB7ED0" w14:textId="77777777" w:rsidR="00312C82" w:rsidRPr="0099089C" w:rsidRDefault="00312C82" w:rsidP="00AC6920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433CE1CE" w14:textId="68E3346A" w:rsidR="00312C82" w:rsidRPr="0099089C" w:rsidRDefault="00312C82" w:rsidP="00312C82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ตู้คอนเทรนเนอร์</w:t>
            </w:r>
          </w:p>
        </w:tc>
        <w:tc>
          <w:tcPr>
            <w:tcW w:w="2031" w:type="dxa"/>
          </w:tcPr>
          <w:p w14:paraId="11AF796D" w14:textId="77777777" w:rsidR="00312C82" w:rsidRPr="0099089C" w:rsidRDefault="00312C82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3D1F90E" w14:textId="77777777" w:rsidR="00312C82" w:rsidRPr="0099089C" w:rsidRDefault="00312C82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579BCC00" w14:textId="77777777" w:rsidTr="009B665A">
        <w:tc>
          <w:tcPr>
            <w:tcW w:w="2319" w:type="dxa"/>
          </w:tcPr>
          <w:p w14:paraId="325FBACE" w14:textId="77777777" w:rsidR="00312C82" w:rsidRPr="0099089C" w:rsidRDefault="00312C82" w:rsidP="00AC6920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1D8E2E34" w14:textId="29699AEC" w:rsidR="00312C82" w:rsidRPr="0099089C" w:rsidRDefault="00312C82" w:rsidP="00BC505F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</w:t>
            </w:r>
          </w:p>
        </w:tc>
        <w:tc>
          <w:tcPr>
            <w:tcW w:w="2031" w:type="dxa"/>
          </w:tcPr>
          <w:p w14:paraId="728F51A9" w14:textId="77777777" w:rsidR="00312C82" w:rsidRPr="0099089C" w:rsidRDefault="00312C82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7F3CB940" w14:textId="77777777" w:rsidR="00312C82" w:rsidRPr="0099089C" w:rsidRDefault="00312C82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2BC82443" w14:textId="77777777" w:rsidTr="009B665A">
        <w:tc>
          <w:tcPr>
            <w:tcW w:w="2319" w:type="dxa"/>
          </w:tcPr>
          <w:p w14:paraId="21D0B254" w14:textId="77777777" w:rsidR="00312C82" w:rsidRPr="0099089C" w:rsidRDefault="00312C82" w:rsidP="00AC6920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5E56018D" w14:textId="53690A7A" w:rsidR="00312C82" w:rsidRPr="0099089C" w:rsidRDefault="00BC505F" w:rsidP="00BC505F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เครื่องวัดความเป็นกรด-ด่าง</w:t>
            </w:r>
          </w:p>
        </w:tc>
        <w:tc>
          <w:tcPr>
            <w:tcW w:w="2031" w:type="dxa"/>
          </w:tcPr>
          <w:p w14:paraId="2486718A" w14:textId="0B2602FC" w:rsidR="00312C82" w:rsidRPr="0099089C" w:rsidRDefault="008F390E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99089C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>PH Meter</w:t>
            </w:r>
          </w:p>
        </w:tc>
        <w:tc>
          <w:tcPr>
            <w:tcW w:w="2367" w:type="dxa"/>
          </w:tcPr>
          <w:p w14:paraId="54BE8383" w14:textId="77777777" w:rsidR="00312C82" w:rsidRPr="0099089C" w:rsidRDefault="00312C82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4B52BD89" w14:textId="77777777" w:rsidTr="009B665A">
        <w:tc>
          <w:tcPr>
            <w:tcW w:w="2319" w:type="dxa"/>
          </w:tcPr>
          <w:p w14:paraId="16F40094" w14:textId="77777777" w:rsidR="00312C82" w:rsidRPr="0099089C" w:rsidRDefault="00312C82" w:rsidP="00AC6920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29C6D9C0" w14:textId="7FC3D3BE" w:rsidR="00312C82" w:rsidRPr="0099089C" w:rsidRDefault="00BC505F" w:rsidP="00BC505F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เครื่องวัดก๊าซ</w:t>
            </w:r>
          </w:p>
        </w:tc>
        <w:tc>
          <w:tcPr>
            <w:tcW w:w="2031" w:type="dxa"/>
          </w:tcPr>
          <w:p w14:paraId="4C9C6621" w14:textId="77777777" w:rsidR="00312C82" w:rsidRPr="0099089C" w:rsidRDefault="00312C82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706CF7D" w14:textId="77777777" w:rsidR="00312C82" w:rsidRPr="0099089C" w:rsidRDefault="00312C82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57A026B1" w14:textId="77777777" w:rsidTr="004A5D1B">
        <w:tc>
          <w:tcPr>
            <w:tcW w:w="2319" w:type="dxa"/>
          </w:tcPr>
          <w:p w14:paraId="2AB26523" w14:textId="0CA75DEB" w:rsidR="004A5D1B" w:rsidRPr="0099089C" w:rsidRDefault="004A5D1B" w:rsidP="00340805">
            <w:pPr>
              <w:spacing w:before="0" w:line="240" w:lineRule="auto"/>
              <w:ind w:left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  <w:r w:rsidRPr="0099089C">
              <w:rPr>
                <w:rFonts w:ascii="TH SarabunPSK" w:hAnsi="TH SarabunPSK" w:cs="TH SarabunPSK" w:hint="cs"/>
                <w:b/>
                <w:bCs/>
                <w:color w:val="auto"/>
                <w:sz w:val="28"/>
                <w:szCs w:val="28"/>
                <w:cs/>
                <w:lang w:bidi="th-TH"/>
              </w:rPr>
              <w:t xml:space="preserve"> </w:t>
            </w:r>
          </w:p>
        </w:tc>
        <w:tc>
          <w:tcPr>
            <w:tcW w:w="2875" w:type="dxa"/>
          </w:tcPr>
          <w:p w14:paraId="18DEC1EA" w14:textId="77777777" w:rsidR="004A5D1B" w:rsidRPr="0099089C" w:rsidRDefault="004A5D1B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เครื่องวัดและบันทึกค่าก๊าซ</w:t>
            </w:r>
          </w:p>
        </w:tc>
        <w:tc>
          <w:tcPr>
            <w:tcW w:w="2031" w:type="dxa"/>
          </w:tcPr>
          <w:p w14:paraId="34C1EB73" w14:textId="77777777" w:rsidR="004A5D1B" w:rsidRPr="0099089C" w:rsidRDefault="004A5D1B" w:rsidP="0034080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0E727286" w14:textId="77777777" w:rsidR="004A5D1B" w:rsidRPr="0099089C" w:rsidRDefault="004A5D1B" w:rsidP="0034080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26185E6A" w14:textId="77777777" w:rsidTr="004A5D1B">
        <w:tc>
          <w:tcPr>
            <w:tcW w:w="2319" w:type="dxa"/>
          </w:tcPr>
          <w:p w14:paraId="3A15FFF5" w14:textId="0F5B9279" w:rsidR="004A5D1B" w:rsidRPr="0099089C" w:rsidRDefault="004A5D1B" w:rsidP="00340805">
            <w:pPr>
              <w:spacing w:before="0" w:line="240" w:lineRule="auto"/>
              <w:ind w:left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  <w:r w:rsidRPr="0099089C">
              <w:rPr>
                <w:rFonts w:ascii="TH SarabunPSK" w:hAnsi="TH SarabunPSK" w:cs="TH SarabunPSK" w:hint="cs"/>
                <w:b/>
                <w:bCs/>
                <w:color w:val="auto"/>
                <w:sz w:val="28"/>
                <w:szCs w:val="28"/>
                <w:cs/>
                <w:lang w:bidi="th-TH"/>
              </w:rPr>
              <w:t xml:space="preserve"> </w:t>
            </w:r>
          </w:p>
        </w:tc>
        <w:tc>
          <w:tcPr>
            <w:tcW w:w="2875" w:type="dxa"/>
          </w:tcPr>
          <w:p w14:paraId="79091C03" w14:textId="77777777" w:rsidR="004A5D1B" w:rsidRPr="0099089C" w:rsidRDefault="004A5D1B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เครื่องวัดอัตราการไหล</w:t>
            </w:r>
          </w:p>
        </w:tc>
        <w:tc>
          <w:tcPr>
            <w:tcW w:w="2031" w:type="dxa"/>
          </w:tcPr>
          <w:p w14:paraId="6D84A044" w14:textId="77777777" w:rsidR="004A5D1B" w:rsidRPr="0099089C" w:rsidRDefault="004A5D1B" w:rsidP="0034080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99089C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>Flow Meter</w:t>
            </w:r>
          </w:p>
        </w:tc>
        <w:tc>
          <w:tcPr>
            <w:tcW w:w="2367" w:type="dxa"/>
          </w:tcPr>
          <w:p w14:paraId="1405303D" w14:textId="77777777" w:rsidR="004A5D1B" w:rsidRPr="0099089C" w:rsidRDefault="004A5D1B" w:rsidP="0034080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319BFA08" w14:textId="77777777" w:rsidTr="004A5D1B">
        <w:tc>
          <w:tcPr>
            <w:tcW w:w="2319" w:type="dxa"/>
          </w:tcPr>
          <w:p w14:paraId="591614A7" w14:textId="77777777" w:rsidR="004A5D1B" w:rsidRPr="0099089C" w:rsidRDefault="004A5D1B" w:rsidP="00340805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3F232183" w14:textId="77777777" w:rsidR="004A5D1B" w:rsidRPr="0099089C" w:rsidRDefault="004A5D1B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เครื่องวัดปริมาณการไหล</w:t>
            </w:r>
          </w:p>
        </w:tc>
        <w:tc>
          <w:tcPr>
            <w:tcW w:w="2031" w:type="dxa"/>
          </w:tcPr>
          <w:p w14:paraId="41C96612" w14:textId="77777777" w:rsidR="004A5D1B" w:rsidRPr="0099089C" w:rsidRDefault="004A5D1B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65DA551" w14:textId="77777777" w:rsidR="004A5D1B" w:rsidRPr="0099089C" w:rsidRDefault="004A5D1B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14C45A70" w14:textId="77777777" w:rsidTr="004A5D1B">
        <w:tc>
          <w:tcPr>
            <w:tcW w:w="2319" w:type="dxa"/>
          </w:tcPr>
          <w:p w14:paraId="53AC6472" w14:textId="77777777" w:rsidR="004A5D1B" w:rsidRPr="0099089C" w:rsidRDefault="004A5D1B" w:rsidP="00340805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179645A7" w14:textId="77777777" w:rsidR="004A5D1B" w:rsidRPr="0099089C" w:rsidRDefault="004A5D1B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เครื่องวัดแสง</w:t>
            </w:r>
          </w:p>
        </w:tc>
        <w:tc>
          <w:tcPr>
            <w:tcW w:w="2031" w:type="dxa"/>
          </w:tcPr>
          <w:p w14:paraId="7AFAE225" w14:textId="77777777" w:rsidR="004A5D1B" w:rsidRPr="0099089C" w:rsidRDefault="004A5D1B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05C2946A" w14:textId="77777777" w:rsidR="004A5D1B" w:rsidRPr="0099089C" w:rsidRDefault="004A5D1B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20E5E4BE" w14:textId="77777777" w:rsidTr="004A5D1B">
        <w:tc>
          <w:tcPr>
            <w:tcW w:w="2319" w:type="dxa"/>
          </w:tcPr>
          <w:p w14:paraId="4BCE2971" w14:textId="77777777" w:rsidR="004A5D1B" w:rsidRPr="0099089C" w:rsidRDefault="004A5D1B" w:rsidP="00340805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3F18BB14" w14:textId="77777777" w:rsidR="004A5D1B" w:rsidRPr="0099089C" w:rsidRDefault="004A5D1B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เครื่องวัดความเข้มแสง</w:t>
            </w:r>
          </w:p>
        </w:tc>
        <w:tc>
          <w:tcPr>
            <w:tcW w:w="2031" w:type="dxa"/>
          </w:tcPr>
          <w:p w14:paraId="32CDBEBD" w14:textId="77777777" w:rsidR="004A5D1B" w:rsidRPr="0099089C" w:rsidRDefault="004A5D1B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A1B35A6" w14:textId="77777777" w:rsidR="004A5D1B" w:rsidRPr="0099089C" w:rsidRDefault="004A5D1B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3F6A7D3C" w14:textId="77777777" w:rsidTr="004A5D1B">
        <w:tc>
          <w:tcPr>
            <w:tcW w:w="2319" w:type="dxa"/>
          </w:tcPr>
          <w:p w14:paraId="2E8512C8" w14:textId="77777777" w:rsidR="004A5D1B" w:rsidRPr="0099089C" w:rsidRDefault="004A5D1B" w:rsidP="00340805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422E609E" w14:textId="77777777" w:rsidR="004A5D1B" w:rsidRPr="0099089C" w:rsidRDefault="004A5D1B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เครื่องวัดการดูดกลืนแสง</w:t>
            </w:r>
          </w:p>
        </w:tc>
        <w:tc>
          <w:tcPr>
            <w:tcW w:w="2031" w:type="dxa"/>
          </w:tcPr>
          <w:p w14:paraId="083D5EB3" w14:textId="77777777" w:rsidR="004A5D1B" w:rsidRPr="0099089C" w:rsidRDefault="004A5D1B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566AF93" w14:textId="77777777" w:rsidR="004A5D1B" w:rsidRPr="0099089C" w:rsidRDefault="004A5D1B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99089C" w:rsidRPr="0099089C" w14:paraId="63B5EF61" w14:textId="77777777" w:rsidTr="004A5D1B">
        <w:tc>
          <w:tcPr>
            <w:tcW w:w="2319" w:type="dxa"/>
          </w:tcPr>
          <w:p w14:paraId="5CE73080" w14:textId="77777777" w:rsidR="004A5D1B" w:rsidRPr="0099089C" w:rsidRDefault="004A5D1B" w:rsidP="00340805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2C3C8AD9" w14:textId="77777777" w:rsidR="004A5D1B" w:rsidRPr="0099089C" w:rsidRDefault="004A5D1B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เครื่องวัดปริมาณความส่องสว่า</w:t>
            </w:r>
            <w:r w:rsidRPr="0099089C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ง</w:t>
            </w:r>
          </w:p>
        </w:tc>
        <w:tc>
          <w:tcPr>
            <w:tcW w:w="2031" w:type="dxa"/>
          </w:tcPr>
          <w:p w14:paraId="29A77356" w14:textId="77777777" w:rsidR="004A5D1B" w:rsidRPr="0099089C" w:rsidRDefault="004A5D1B" w:rsidP="0034080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8006F2E" w14:textId="77777777" w:rsidR="004A5D1B" w:rsidRPr="0099089C" w:rsidRDefault="004A5D1B" w:rsidP="0034080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0FF79201" w14:textId="77777777" w:rsidTr="008F0C5D">
        <w:tc>
          <w:tcPr>
            <w:tcW w:w="2319" w:type="dxa"/>
          </w:tcPr>
          <w:p w14:paraId="3E14517C" w14:textId="77777777" w:rsidR="008F0C5D" w:rsidRPr="0099089C" w:rsidRDefault="008F0C5D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875" w:type="dxa"/>
          </w:tcPr>
          <w:p w14:paraId="2C86C556" w14:textId="77777777" w:rsidR="008F0C5D" w:rsidRPr="0099089C" w:rsidRDefault="008F0C5D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เครื่องวัดอุณหภูมิ</w:t>
            </w:r>
          </w:p>
        </w:tc>
        <w:tc>
          <w:tcPr>
            <w:tcW w:w="2031" w:type="dxa"/>
          </w:tcPr>
          <w:p w14:paraId="494D2C10" w14:textId="77777777" w:rsidR="008F0C5D" w:rsidRPr="0099089C" w:rsidRDefault="008F0C5D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0A04804" w14:textId="77777777" w:rsidR="008F0C5D" w:rsidRPr="0099089C" w:rsidRDefault="008F0C5D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0213650B" w14:textId="77777777" w:rsidTr="008F0C5D">
        <w:tc>
          <w:tcPr>
            <w:tcW w:w="2319" w:type="dxa"/>
          </w:tcPr>
          <w:p w14:paraId="27A8EDF5" w14:textId="77777777" w:rsidR="008F0C5D" w:rsidRPr="0099089C" w:rsidRDefault="008F0C5D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875" w:type="dxa"/>
          </w:tcPr>
          <w:p w14:paraId="16BD8F52" w14:textId="77777777" w:rsidR="008F0C5D" w:rsidRPr="0099089C" w:rsidRDefault="008F0C5D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เครื่องวัดความชื้น</w:t>
            </w:r>
          </w:p>
        </w:tc>
        <w:tc>
          <w:tcPr>
            <w:tcW w:w="2031" w:type="dxa"/>
          </w:tcPr>
          <w:p w14:paraId="013002ED" w14:textId="77777777" w:rsidR="008F0C5D" w:rsidRPr="0099089C" w:rsidRDefault="008F0C5D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9ECF22D" w14:textId="77777777" w:rsidR="008F0C5D" w:rsidRPr="0099089C" w:rsidRDefault="008F0C5D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34BD1806" w14:textId="77777777" w:rsidTr="008F0C5D">
        <w:tc>
          <w:tcPr>
            <w:tcW w:w="2319" w:type="dxa"/>
          </w:tcPr>
          <w:p w14:paraId="3BBF7FE1" w14:textId="77777777" w:rsidR="008F0C5D" w:rsidRPr="0099089C" w:rsidRDefault="008F0C5D" w:rsidP="00340805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3C99B0AE" w14:textId="77777777" w:rsidR="008F0C5D" w:rsidRPr="0099089C" w:rsidRDefault="008F0C5D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เครื่องวัดอุณหภูมิและความชื้น</w:t>
            </w:r>
          </w:p>
        </w:tc>
        <w:tc>
          <w:tcPr>
            <w:tcW w:w="2031" w:type="dxa"/>
          </w:tcPr>
          <w:p w14:paraId="6F1BEA29" w14:textId="77777777" w:rsidR="008F0C5D" w:rsidRPr="0099089C" w:rsidRDefault="008F0C5D" w:rsidP="00340805">
            <w:pPr>
              <w:spacing w:line="240" w:lineRule="auto"/>
              <w:ind w:left="0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367" w:type="dxa"/>
          </w:tcPr>
          <w:p w14:paraId="1CF316C4" w14:textId="77777777" w:rsidR="008F0C5D" w:rsidRPr="0099089C" w:rsidRDefault="008F0C5D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99089C" w:rsidRPr="0099089C" w14:paraId="2540B36E" w14:textId="77777777" w:rsidTr="008F0C5D">
        <w:tc>
          <w:tcPr>
            <w:tcW w:w="2319" w:type="dxa"/>
          </w:tcPr>
          <w:p w14:paraId="3218E723" w14:textId="77777777" w:rsidR="008F0C5D" w:rsidRPr="0099089C" w:rsidRDefault="008F0C5D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0067FA91" w14:textId="77777777" w:rsidR="008F0C5D" w:rsidRPr="0099089C" w:rsidRDefault="008F0C5D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เครื่องวัดความชื้นโดยใช้อินฟา</w:t>
            </w:r>
            <w:proofErr w:type="spellStart"/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เรด</w:t>
            </w:r>
            <w:proofErr w:type="spellEnd"/>
          </w:p>
        </w:tc>
        <w:tc>
          <w:tcPr>
            <w:tcW w:w="2031" w:type="dxa"/>
          </w:tcPr>
          <w:p w14:paraId="30043FC7" w14:textId="77777777" w:rsidR="008F0C5D" w:rsidRPr="0099089C" w:rsidRDefault="008F0C5D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E0F8A7D" w14:textId="77777777" w:rsidR="008F0C5D" w:rsidRPr="0099089C" w:rsidRDefault="008F0C5D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6797543F" w14:textId="77777777" w:rsidTr="008F0C5D">
        <w:tc>
          <w:tcPr>
            <w:tcW w:w="2319" w:type="dxa"/>
          </w:tcPr>
          <w:p w14:paraId="26D45753" w14:textId="77777777" w:rsidR="008F0C5D" w:rsidRPr="0099089C" w:rsidRDefault="008F0C5D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3B26C167" w14:textId="77777777" w:rsidR="008F0C5D" w:rsidRPr="0099089C" w:rsidRDefault="008F0C5D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เครื่องวัดและบันทึกค่าอุณหภูมิ</w:t>
            </w:r>
          </w:p>
        </w:tc>
        <w:tc>
          <w:tcPr>
            <w:tcW w:w="2031" w:type="dxa"/>
          </w:tcPr>
          <w:p w14:paraId="58D65360" w14:textId="77777777" w:rsidR="008F0C5D" w:rsidRPr="0099089C" w:rsidRDefault="008F0C5D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149643D" w14:textId="77777777" w:rsidR="008F0C5D" w:rsidRPr="0099089C" w:rsidRDefault="008F0C5D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3AB7DB55" w14:textId="77777777" w:rsidTr="008F0C5D">
        <w:tc>
          <w:tcPr>
            <w:tcW w:w="2319" w:type="dxa"/>
          </w:tcPr>
          <w:p w14:paraId="1F3562AA" w14:textId="77777777" w:rsidR="008F0C5D" w:rsidRPr="0099089C" w:rsidRDefault="008F0C5D" w:rsidP="00340805">
            <w:pPr>
              <w:spacing w:before="0" w:line="240" w:lineRule="auto"/>
              <w:ind w:left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5E16CB81" w14:textId="77777777" w:rsidR="008F0C5D" w:rsidRPr="0099089C" w:rsidRDefault="008F0C5D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เครื่องวัดความต้านทาน</w:t>
            </w:r>
          </w:p>
        </w:tc>
        <w:tc>
          <w:tcPr>
            <w:tcW w:w="2031" w:type="dxa"/>
          </w:tcPr>
          <w:p w14:paraId="2B89F319" w14:textId="77777777" w:rsidR="008F0C5D" w:rsidRPr="0099089C" w:rsidRDefault="008F0C5D" w:rsidP="0034080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63FDAC0" w14:textId="77777777" w:rsidR="008F0C5D" w:rsidRPr="0099089C" w:rsidRDefault="008F0C5D" w:rsidP="0034080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0BA19F68" w14:textId="77777777" w:rsidTr="0099089C">
        <w:tc>
          <w:tcPr>
            <w:tcW w:w="2319" w:type="dxa"/>
          </w:tcPr>
          <w:p w14:paraId="409BF1C6" w14:textId="77777777" w:rsidR="0099089C" w:rsidRPr="0099089C" w:rsidRDefault="0099089C" w:rsidP="005F1F0F">
            <w:pPr>
              <w:spacing w:before="100" w:beforeAutospacing="1" w:after="100" w:afterAutospacing="1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39970C1A" w14:textId="77777777" w:rsidR="0099089C" w:rsidRPr="0099089C" w:rsidRDefault="0099089C" w:rsidP="005F1F0F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เครื่องวัดความเร็ว</w:t>
            </w:r>
          </w:p>
        </w:tc>
        <w:tc>
          <w:tcPr>
            <w:tcW w:w="2031" w:type="dxa"/>
          </w:tcPr>
          <w:p w14:paraId="72B80CBF" w14:textId="77777777" w:rsidR="0099089C" w:rsidRPr="0099089C" w:rsidRDefault="0099089C" w:rsidP="005F1F0F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9CDEA49" w14:textId="77777777" w:rsidR="0099089C" w:rsidRPr="0099089C" w:rsidRDefault="0099089C" w:rsidP="005F1F0F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0714E664" w14:textId="77777777" w:rsidTr="0099089C">
        <w:tc>
          <w:tcPr>
            <w:tcW w:w="2319" w:type="dxa"/>
          </w:tcPr>
          <w:p w14:paraId="526D04B0" w14:textId="77777777" w:rsidR="0099089C" w:rsidRPr="0099089C" w:rsidRDefault="0099089C" w:rsidP="005F1F0F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3B59BEB6" w14:textId="77777777" w:rsidR="0099089C" w:rsidRPr="0099089C" w:rsidRDefault="0099089C" w:rsidP="005F1F0F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เครื่องวัดความเร็วรอบ</w:t>
            </w:r>
          </w:p>
        </w:tc>
        <w:tc>
          <w:tcPr>
            <w:tcW w:w="2031" w:type="dxa"/>
          </w:tcPr>
          <w:p w14:paraId="7CF61FBC" w14:textId="77777777" w:rsidR="0099089C" w:rsidRPr="0099089C" w:rsidRDefault="0099089C" w:rsidP="005F1F0F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092C646A" w14:textId="77777777" w:rsidR="0099089C" w:rsidRPr="0099089C" w:rsidRDefault="0099089C" w:rsidP="005F1F0F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</w:tbl>
    <w:p w14:paraId="30DD1643" w14:textId="77777777" w:rsidR="008C132F" w:rsidRPr="008C132F" w:rsidRDefault="008C132F" w:rsidP="008F0C5D">
      <w:pPr>
        <w:rPr>
          <w:rFonts w:ascii="TH SarabunPSK" w:hAnsi="TH SarabunPSK" w:cs="TH SarabunPSK"/>
          <w:b/>
          <w:bCs/>
          <w:sz w:val="10"/>
          <w:szCs w:val="10"/>
          <w:lang w:bidi="th-TH"/>
        </w:rPr>
      </w:pPr>
    </w:p>
    <w:p w14:paraId="072C7325" w14:textId="6183404E" w:rsidR="004A5D1B" w:rsidRPr="00F22958" w:rsidRDefault="008F0C5D">
      <w:pPr>
        <w:rPr>
          <w:rFonts w:ascii="TH SarabunPSK" w:hAnsi="TH SarabunPSK" w:cs="TH SarabunPSK"/>
          <w:b/>
          <w:bCs/>
          <w:szCs w:val="24"/>
          <w:lang w:bidi="th-TH"/>
        </w:rPr>
      </w:pP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หมายเหตุ  รายการ</w:t>
      </w:r>
      <w:r>
        <w:rPr>
          <w:rFonts w:ascii="TH SarabunPSK" w:hAnsi="TH SarabunPSK" w:cs="TH SarabunPSK" w:hint="cs"/>
          <w:b/>
          <w:bCs/>
          <w:szCs w:val="24"/>
          <w:cs/>
          <w:lang w:bidi="th-TH"/>
        </w:rPr>
        <w:t>ครุภัณฑ์</w:t>
      </w: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ที่ขึ้นต้นด้วยเครื่องหมาย ** เป็นรายการตามหนังสือสำนักงบประมาณที่ นร0704/ว37 ลงวันที่ 6 มกราคม 2559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9"/>
        <w:gridCol w:w="2875"/>
        <w:gridCol w:w="2031"/>
        <w:gridCol w:w="2367"/>
      </w:tblGrid>
      <w:tr w:rsidR="00BC505F" w:rsidRPr="008B1C29" w14:paraId="5F3DB39C" w14:textId="77777777" w:rsidTr="009B66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319" w:type="dxa"/>
          </w:tcPr>
          <w:p w14:paraId="3C4B0C0C" w14:textId="77777777" w:rsidR="00BC505F" w:rsidRPr="008B1C29" w:rsidRDefault="00BC505F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ประเภท/หมวด</w:t>
            </w:r>
          </w:p>
        </w:tc>
        <w:tc>
          <w:tcPr>
            <w:tcW w:w="2875" w:type="dxa"/>
          </w:tcPr>
          <w:p w14:paraId="2619F251" w14:textId="77777777" w:rsidR="00BC505F" w:rsidRPr="008B1C29" w:rsidRDefault="00BC505F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รายการ</w:t>
            </w:r>
          </w:p>
        </w:tc>
        <w:tc>
          <w:tcPr>
            <w:tcW w:w="2031" w:type="dxa"/>
          </w:tcPr>
          <w:p w14:paraId="4C71CB9E" w14:textId="77777777" w:rsidR="00BC505F" w:rsidRPr="008B1C29" w:rsidRDefault="00BC505F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คำค้น</w:t>
            </w:r>
          </w:p>
        </w:tc>
        <w:tc>
          <w:tcPr>
            <w:tcW w:w="2367" w:type="dxa"/>
          </w:tcPr>
          <w:p w14:paraId="449D3D19" w14:textId="77777777" w:rsidR="00BC505F" w:rsidRPr="008B1C29" w:rsidRDefault="00BC505F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เกณฑ์พิจารณาเพิ่มเติม</w:t>
            </w:r>
          </w:p>
        </w:tc>
      </w:tr>
      <w:tr w:rsidR="0099089C" w:rsidRPr="0099089C" w14:paraId="6FB113DE" w14:textId="77777777" w:rsidTr="009B665A">
        <w:tc>
          <w:tcPr>
            <w:tcW w:w="2319" w:type="dxa"/>
          </w:tcPr>
          <w:p w14:paraId="73B80990" w14:textId="7CA89BC0" w:rsidR="00BC505F" w:rsidRPr="0099089C" w:rsidRDefault="0099089C" w:rsidP="0099089C">
            <w:pPr>
              <w:spacing w:before="100" w:beforeAutospacing="1" w:after="100" w:afterAutospacing="1" w:line="240" w:lineRule="auto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  <w:r w:rsidRPr="0099089C">
              <w:rPr>
                <w:rFonts w:ascii="TH SarabunPSK" w:hAnsi="TH SarabunPSK" w:cs="TH SarabunPSK" w:hint="cs"/>
                <w:b/>
                <w:bCs/>
                <w:color w:val="auto"/>
                <w:sz w:val="28"/>
                <w:szCs w:val="28"/>
                <w:cs/>
                <w:lang w:bidi="th-TH"/>
              </w:rPr>
              <w:t>ครุภัณฑ์การศึกษา</w:t>
            </w:r>
          </w:p>
        </w:tc>
        <w:tc>
          <w:tcPr>
            <w:tcW w:w="2875" w:type="dxa"/>
          </w:tcPr>
          <w:p w14:paraId="7653C761" w14:textId="63E16C56" w:rsidR="00BC505F" w:rsidRPr="0099089C" w:rsidRDefault="00BC505F" w:rsidP="00BC505F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เครื่องวัดปริมาณฝุ่น</w:t>
            </w:r>
          </w:p>
        </w:tc>
        <w:tc>
          <w:tcPr>
            <w:tcW w:w="2031" w:type="dxa"/>
          </w:tcPr>
          <w:p w14:paraId="0714CE00" w14:textId="77777777" w:rsidR="00BC505F" w:rsidRPr="0099089C" w:rsidRDefault="00BC505F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442F8FEB" w14:textId="77777777" w:rsidR="00BC505F" w:rsidRPr="0099089C" w:rsidRDefault="00BC505F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631ABC68" w14:textId="77777777" w:rsidTr="009B665A">
        <w:tc>
          <w:tcPr>
            <w:tcW w:w="2319" w:type="dxa"/>
          </w:tcPr>
          <w:p w14:paraId="77542242" w14:textId="77777777" w:rsidR="00BC505F" w:rsidRPr="0099089C" w:rsidRDefault="00BC505F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71B32C7E" w14:textId="03FB89C8" w:rsidR="00BC505F" w:rsidRPr="0099089C" w:rsidRDefault="00BC505F" w:rsidP="00BC505F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เครื่องวัดความดัน</w:t>
            </w:r>
          </w:p>
        </w:tc>
        <w:tc>
          <w:tcPr>
            <w:tcW w:w="2031" w:type="dxa"/>
          </w:tcPr>
          <w:p w14:paraId="01BEDAFC" w14:textId="77777777" w:rsidR="00BC505F" w:rsidRPr="0099089C" w:rsidRDefault="00BC505F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1E396BE" w14:textId="77777777" w:rsidR="00BC505F" w:rsidRPr="0099089C" w:rsidRDefault="00BC505F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01341B68" w14:textId="77777777" w:rsidTr="009B665A">
        <w:tc>
          <w:tcPr>
            <w:tcW w:w="2319" w:type="dxa"/>
          </w:tcPr>
          <w:p w14:paraId="56E9C84F" w14:textId="77777777" w:rsidR="00BC505F" w:rsidRPr="0099089C" w:rsidRDefault="00BC505F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61B66640" w14:textId="2D6BC637" w:rsidR="00BC505F" w:rsidRPr="0099089C" w:rsidRDefault="00BC505F" w:rsidP="00BC505F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เครื่องวัดเสียง</w:t>
            </w:r>
          </w:p>
        </w:tc>
        <w:tc>
          <w:tcPr>
            <w:tcW w:w="2031" w:type="dxa"/>
          </w:tcPr>
          <w:p w14:paraId="2D7D8024" w14:textId="77777777" w:rsidR="00BC505F" w:rsidRPr="0099089C" w:rsidRDefault="00BC505F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42A9A538" w14:textId="77777777" w:rsidR="00BC505F" w:rsidRPr="0099089C" w:rsidRDefault="00BC505F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0CE4717E" w14:textId="77777777" w:rsidTr="009B665A">
        <w:tc>
          <w:tcPr>
            <w:tcW w:w="2319" w:type="dxa"/>
          </w:tcPr>
          <w:p w14:paraId="470C11E3" w14:textId="77777777" w:rsidR="00BC505F" w:rsidRPr="0099089C" w:rsidRDefault="00BC505F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351718A5" w14:textId="26D3FBB3" w:rsidR="00BC505F" w:rsidRPr="0099089C" w:rsidRDefault="00BC505F" w:rsidP="00BC505F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เครื่องวัดความเข้มข้นของสารละลาย</w:t>
            </w:r>
          </w:p>
        </w:tc>
        <w:tc>
          <w:tcPr>
            <w:tcW w:w="2031" w:type="dxa"/>
          </w:tcPr>
          <w:p w14:paraId="52193573" w14:textId="77777777" w:rsidR="00BC505F" w:rsidRPr="0099089C" w:rsidRDefault="00BC505F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C246FDE" w14:textId="77777777" w:rsidR="00BC505F" w:rsidRPr="0099089C" w:rsidRDefault="00BC505F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794B273C" w14:textId="77777777" w:rsidTr="009B665A">
        <w:tc>
          <w:tcPr>
            <w:tcW w:w="2319" w:type="dxa"/>
          </w:tcPr>
          <w:p w14:paraId="4914204F" w14:textId="77777777" w:rsidR="00BC505F" w:rsidRPr="0099089C" w:rsidRDefault="00BC505F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2947824A" w14:textId="77777777" w:rsidR="00BA7E81" w:rsidRPr="0099089C" w:rsidRDefault="00BA7E81" w:rsidP="008F390E">
            <w:pPr>
              <w:spacing w:before="240" w:after="240" w:line="240" w:lineRule="auto"/>
              <w:ind w:left="0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lang w:bidi="th-TH"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lang w:bidi="th-TH"/>
              </w:rPr>
              <w:t xml:space="preserve"> </w:t>
            </w:r>
            <w:r w:rsidR="008F390E"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เครื่องวัดความเค้นของ</w:t>
            </w:r>
          </w:p>
          <w:p w14:paraId="242859C2" w14:textId="375E191D" w:rsidR="00BC505F" w:rsidRPr="0099089C" w:rsidRDefault="00BA7E81" w:rsidP="008F390E">
            <w:pPr>
              <w:spacing w:before="240" w:after="240" w:line="240" w:lineRule="auto"/>
              <w:ind w:left="0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lang w:bidi="th-TH"/>
              </w:rPr>
              <w:t xml:space="preserve"> </w:t>
            </w:r>
            <w:r w:rsidR="008F390E"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กล้ามเนื้อ</w:t>
            </w:r>
          </w:p>
        </w:tc>
        <w:tc>
          <w:tcPr>
            <w:tcW w:w="2031" w:type="dxa"/>
          </w:tcPr>
          <w:p w14:paraId="3B081FE6" w14:textId="77777777" w:rsidR="00BC505F" w:rsidRPr="0099089C" w:rsidRDefault="00BC505F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41BC8BC7" w14:textId="77777777" w:rsidR="00BC505F" w:rsidRPr="0099089C" w:rsidRDefault="00BC505F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6D873555" w14:textId="77777777" w:rsidTr="009B665A">
        <w:tc>
          <w:tcPr>
            <w:tcW w:w="2319" w:type="dxa"/>
          </w:tcPr>
          <w:p w14:paraId="285CFD92" w14:textId="77777777" w:rsidR="00BC505F" w:rsidRPr="0099089C" w:rsidRDefault="00BC505F" w:rsidP="00AC6920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12789771" w14:textId="6A35BECB" w:rsidR="00BC505F" w:rsidRPr="0099089C" w:rsidRDefault="008F390E" w:rsidP="008F390E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เครื่องวัดการเสียรูป</w:t>
            </w:r>
          </w:p>
        </w:tc>
        <w:tc>
          <w:tcPr>
            <w:tcW w:w="2031" w:type="dxa"/>
          </w:tcPr>
          <w:p w14:paraId="375695E1" w14:textId="77777777" w:rsidR="00BC505F" w:rsidRPr="0099089C" w:rsidRDefault="00BC505F" w:rsidP="00AC692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0FC0ABB0" w14:textId="77777777" w:rsidR="00BC505F" w:rsidRPr="0099089C" w:rsidRDefault="00BC505F" w:rsidP="00AC692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2F20B846" w14:textId="77777777" w:rsidTr="009B665A">
        <w:tc>
          <w:tcPr>
            <w:tcW w:w="2319" w:type="dxa"/>
          </w:tcPr>
          <w:p w14:paraId="2A258232" w14:textId="77777777" w:rsidR="00BC505F" w:rsidRPr="0099089C" w:rsidRDefault="00BC505F" w:rsidP="00AC6920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7C007860" w14:textId="030B53DB" w:rsidR="00BC505F" w:rsidRPr="0099089C" w:rsidRDefault="008F390E" w:rsidP="008F390E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เครื่องวัดตำแหน่ง</w:t>
            </w:r>
          </w:p>
        </w:tc>
        <w:tc>
          <w:tcPr>
            <w:tcW w:w="2031" w:type="dxa"/>
          </w:tcPr>
          <w:p w14:paraId="3916EE44" w14:textId="77777777" w:rsidR="00BC505F" w:rsidRPr="0099089C" w:rsidRDefault="00BC505F" w:rsidP="00AC692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FBF760D" w14:textId="77777777" w:rsidR="00BC505F" w:rsidRPr="0099089C" w:rsidRDefault="00BC505F" w:rsidP="00AC692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99089C" w:rsidRPr="0099089C" w14:paraId="3AD57059" w14:textId="77777777" w:rsidTr="009B665A">
        <w:tc>
          <w:tcPr>
            <w:tcW w:w="2319" w:type="dxa"/>
          </w:tcPr>
          <w:p w14:paraId="154A3052" w14:textId="77777777" w:rsidR="00BC505F" w:rsidRPr="0099089C" w:rsidRDefault="00BC505F" w:rsidP="00AC6920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5A2C79ED" w14:textId="0BB03C70" w:rsidR="00BC505F" w:rsidRPr="0099089C" w:rsidRDefault="008F390E" w:rsidP="008F390E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เครื่องวัดการสึก</w:t>
            </w:r>
            <w:proofErr w:type="spellStart"/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หรอ</w:t>
            </w:r>
            <w:proofErr w:type="spellEnd"/>
          </w:p>
        </w:tc>
        <w:tc>
          <w:tcPr>
            <w:tcW w:w="2031" w:type="dxa"/>
          </w:tcPr>
          <w:p w14:paraId="774E6584" w14:textId="77777777" w:rsidR="00BC505F" w:rsidRPr="0099089C" w:rsidRDefault="00BC505F" w:rsidP="00AC692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59972CA" w14:textId="77777777" w:rsidR="00BC505F" w:rsidRPr="0099089C" w:rsidRDefault="00BC505F" w:rsidP="00AC692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7EF115D5" w14:textId="77777777" w:rsidTr="009B665A">
        <w:tc>
          <w:tcPr>
            <w:tcW w:w="2319" w:type="dxa"/>
          </w:tcPr>
          <w:p w14:paraId="2943CC51" w14:textId="77777777" w:rsidR="00BC505F" w:rsidRPr="0099089C" w:rsidRDefault="00BC505F" w:rsidP="00AC6920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29020BEE" w14:textId="2E7CFADA" w:rsidR="00BC505F" w:rsidRPr="0099089C" w:rsidRDefault="008F390E" w:rsidP="008F390E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เครื่องวัดความทนทาน</w:t>
            </w:r>
          </w:p>
        </w:tc>
        <w:tc>
          <w:tcPr>
            <w:tcW w:w="2031" w:type="dxa"/>
          </w:tcPr>
          <w:p w14:paraId="4E906E65" w14:textId="77777777" w:rsidR="00BC505F" w:rsidRPr="0099089C" w:rsidRDefault="00BC505F" w:rsidP="00AC692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5E7F6BB" w14:textId="77777777" w:rsidR="00BC505F" w:rsidRPr="0099089C" w:rsidRDefault="00BC505F" w:rsidP="00AC692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33065139" w14:textId="77777777" w:rsidTr="009B665A">
        <w:tc>
          <w:tcPr>
            <w:tcW w:w="2319" w:type="dxa"/>
          </w:tcPr>
          <w:p w14:paraId="1579FF81" w14:textId="77777777" w:rsidR="00BC505F" w:rsidRPr="0099089C" w:rsidRDefault="00BC505F" w:rsidP="00AC6920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044BBEE6" w14:textId="53D418A2" w:rsidR="00BC505F" w:rsidRPr="0099089C" w:rsidRDefault="008F390E" w:rsidP="00AC6920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เครื่องวัดความถ่วงจำเพาะ</w:t>
            </w:r>
          </w:p>
        </w:tc>
        <w:tc>
          <w:tcPr>
            <w:tcW w:w="2031" w:type="dxa"/>
          </w:tcPr>
          <w:p w14:paraId="68E73885" w14:textId="77777777" w:rsidR="00BC505F" w:rsidRPr="0099089C" w:rsidRDefault="00BC505F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097044A6" w14:textId="77777777" w:rsidR="00BC505F" w:rsidRPr="0099089C" w:rsidRDefault="00BC505F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6B28375F" w14:textId="77777777" w:rsidTr="009B665A">
        <w:tc>
          <w:tcPr>
            <w:tcW w:w="2319" w:type="dxa"/>
          </w:tcPr>
          <w:p w14:paraId="1466C509" w14:textId="77777777" w:rsidR="00BC505F" w:rsidRPr="0099089C" w:rsidRDefault="00BC505F" w:rsidP="00AC6920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45A1AF21" w14:textId="22733B33" w:rsidR="00BC505F" w:rsidRPr="0099089C" w:rsidRDefault="008F390E" w:rsidP="008F390E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เครื่องวัดสี</w:t>
            </w:r>
          </w:p>
        </w:tc>
        <w:tc>
          <w:tcPr>
            <w:tcW w:w="2031" w:type="dxa"/>
          </w:tcPr>
          <w:p w14:paraId="66C85C0E" w14:textId="77777777" w:rsidR="00BC505F" w:rsidRPr="0099089C" w:rsidRDefault="00BC505F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F806179" w14:textId="77777777" w:rsidR="00BC505F" w:rsidRPr="0099089C" w:rsidRDefault="00BC505F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27637F36" w14:textId="77777777" w:rsidTr="009B665A">
        <w:tc>
          <w:tcPr>
            <w:tcW w:w="2319" w:type="dxa"/>
          </w:tcPr>
          <w:p w14:paraId="00E11E3E" w14:textId="77777777" w:rsidR="00BC505F" w:rsidRPr="0099089C" w:rsidRDefault="00BC505F" w:rsidP="00AC6920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5751E532" w14:textId="06957B9D" w:rsidR="00BC505F" w:rsidRPr="0099089C" w:rsidRDefault="008F390E" w:rsidP="008F390E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เครื่องวัดความเร็วของรถยนต์</w:t>
            </w:r>
          </w:p>
        </w:tc>
        <w:tc>
          <w:tcPr>
            <w:tcW w:w="2031" w:type="dxa"/>
          </w:tcPr>
          <w:p w14:paraId="7BD2A39A" w14:textId="77777777" w:rsidR="00BC505F" w:rsidRPr="0099089C" w:rsidRDefault="00BC505F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5ADB3A96" w14:textId="77777777" w:rsidR="00BC505F" w:rsidRPr="0099089C" w:rsidRDefault="00BC505F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52C740AC" w14:textId="77777777" w:rsidTr="00BA7E81">
        <w:tc>
          <w:tcPr>
            <w:tcW w:w="2319" w:type="dxa"/>
          </w:tcPr>
          <w:p w14:paraId="5A4A55AD" w14:textId="77777777" w:rsidR="00BA7E81" w:rsidRPr="0099089C" w:rsidRDefault="00BA7E81" w:rsidP="00340805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70C5A151" w14:textId="77777777" w:rsidR="00BA7E81" w:rsidRPr="0099089C" w:rsidRDefault="00BA7E81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เครื่องวัดความหนืด</w:t>
            </w:r>
          </w:p>
        </w:tc>
        <w:tc>
          <w:tcPr>
            <w:tcW w:w="2031" w:type="dxa"/>
          </w:tcPr>
          <w:p w14:paraId="68CA879A" w14:textId="77777777" w:rsidR="00BA7E81" w:rsidRPr="0099089C" w:rsidRDefault="00BA7E81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CC0FD6E" w14:textId="77777777" w:rsidR="00BA7E81" w:rsidRPr="0099089C" w:rsidRDefault="00BA7E81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20422D74" w14:textId="77777777" w:rsidTr="00BA7E81">
        <w:tc>
          <w:tcPr>
            <w:tcW w:w="2319" w:type="dxa"/>
          </w:tcPr>
          <w:p w14:paraId="4108ECE9" w14:textId="77777777" w:rsidR="00BA7E81" w:rsidRPr="0099089C" w:rsidRDefault="00BA7E81" w:rsidP="00340805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0E758C1A" w14:textId="77777777" w:rsidR="00BA7E81" w:rsidRPr="0099089C" w:rsidRDefault="00BA7E81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เครื่องวัดคุณภาพอากาศ</w:t>
            </w:r>
          </w:p>
        </w:tc>
        <w:tc>
          <w:tcPr>
            <w:tcW w:w="2031" w:type="dxa"/>
          </w:tcPr>
          <w:p w14:paraId="4E8C72AC" w14:textId="77777777" w:rsidR="00BA7E81" w:rsidRPr="0099089C" w:rsidRDefault="00BA7E81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7D181748" w14:textId="77777777" w:rsidR="00BA7E81" w:rsidRPr="0099089C" w:rsidRDefault="00BA7E81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20552C72" w14:textId="77777777" w:rsidTr="00BA7E81">
        <w:tc>
          <w:tcPr>
            <w:tcW w:w="2319" w:type="dxa"/>
          </w:tcPr>
          <w:p w14:paraId="25D67E34" w14:textId="77777777" w:rsidR="00BA7E81" w:rsidRPr="0099089C" w:rsidRDefault="00BA7E81" w:rsidP="00340805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30B45A2C" w14:textId="77777777" w:rsidR="00BA7E81" w:rsidRPr="0099089C" w:rsidRDefault="00BA7E81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เครื่องวัดรังสี</w:t>
            </w:r>
          </w:p>
        </w:tc>
        <w:tc>
          <w:tcPr>
            <w:tcW w:w="2031" w:type="dxa"/>
          </w:tcPr>
          <w:p w14:paraId="11F41631" w14:textId="77777777" w:rsidR="00BA7E81" w:rsidRPr="0099089C" w:rsidRDefault="00BA7E81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5C03FEDC" w14:textId="77777777" w:rsidR="00BA7E81" w:rsidRPr="0099089C" w:rsidRDefault="00BA7E81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99089C" w:rsidRPr="0099089C" w14:paraId="6FA99478" w14:textId="77777777" w:rsidTr="00BA7E81">
        <w:tc>
          <w:tcPr>
            <w:tcW w:w="2319" w:type="dxa"/>
          </w:tcPr>
          <w:p w14:paraId="7E96C1D0" w14:textId="77777777" w:rsidR="00BA7E81" w:rsidRPr="0099089C" w:rsidRDefault="00BA7E81" w:rsidP="00340805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789655CD" w14:textId="77777777" w:rsidR="00BA7E81" w:rsidRPr="0099089C" w:rsidRDefault="00BA7E81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เครื่องวัดองค์ประกอบก๊าซ</w:t>
            </w:r>
          </w:p>
        </w:tc>
        <w:tc>
          <w:tcPr>
            <w:tcW w:w="2031" w:type="dxa"/>
          </w:tcPr>
          <w:p w14:paraId="3A668273" w14:textId="77777777" w:rsidR="00BA7E81" w:rsidRPr="0099089C" w:rsidRDefault="00BA7E81" w:rsidP="00340805">
            <w:pPr>
              <w:spacing w:line="240" w:lineRule="auto"/>
              <w:ind w:left="0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367" w:type="dxa"/>
          </w:tcPr>
          <w:p w14:paraId="09A73BB0" w14:textId="77777777" w:rsidR="00BA7E81" w:rsidRPr="0099089C" w:rsidRDefault="00BA7E81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99089C" w:rsidRPr="0099089C" w14:paraId="72ACD5CB" w14:textId="77777777" w:rsidTr="00BA7E81">
        <w:tc>
          <w:tcPr>
            <w:tcW w:w="2319" w:type="dxa"/>
          </w:tcPr>
          <w:p w14:paraId="57B1AF03" w14:textId="77777777" w:rsidR="00BA7E81" w:rsidRPr="0099089C" w:rsidRDefault="00BA7E81" w:rsidP="00340805">
            <w:pPr>
              <w:spacing w:before="0" w:line="240" w:lineRule="auto"/>
              <w:ind w:left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5693E3D3" w14:textId="77777777" w:rsidR="00BA7E81" w:rsidRPr="0099089C" w:rsidRDefault="00BA7E81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เครื่องวัดไฟฟ้าแบบคล้องสาย</w:t>
            </w:r>
          </w:p>
        </w:tc>
        <w:tc>
          <w:tcPr>
            <w:tcW w:w="2031" w:type="dxa"/>
          </w:tcPr>
          <w:p w14:paraId="0297F869" w14:textId="77777777" w:rsidR="00BA7E81" w:rsidRPr="0099089C" w:rsidRDefault="00BA7E81" w:rsidP="0034080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B21970F" w14:textId="77777777" w:rsidR="00BA7E81" w:rsidRPr="0099089C" w:rsidRDefault="00BA7E81" w:rsidP="0034080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2C5C470B" w14:textId="77777777" w:rsidTr="00BA7E81">
        <w:tc>
          <w:tcPr>
            <w:tcW w:w="2319" w:type="dxa"/>
          </w:tcPr>
          <w:p w14:paraId="6B92B831" w14:textId="77777777" w:rsidR="00BA7E81" w:rsidRPr="0099089C" w:rsidRDefault="00BA7E81" w:rsidP="00340805">
            <w:pPr>
              <w:spacing w:before="100" w:beforeAutospacing="1" w:after="100" w:afterAutospacing="1" w:line="240" w:lineRule="auto"/>
              <w:ind w:left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76B11BEB" w14:textId="77777777" w:rsidR="00BA7E81" w:rsidRPr="0099089C" w:rsidRDefault="00BA7E81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เครื่องวัดไฟฟ้าและฮา</w:t>
            </w:r>
            <w:proofErr w:type="spellStart"/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ร์</w:t>
            </w:r>
            <w:proofErr w:type="spellEnd"/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โมนิกส์</w:t>
            </w:r>
          </w:p>
        </w:tc>
        <w:tc>
          <w:tcPr>
            <w:tcW w:w="2031" w:type="dxa"/>
          </w:tcPr>
          <w:p w14:paraId="03890AC6" w14:textId="77777777" w:rsidR="00BA7E81" w:rsidRPr="0099089C" w:rsidRDefault="00BA7E81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B6EFFE8" w14:textId="77777777" w:rsidR="00BA7E81" w:rsidRPr="0099089C" w:rsidRDefault="00BA7E81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283A8843" w14:textId="77777777" w:rsidTr="00BA7E81">
        <w:tc>
          <w:tcPr>
            <w:tcW w:w="2319" w:type="dxa"/>
          </w:tcPr>
          <w:p w14:paraId="6B1E29B7" w14:textId="77777777" w:rsidR="00BA7E81" w:rsidRPr="0099089C" w:rsidRDefault="00BA7E81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875" w:type="dxa"/>
          </w:tcPr>
          <w:p w14:paraId="7F333E93" w14:textId="77777777" w:rsidR="00BA7E81" w:rsidRPr="0099089C" w:rsidRDefault="00BA7E81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เครื่องวัดเนื้อสัมผัสอาหาร</w:t>
            </w:r>
          </w:p>
        </w:tc>
        <w:tc>
          <w:tcPr>
            <w:tcW w:w="2031" w:type="dxa"/>
          </w:tcPr>
          <w:p w14:paraId="6BF47939" w14:textId="77777777" w:rsidR="00BA7E81" w:rsidRPr="0099089C" w:rsidRDefault="00BA7E81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CDB683C" w14:textId="77777777" w:rsidR="00BA7E81" w:rsidRPr="0099089C" w:rsidRDefault="00BA7E81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5005E819" w14:textId="77777777" w:rsidTr="00BA7E81">
        <w:tc>
          <w:tcPr>
            <w:tcW w:w="2319" w:type="dxa"/>
          </w:tcPr>
          <w:p w14:paraId="688A2A3C" w14:textId="77777777" w:rsidR="00BA7E81" w:rsidRPr="0099089C" w:rsidRDefault="00BA7E81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875" w:type="dxa"/>
          </w:tcPr>
          <w:p w14:paraId="17832CF8" w14:textId="77777777" w:rsidR="00BA7E81" w:rsidRPr="0099089C" w:rsidRDefault="00BA7E81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เครื่องวัดและบันทึกความดัน</w:t>
            </w:r>
          </w:p>
        </w:tc>
        <w:tc>
          <w:tcPr>
            <w:tcW w:w="2031" w:type="dxa"/>
          </w:tcPr>
          <w:p w14:paraId="1E60F286" w14:textId="77777777" w:rsidR="00BA7E81" w:rsidRPr="0099089C" w:rsidRDefault="00BA7E81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0844BCA6" w14:textId="77777777" w:rsidR="00BA7E81" w:rsidRPr="0099089C" w:rsidRDefault="00BA7E81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096A03C8" w14:textId="77777777" w:rsidTr="00BA7E81">
        <w:tc>
          <w:tcPr>
            <w:tcW w:w="2319" w:type="dxa"/>
          </w:tcPr>
          <w:p w14:paraId="0DA5DEFA" w14:textId="77777777" w:rsidR="00BA7E81" w:rsidRPr="0099089C" w:rsidRDefault="00BA7E81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2F67D2C5" w14:textId="77777777" w:rsidR="00BA7E81" w:rsidRPr="0099089C" w:rsidRDefault="00BA7E81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เครื่องมือวัดพลังงานแสงอาทิตย์</w:t>
            </w:r>
          </w:p>
        </w:tc>
        <w:tc>
          <w:tcPr>
            <w:tcW w:w="2031" w:type="dxa"/>
          </w:tcPr>
          <w:p w14:paraId="3D0DA104" w14:textId="77777777" w:rsidR="00BA7E81" w:rsidRPr="0099089C" w:rsidRDefault="00BA7E81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4EE6DAF0" w14:textId="77777777" w:rsidR="00BA7E81" w:rsidRPr="0099089C" w:rsidRDefault="00BA7E81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31988183" w14:textId="77777777" w:rsidTr="007F5543">
        <w:tc>
          <w:tcPr>
            <w:tcW w:w="2319" w:type="dxa"/>
          </w:tcPr>
          <w:p w14:paraId="0068608C" w14:textId="77777777" w:rsidR="007F5543" w:rsidRPr="0099089C" w:rsidRDefault="007F5543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3F4C96CD" w14:textId="77777777" w:rsidR="007F5543" w:rsidRPr="0099089C" w:rsidRDefault="007F5543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lang w:bidi="th-TH"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เครื่องวัดคอนกรีต</w:t>
            </w:r>
          </w:p>
        </w:tc>
        <w:tc>
          <w:tcPr>
            <w:tcW w:w="2031" w:type="dxa"/>
          </w:tcPr>
          <w:p w14:paraId="78421C4C" w14:textId="77777777" w:rsidR="007F5543" w:rsidRPr="0099089C" w:rsidRDefault="007F5543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B44986E" w14:textId="77777777" w:rsidR="007F5543" w:rsidRPr="0099089C" w:rsidRDefault="007F5543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25EBC0CD" w14:textId="77777777" w:rsidTr="00BA7E81">
        <w:tc>
          <w:tcPr>
            <w:tcW w:w="2319" w:type="dxa"/>
          </w:tcPr>
          <w:p w14:paraId="07F6A769" w14:textId="77777777" w:rsidR="00BA7E81" w:rsidRPr="0099089C" w:rsidRDefault="00BA7E81" w:rsidP="00340805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1C8117B3" w14:textId="77777777" w:rsidR="00BA7E81" w:rsidRPr="0099089C" w:rsidRDefault="00BA7E81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เครื่องเก็บข้อมูล</w:t>
            </w:r>
          </w:p>
        </w:tc>
        <w:tc>
          <w:tcPr>
            <w:tcW w:w="2031" w:type="dxa"/>
          </w:tcPr>
          <w:p w14:paraId="1F76FC7B" w14:textId="77777777" w:rsidR="00BA7E81" w:rsidRPr="0099089C" w:rsidRDefault="00BA7E81" w:rsidP="0034080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2C0B4FB" w14:textId="77777777" w:rsidR="00BA7E81" w:rsidRPr="0099089C" w:rsidRDefault="00BA7E81" w:rsidP="0034080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05E36743" w14:textId="77777777" w:rsidTr="00BA7E81">
        <w:tc>
          <w:tcPr>
            <w:tcW w:w="2319" w:type="dxa"/>
          </w:tcPr>
          <w:p w14:paraId="60A8A456" w14:textId="77777777" w:rsidR="00BA7E81" w:rsidRPr="0099089C" w:rsidRDefault="00BA7E81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40B56816" w14:textId="77777777" w:rsidR="00BA7E81" w:rsidRPr="0099089C" w:rsidRDefault="00BA7E81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เครื่องเก็บข้อมูลอัตโนมัติ</w:t>
            </w:r>
          </w:p>
        </w:tc>
        <w:tc>
          <w:tcPr>
            <w:tcW w:w="2031" w:type="dxa"/>
          </w:tcPr>
          <w:p w14:paraId="0A66DC9A" w14:textId="77777777" w:rsidR="00BA7E81" w:rsidRPr="0099089C" w:rsidRDefault="00BA7E81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729B3CC" w14:textId="77777777" w:rsidR="00BA7E81" w:rsidRPr="0099089C" w:rsidRDefault="00BA7E81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7D777874" w14:textId="77777777" w:rsidTr="00BA7E81">
        <w:tc>
          <w:tcPr>
            <w:tcW w:w="2319" w:type="dxa"/>
          </w:tcPr>
          <w:p w14:paraId="7FFD3A1F" w14:textId="77777777" w:rsidR="00BA7E81" w:rsidRPr="0099089C" w:rsidRDefault="00BA7E81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30ABADBA" w14:textId="77777777" w:rsidR="00BA7E81" w:rsidRPr="0099089C" w:rsidRDefault="00BA7E81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เครื่องเก็บข้อมูลทางแสง</w:t>
            </w:r>
          </w:p>
        </w:tc>
        <w:tc>
          <w:tcPr>
            <w:tcW w:w="2031" w:type="dxa"/>
          </w:tcPr>
          <w:p w14:paraId="453472CA" w14:textId="77777777" w:rsidR="00BA7E81" w:rsidRPr="0099089C" w:rsidRDefault="00BA7E81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08248E65" w14:textId="77777777" w:rsidR="00BA7E81" w:rsidRPr="0099089C" w:rsidRDefault="00BA7E81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7EF693C3" w14:textId="77777777" w:rsidTr="00BA7E81">
        <w:tc>
          <w:tcPr>
            <w:tcW w:w="2319" w:type="dxa"/>
          </w:tcPr>
          <w:p w14:paraId="6B54EA15" w14:textId="77777777" w:rsidR="00BA7E81" w:rsidRPr="0099089C" w:rsidRDefault="00BA7E81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33A50FDB" w14:textId="77777777" w:rsidR="00BA7E81" w:rsidRPr="0099089C" w:rsidRDefault="00BA7E81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เครื่องเก็บข้อมูลอุณหภูมิและความชื้น</w:t>
            </w:r>
          </w:p>
        </w:tc>
        <w:tc>
          <w:tcPr>
            <w:tcW w:w="2031" w:type="dxa"/>
          </w:tcPr>
          <w:p w14:paraId="5E5E1182" w14:textId="77777777" w:rsidR="00BA7E81" w:rsidRPr="0099089C" w:rsidRDefault="00BA7E81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59D296F8" w14:textId="77777777" w:rsidR="00BA7E81" w:rsidRPr="0099089C" w:rsidRDefault="00BA7E81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3D81F700" w14:textId="77777777" w:rsidTr="00BA7E81">
        <w:tc>
          <w:tcPr>
            <w:tcW w:w="2319" w:type="dxa"/>
          </w:tcPr>
          <w:p w14:paraId="548FA0B7" w14:textId="77777777" w:rsidR="00BA7E81" w:rsidRPr="0099089C" w:rsidRDefault="00BA7E81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25157682" w14:textId="77777777" w:rsidR="00BA7E81" w:rsidRPr="0099089C" w:rsidRDefault="00BA7E81" w:rsidP="00340805">
            <w:pPr>
              <w:spacing w:before="240" w:after="240" w:line="240" w:lineRule="auto"/>
              <w:ind w:left="0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 xml:space="preserve"> </w:t>
            </w: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เครื่องเก็บตัวอย่างดิน</w:t>
            </w:r>
          </w:p>
        </w:tc>
        <w:tc>
          <w:tcPr>
            <w:tcW w:w="2031" w:type="dxa"/>
          </w:tcPr>
          <w:p w14:paraId="43700D87" w14:textId="77777777" w:rsidR="00BA7E81" w:rsidRPr="0099089C" w:rsidRDefault="00BA7E81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CC3C5A4" w14:textId="77777777" w:rsidR="00BA7E81" w:rsidRPr="0099089C" w:rsidRDefault="00BA7E81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5DB93253" w14:textId="77777777" w:rsidTr="00BA7E81">
        <w:tc>
          <w:tcPr>
            <w:tcW w:w="2319" w:type="dxa"/>
          </w:tcPr>
          <w:p w14:paraId="3DED8D59" w14:textId="77777777" w:rsidR="00BA7E81" w:rsidRPr="0099089C" w:rsidRDefault="00BA7E81" w:rsidP="00340805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5D545AB5" w14:textId="77777777" w:rsidR="00BA7E81" w:rsidRPr="0099089C" w:rsidRDefault="00BA7E81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เครื่องเก็บรักษาเมล็ดพันธุ์</w:t>
            </w:r>
          </w:p>
        </w:tc>
        <w:tc>
          <w:tcPr>
            <w:tcW w:w="2031" w:type="dxa"/>
          </w:tcPr>
          <w:p w14:paraId="0828C79F" w14:textId="77777777" w:rsidR="00BA7E81" w:rsidRPr="0099089C" w:rsidRDefault="00BA7E81" w:rsidP="0034080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F7EC786" w14:textId="77777777" w:rsidR="00BA7E81" w:rsidRPr="0099089C" w:rsidRDefault="00BA7E81" w:rsidP="0034080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7ECCA274" w14:textId="77777777" w:rsidTr="00BA7E81">
        <w:tc>
          <w:tcPr>
            <w:tcW w:w="2319" w:type="dxa"/>
          </w:tcPr>
          <w:p w14:paraId="2A1C698E" w14:textId="77777777" w:rsidR="00BA7E81" w:rsidRPr="0099089C" w:rsidRDefault="00BA7E81" w:rsidP="00340805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0B4763E8" w14:textId="77777777" w:rsidR="00F374C5" w:rsidRDefault="00BA7E81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lang w:bidi="th-TH"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เครื่องเก็บดินตามระดับ</w:t>
            </w:r>
          </w:p>
          <w:p w14:paraId="1F0A3438" w14:textId="0874FE2B" w:rsidR="00BA7E81" w:rsidRPr="0099089C" w:rsidRDefault="00BA7E81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ความลึก</w:t>
            </w:r>
          </w:p>
        </w:tc>
        <w:tc>
          <w:tcPr>
            <w:tcW w:w="2031" w:type="dxa"/>
          </w:tcPr>
          <w:p w14:paraId="658214B2" w14:textId="77777777" w:rsidR="00BA7E81" w:rsidRPr="0099089C" w:rsidRDefault="00BA7E81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4A60CE06" w14:textId="77777777" w:rsidR="00BA7E81" w:rsidRPr="0099089C" w:rsidRDefault="00BA7E81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9089C" w:rsidRPr="0099089C" w14:paraId="0F6A6465" w14:textId="77777777" w:rsidTr="00BA7E81">
        <w:tc>
          <w:tcPr>
            <w:tcW w:w="2319" w:type="dxa"/>
          </w:tcPr>
          <w:p w14:paraId="1A1F2703" w14:textId="77777777" w:rsidR="00BA7E81" w:rsidRPr="0099089C" w:rsidRDefault="00BA7E81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382860B4" w14:textId="77777777" w:rsidR="00BA7E81" w:rsidRPr="0099089C" w:rsidRDefault="00BA7E81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99089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เครื่องกดแรงดันสูง</w:t>
            </w:r>
          </w:p>
        </w:tc>
        <w:tc>
          <w:tcPr>
            <w:tcW w:w="2031" w:type="dxa"/>
          </w:tcPr>
          <w:p w14:paraId="00129F3A" w14:textId="77777777" w:rsidR="00BA7E81" w:rsidRPr="0099089C" w:rsidRDefault="00BA7E81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57332A2" w14:textId="77777777" w:rsidR="00BA7E81" w:rsidRPr="0099089C" w:rsidRDefault="00BA7E81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7280A" w:rsidRPr="0007280A" w14:paraId="53FA9CAB" w14:textId="77777777" w:rsidTr="0099089C">
        <w:tc>
          <w:tcPr>
            <w:tcW w:w="2319" w:type="dxa"/>
          </w:tcPr>
          <w:p w14:paraId="5A50A63A" w14:textId="77777777" w:rsidR="0099089C" w:rsidRPr="0007280A" w:rsidRDefault="0099089C" w:rsidP="005F1F0F">
            <w:pPr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6305DD7A" w14:textId="77777777" w:rsidR="0099089C" w:rsidRPr="0007280A" w:rsidRDefault="0099089C" w:rsidP="005F1F0F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07280A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 xml:space="preserve">เครื่องดูดจ่ายสารเคมีอัตโนมัติ </w:t>
            </w:r>
          </w:p>
        </w:tc>
        <w:tc>
          <w:tcPr>
            <w:tcW w:w="2031" w:type="dxa"/>
          </w:tcPr>
          <w:p w14:paraId="730E8C6D" w14:textId="77777777" w:rsidR="0099089C" w:rsidRPr="0007280A" w:rsidRDefault="0099089C" w:rsidP="005F1F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02E1C26" w14:textId="77777777" w:rsidR="0099089C" w:rsidRPr="0007280A" w:rsidRDefault="0099089C" w:rsidP="005F1F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</w:tbl>
    <w:p w14:paraId="27CF74FC" w14:textId="77777777" w:rsidR="0099089C" w:rsidRDefault="0099089C">
      <w:pPr>
        <w:rPr>
          <w:rFonts w:ascii="TH SarabunPSK" w:hAnsi="TH SarabunPSK" w:cs="TH SarabunPSK"/>
          <w:b/>
          <w:bCs/>
          <w:szCs w:val="24"/>
          <w:lang w:bidi="th-TH"/>
        </w:rPr>
      </w:pPr>
    </w:p>
    <w:p w14:paraId="604C2C4E" w14:textId="5CC7A3CA" w:rsidR="00BA7E81" w:rsidRPr="00BA7E81" w:rsidRDefault="00BA7E81">
      <w:pPr>
        <w:rPr>
          <w:rFonts w:ascii="TH SarabunPSK" w:hAnsi="TH SarabunPSK" w:cs="TH SarabunPSK"/>
          <w:b/>
          <w:bCs/>
          <w:szCs w:val="24"/>
          <w:lang w:bidi="th-TH"/>
        </w:rPr>
      </w:pP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หมายเหตุ  รายการ</w:t>
      </w:r>
      <w:r>
        <w:rPr>
          <w:rFonts w:ascii="TH SarabunPSK" w:hAnsi="TH SarabunPSK" w:cs="TH SarabunPSK" w:hint="cs"/>
          <w:b/>
          <w:bCs/>
          <w:szCs w:val="24"/>
          <w:cs/>
          <w:lang w:bidi="th-TH"/>
        </w:rPr>
        <w:t>ครุภัณฑ์</w:t>
      </w: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ที่ขึ้นต้นด้วยเครื่องหมาย ** เป็นรายการตามหนังสือสำนักงบประมาณที่ นร0704/ว37 ลงวันที่ 6 มกราคม 2559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9"/>
        <w:gridCol w:w="2875"/>
        <w:gridCol w:w="2031"/>
        <w:gridCol w:w="2367"/>
      </w:tblGrid>
      <w:tr w:rsidR="008A4B87" w:rsidRPr="008B1C29" w14:paraId="7949C48D" w14:textId="77777777" w:rsidTr="009B66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319" w:type="dxa"/>
          </w:tcPr>
          <w:p w14:paraId="5A23D605" w14:textId="77777777" w:rsidR="008A4B87" w:rsidRPr="008B1C29" w:rsidRDefault="008A4B87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ประเภท/หมวด</w:t>
            </w:r>
          </w:p>
        </w:tc>
        <w:tc>
          <w:tcPr>
            <w:tcW w:w="2875" w:type="dxa"/>
          </w:tcPr>
          <w:p w14:paraId="2BD66478" w14:textId="77777777" w:rsidR="008A4B87" w:rsidRPr="008B1C29" w:rsidRDefault="008A4B87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รายการ</w:t>
            </w:r>
          </w:p>
        </w:tc>
        <w:tc>
          <w:tcPr>
            <w:tcW w:w="2031" w:type="dxa"/>
          </w:tcPr>
          <w:p w14:paraId="5AD92396" w14:textId="77777777" w:rsidR="008A4B87" w:rsidRPr="008B1C29" w:rsidRDefault="008A4B87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คำค้น</w:t>
            </w:r>
          </w:p>
        </w:tc>
        <w:tc>
          <w:tcPr>
            <w:tcW w:w="2367" w:type="dxa"/>
          </w:tcPr>
          <w:p w14:paraId="57372315" w14:textId="77777777" w:rsidR="008A4B87" w:rsidRPr="008B1C29" w:rsidRDefault="008A4B87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เกณฑ์พิจารณาเพิ่มเติม</w:t>
            </w:r>
          </w:p>
        </w:tc>
      </w:tr>
      <w:tr w:rsidR="0007280A" w:rsidRPr="0007280A" w14:paraId="0612B298" w14:textId="77777777" w:rsidTr="009B665A">
        <w:tc>
          <w:tcPr>
            <w:tcW w:w="2319" w:type="dxa"/>
          </w:tcPr>
          <w:p w14:paraId="12C3CBB7" w14:textId="77777777" w:rsidR="00FC6E86" w:rsidRDefault="0007280A" w:rsidP="00FC6E86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  <w:r w:rsidRPr="0007280A">
              <w:rPr>
                <w:rFonts w:ascii="TH SarabunPSK" w:hAnsi="TH SarabunPSK" w:cs="TH SarabunPSK" w:hint="cs"/>
                <w:b/>
                <w:bCs/>
                <w:color w:val="auto"/>
                <w:sz w:val="28"/>
                <w:szCs w:val="28"/>
                <w:cs/>
                <w:lang w:bidi="th-TH"/>
              </w:rPr>
              <w:t>ครุภัณฑ์การศึกษา</w:t>
            </w:r>
          </w:p>
          <w:p w14:paraId="3CDE6419" w14:textId="233DBE8C" w:rsidR="008174E2" w:rsidRPr="0007280A" w:rsidRDefault="008174E2" w:rsidP="00FC6E86">
            <w:pPr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7025E0E3" w14:textId="77777777" w:rsidR="00FC6E86" w:rsidRPr="0007280A" w:rsidRDefault="00FC6E86" w:rsidP="00A42739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lang w:bidi="th-TH"/>
              </w:rPr>
            </w:pPr>
            <w:r w:rsidRPr="0007280A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เครื่องดูดจ่ายสารละลาย/</w:t>
            </w:r>
          </w:p>
          <w:p w14:paraId="3AB2F52A" w14:textId="0EAF24DD" w:rsidR="00FC6E86" w:rsidRPr="0007280A" w:rsidRDefault="00FC6E86" w:rsidP="00A42739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proofErr w:type="spellStart"/>
            <w:r w:rsidRPr="0007280A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ปิ</w:t>
            </w:r>
            <w:proofErr w:type="spellEnd"/>
            <w:r w:rsidRPr="0007280A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เปต</w:t>
            </w:r>
          </w:p>
        </w:tc>
        <w:tc>
          <w:tcPr>
            <w:tcW w:w="2031" w:type="dxa"/>
          </w:tcPr>
          <w:p w14:paraId="332F083F" w14:textId="77777777" w:rsidR="00FC6E86" w:rsidRPr="0007280A" w:rsidRDefault="00FC6E86" w:rsidP="00FC6E86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proofErr w:type="spellStart"/>
            <w:r w:rsidRPr="0007280A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>Pipett</w:t>
            </w:r>
            <w:proofErr w:type="spellEnd"/>
          </w:p>
          <w:p w14:paraId="7E741D2D" w14:textId="2A5FAAFA" w:rsidR="0007280A" w:rsidRPr="0007280A" w:rsidRDefault="0007280A" w:rsidP="00FC6E86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2A6217E" w14:textId="3E677D46" w:rsidR="00FC6E86" w:rsidRPr="0007280A" w:rsidRDefault="004B28EB" w:rsidP="00FC6E86">
            <w:pPr>
              <w:spacing w:line="240" w:lineRule="auto"/>
              <w:ind w:left="0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</w:t>
            </w:r>
            <w:r w:rsidR="00FC6E86" w:rsidRPr="0007280A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</w:t>
            </w:r>
            <w:r w:rsidR="00FC6E86" w:rsidRPr="004B28EB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ตั้งแต่ </w:t>
            </w:r>
            <w:r w:rsidR="00E73665" w:rsidRPr="004B28EB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5</w:t>
            </w:r>
            <w:r w:rsidR="00E73665" w:rsidRPr="004B28EB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>,000</w:t>
            </w:r>
            <w:r w:rsidR="00FC6E86" w:rsidRPr="004B28EB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บาท</w:t>
            </w:r>
            <w:r w:rsidR="008174E2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ขึ้นไป</w:t>
            </w:r>
          </w:p>
          <w:p w14:paraId="47904E25" w14:textId="6EC91135" w:rsidR="0007280A" w:rsidRPr="0007280A" w:rsidRDefault="0007280A" w:rsidP="00FC6E86">
            <w:pPr>
              <w:spacing w:line="240" w:lineRule="auto"/>
              <w:ind w:left="0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07280A" w:rsidRPr="0007280A" w14:paraId="3830EA3C" w14:textId="77777777" w:rsidTr="009B665A">
        <w:tc>
          <w:tcPr>
            <w:tcW w:w="2319" w:type="dxa"/>
          </w:tcPr>
          <w:p w14:paraId="44A71D10" w14:textId="00A30A0D" w:rsidR="008A4B87" w:rsidRPr="0007280A" w:rsidRDefault="008A4B87" w:rsidP="00AC6920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5A12D2C4" w14:textId="7B8172A3" w:rsidR="008A4B87" w:rsidRPr="0007280A" w:rsidRDefault="00A42739" w:rsidP="00A42739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07280A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เครื่องดูดควันสารเคมี</w:t>
            </w:r>
          </w:p>
        </w:tc>
        <w:tc>
          <w:tcPr>
            <w:tcW w:w="2031" w:type="dxa"/>
          </w:tcPr>
          <w:p w14:paraId="1F2C8EE2" w14:textId="77777777" w:rsidR="008A4B87" w:rsidRPr="0007280A" w:rsidRDefault="008A4B87" w:rsidP="00AC692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0B723A3D" w14:textId="77777777" w:rsidR="008A4B87" w:rsidRPr="0007280A" w:rsidRDefault="008A4B87" w:rsidP="00AC692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7280A" w:rsidRPr="0007280A" w14:paraId="19A0D5BA" w14:textId="77777777" w:rsidTr="007F5543">
        <w:tc>
          <w:tcPr>
            <w:tcW w:w="2319" w:type="dxa"/>
          </w:tcPr>
          <w:p w14:paraId="0928657E" w14:textId="77777777" w:rsidR="007F5543" w:rsidRPr="0007280A" w:rsidRDefault="007F5543" w:rsidP="00340805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6DCA4473" w14:textId="77777777" w:rsidR="007F5543" w:rsidRPr="0007280A" w:rsidRDefault="007F5543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07280A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เครื่องดูดความชื้น</w:t>
            </w:r>
          </w:p>
        </w:tc>
        <w:tc>
          <w:tcPr>
            <w:tcW w:w="2031" w:type="dxa"/>
          </w:tcPr>
          <w:p w14:paraId="03B0DA08" w14:textId="77777777" w:rsidR="007F5543" w:rsidRPr="0007280A" w:rsidRDefault="007F5543" w:rsidP="0034080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2A907E6" w14:textId="77777777" w:rsidR="007F5543" w:rsidRPr="0007280A" w:rsidRDefault="007F5543" w:rsidP="0034080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7280A" w:rsidRPr="0007280A" w14:paraId="13722FBF" w14:textId="77777777" w:rsidTr="007F5543">
        <w:tc>
          <w:tcPr>
            <w:tcW w:w="2319" w:type="dxa"/>
          </w:tcPr>
          <w:p w14:paraId="703E5EC8" w14:textId="77777777" w:rsidR="007F5543" w:rsidRPr="0007280A" w:rsidRDefault="007F5543" w:rsidP="00340805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23C71B30" w14:textId="77777777" w:rsidR="007F5543" w:rsidRPr="0007280A" w:rsidRDefault="007F5543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07280A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เครื่องเขย่าควบคุมอุณหภูมิ</w:t>
            </w:r>
          </w:p>
        </w:tc>
        <w:tc>
          <w:tcPr>
            <w:tcW w:w="2031" w:type="dxa"/>
          </w:tcPr>
          <w:p w14:paraId="286AD615" w14:textId="77777777" w:rsidR="007F5543" w:rsidRPr="0007280A" w:rsidRDefault="007F5543" w:rsidP="00340805">
            <w:pPr>
              <w:spacing w:line="240" w:lineRule="auto"/>
              <w:ind w:left="0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367" w:type="dxa"/>
          </w:tcPr>
          <w:p w14:paraId="25A3AEB6" w14:textId="77777777" w:rsidR="007F5543" w:rsidRPr="0007280A" w:rsidRDefault="007F5543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07280A" w:rsidRPr="0007280A" w14:paraId="3B222A89" w14:textId="77777777" w:rsidTr="007F5543">
        <w:tc>
          <w:tcPr>
            <w:tcW w:w="2319" w:type="dxa"/>
          </w:tcPr>
          <w:p w14:paraId="1E9E6BA2" w14:textId="77777777" w:rsidR="007F5543" w:rsidRPr="0007280A" w:rsidRDefault="007F5543" w:rsidP="00340805">
            <w:pPr>
              <w:spacing w:before="0" w:line="240" w:lineRule="auto"/>
              <w:ind w:left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3E93F700" w14:textId="77777777" w:rsidR="007F5543" w:rsidRPr="0007280A" w:rsidRDefault="007F5543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07280A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เครื่องเขย่าเพื่อสกัด</w:t>
            </w:r>
          </w:p>
        </w:tc>
        <w:tc>
          <w:tcPr>
            <w:tcW w:w="2031" w:type="dxa"/>
          </w:tcPr>
          <w:p w14:paraId="4D7789F9" w14:textId="77777777" w:rsidR="007F5543" w:rsidRPr="0007280A" w:rsidRDefault="007F5543" w:rsidP="0034080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7DF50087" w14:textId="77777777" w:rsidR="007F5543" w:rsidRPr="0007280A" w:rsidRDefault="007F5543" w:rsidP="0034080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7280A" w:rsidRPr="0007280A" w14:paraId="22A205EA" w14:textId="77777777" w:rsidTr="007F5543">
        <w:tc>
          <w:tcPr>
            <w:tcW w:w="2319" w:type="dxa"/>
          </w:tcPr>
          <w:p w14:paraId="252557F0" w14:textId="77777777" w:rsidR="007F5543" w:rsidRPr="0007280A" w:rsidRDefault="007F5543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24AB4AD6" w14:textId="77777777" w:rsidR="007F5543" w:rsidRPr="0007280A" w:rsidRDefault="007F5543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07280A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 xml:space="preserve">เครื่องหาพิกัดดาวเทียม / </w:t>
            </w:r>
            <w:r w:rsidRPr="0007280A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  <w:t>GPRS</w:t>
            </w:r>
          </w:p>
        </w:tc>
        <w:tc>
          <w:tcPr>
            <w:tcW w:w="2031" w:type="dxa"/>
          </w:tcPr>
          <w:p w14:paraId="5A62B381" w14:textId="77777777" w:rsidR="007F5543" w:rsidRPr="0007280A" w:rsidRDefault="007F5543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78D4BCF" w14:textId="77777777" w:rsidR="007F5543" w:rsidRPr="0007280A" w:rsidRDefault="007F5543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7280A" w:rsidRPr="0007280A" w14:paraId="3E8B982C" w14:textId="77777777" w:rsidTr="007F5543">
        <w:tc>
          <w:tcPr>
            <w:tcW w:w="2319" w:type="dxa"/>
          </w:tcPr>
          <w:p w14:paraId="498257B6" w14:textId="77777777" w:rsidR="007F5543" w:rsidRPr="0007280A" w:rsidRDefault="007F5543" w:rsidP="00340805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286BC00E" w14:textId="77777777" w:rsidR="007F5543" w:rsidRPr="0007280A" w:rsidRDefault="007F5543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07280A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เครื่องผสมตัวอย่าง</w:t>
            </w:r>
          </w:p>
        </w:tc>
        <w:tc>
          <w:tcPr>
            <w:tcW w:w="2031" w:type="dxa"/>
          </w:tcPr>
          <w:p w14:paraId="48B391E2" w14:textId="77777777" w:rsidR="007F5543" w:rsidRPr="0007280A" w:rsidRDefault="007F5543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BF058CE" w14:textId="77777777" w:rsidR="007F5543" w:rsidRPr="0007280A" w:rsidRDefault="007F5543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7280A" w:rsidRPr="0007280A" w14:paraId="62641AC2" w14:textId="77777777" w:rsidTr="007F5543">
        <w:tc>
          <w:tcPr>
            <w:tcW w:w="2319" w:type="dxa"/>
          </w:tcPr>
          <w:p w14:paraId="0C59B8D0" w14:textId="77777777" w:rsidR="007F5543" w:rsidRPr="0007280A" w:rsidRDefault="007F5543" w:rsidP="00340805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6913BB75" w14:textId="77777777" w:rsidR="007F5543" w:rsidRPr="0007280A" w:rsidRDefault="007F5543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07280A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เครื่องผสมสารละลาย</w:t>
            </w:r>
          </w:p>
        </w:tc>
        <w:tc>
          <w:tcPr>
            <w:tcW w:w="2031" w:type="dxa"/>
          </w:tcPr>
          <w:p w14:paraId="350B64AD" w14:textId="77777777" w:rsidR="007F5543" w:rsidRPr="0007280A" w:rsidRDefault="007F5543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1220D47" w14:textId="77777777" w:rsidR="007F5543" w:rsidRPr="0007280A" w:rsidRDefault="007F5543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7280A" w:rsidRPr="0007280A" w14:paraId="6A235F8C" w14:textId="77777777" w:rsidTr="007F5543">
        <w:tc>
          <w:tcPr>
            <w:tcW w:w="2319" w:type="dxa"/>
          </w:tcPr>
          <w:p w14:paraId="4578AF54" w14:textId="7E3A771E" w:rsidR="007F5543" w:rsidRPr="0007280A" w:rsidRDefault="007F5543" w:rsidP="00340805">
            <w:pPr>
              <w:spacing w:before="0" w:line="240" w:lineRule="auto"/>
              <w:ind w:left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41EAF5B8" w14:textId="77777777" w:rsidR="007F5543" w:rsidRPr="0007280A" w:rsidRDefault="007F5543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07280A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เครื่องทดสอบแบตเตอรี่</w:t>
            </w:r>
          </w:p>
        </w:tc>
        <w:tc>
          <w:tcPr>
            <w:tcW w:w="2031" w:type="dxa"/>
          </w:tcPr>
          <w:p w14:paraId="6DE16344" w14:textId="77777777" w:rsidR="007F5543" w:rsidRPr="0007280A" w:rsidRDefault="007F5543" w:rsidP="0034080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7AAA1638" w14:textId="77777777" w:rsidR="007F5543" w:rsidRPr="0007280A" w:rsidRDefault="007F5543" w:rsidP="0034080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7280A" w:rsidRPr="0007280A" w14:paraId="5A4B63B9" w14:textId="77777777" w:rsidTr="007F5543">
        <w:tc>
          <w:tcPr>
            <w:tcW w:w="2319" w:type="dxa"/>
          </w:tcPr>
          <w:p w14:paraId="6A156BC7" w14:textId="77777777" w:rsidR="007F5543" w:rsidRPr="0007280A" w:rsidRDefault="007F5543" w:rsidP="00340805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52D49D0A" w14:textId="77777777" w:rsidR="007F5543" w:rsidRPr="0007280A" w:rsidRDefault="007F5543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07280A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เครื่องทดสอบการคัดขนาด</w:t>
            </w:r>
          </w:p>
        </w:tc>
        <w:tc>
          <w:tcPr>
            <w:tcW w:w="2031" w:type="dxa"/>
          </w:tcPr>
          <w:p w14:paraId="41996A1D" w14:textId="77777777" w:rsidR="007F5543" w:rsidRPr="0007280A" w:rsidRDefault="007F5543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588C070" w14:textId="77777777" w:rsidR="007F5543" w:rsidRPr="0007280A" w:rsidRDefault="007F5543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7280A" w:rsidRPr="0007280A" w14:paraId="08447AC2" w14:textId="77777777" w:rsidTr="007F5543">
        <w:tc>
          <w:tcPr>
            <w:tcW w:w="2319" w:type="dxa"/>
          </w:tcPr>
          <w:p w14:paraId="32AC59E7" w14:textId="77777777" w:rsidR="007F5543" w:rsidRPr="0007280A" w:rsidRDefault="007F5543" w:rsidP="00340805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1901BA41" w14:textId="77777777" w:rsidR="007F5543" w:rsidRPr="0007280A" w:rsidRDefault="007F5543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lang w:bidi="th-TH"/>
              </w:rPr>
            </w:pPr>
            <w:r w:rsidRPr="0007280A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เครื่องทดสอบความต้านทาน</w:t>
            </w:r>
          </w:p>
          <w:p w14:paraId="72530017" w14:textId="77777777" w:rsidR="007F5543" w:rsidRPr="0007280A" w:rsidRDefault="007F5543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07280A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ขัดถู</w:t>
            </w:r>
          </w:p>
        </w:tc>
        <w:tc>
          <w:tcPr>
            <w:tcW w:w="2031" w:type="dxa"/>
          </w:tcPr>
          <w:p w14:paraId="75376033" w14:textId="77777777" w:rsidR="007F5543" w:rsidRPr="0007280A" w:rsidRDefault="007F5543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8726974" w14:textId="77777777" w:rsidR="007F5543" w:rsidRPr="0007280A" w:rsidRDefault="007F5543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07280A" w:rsidRPr="0007280A" w14:paraId="2AE5F931" w14:textId="77777777" w:rsidTr="007F5543">
        <w:tc>
          <w:tcPr>
            <w:tcW w:w="2319" w:type="dxa"/>
          </w:tcPr>
          <w:p w14:paraId="4626225E" w14:textId="77777777" w:rsidR="007F5543" w:rsidRPr="0007280A" w:rsidRDefault="007F5543" w:rsidP="00340805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40014B56" w14:textId="77777777" w:rsidR="007F5543" w:rsidRPr="0007280A" w:rsidRDefault="007F5543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07280A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เครื่องทดสอบความแข็งและอุปกรณ์</w:t>
            </w:r>
          </w:p>
        </w:tc>
        <w:tc>
          <w:tcPr>
            <w:tcW w:w="2031" w:type="dxa"/>
          </w:tcPr>
          <w:p w14:paraId="0CB3FE42" w14:textId="77777777" w:rsidR="007F5543" w:rsidRPr="0007280A" w:rsidRDefault="007F5543" w:rsidP="00340805">
            <w:pPr>
              <w:spacing w:line="240" w:lineRule="auto"/>
              <w:ind w:left="0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367" w:type="dxa"/>
          </w:tcPr>
          <w:p w14:paraId="702DDF8C" w14:textId="77777777" w:rsidR="007F5543" w:rsidRPr="0007280A" w:rsidRDefault="007F5543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07280A" w:rsidRPr="0007280A" w14:paraId="65069BA2" w14:textId="77777777" w:rsidTr="007F5543">
        <w:tc>
          <w:tcPr>
            <w:tcW w:w="2319" w:type="dxa"/>
          </w:tcPr>
          <w:p w14:paraId="5395A60A" w14:textId="77777777" w:rsidR="007F5543" w:rsidRPr="0007280A" w:rsidRDefault="007F5543" w:rsidP="00340805">
            <w:pPr>
              <w:spacing w:before="0" w:line="240" w:lineRule="auto"/>
              <w:ind w:left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2F0FB449" w14:textId="77777777" w:rsidR="007F5543" w:rsidRPr="0007280A" w:rsidRDefault="007F5543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07280A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เครื่องทดสอบประสิทธิภาพการกวน</w:t>
            </w:r>
          </w:p>
        </w:tc>
        <w:tc>
          <w:tcPr>
            <w:tcW w:w="2031" w:type="dxa"/>
          </w:tcPr>
          <w:p w14:paraId="08842885" w14:textId="77777777" w:rsidR="007F5543" w:rsidRPr="0007280A" w:rsidRDefault="007F5543" w:rsidP="0034080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51131B2E" w14:textId="77777777" w:rsidR="007F5543" w:rsidRPr="0007280A" w:rsidRDefault="007F5543" w:rsidP="0034080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7280A" w:rsidRPr="0007280A" w14:paraId="624FAEF3" w14:textId="77777777" w:rsidTr="007F5543">
        <w:tc>
          <w:tcPr>
            <w:tcW w:w="2319" w:type="dxa"/>
          </w:tcPr>
          <w:p w14:paraId="498D9395" w14:textId="77777777" w:rsidR="007F5543" w:rsidRPr="0007280A" w:rsidRDefault="007F5543" w:rsidP="00340805">
            <w:pPr>
              <w:spacing w:before="100" w:beforeAutospacing="1" w:after="100" w:afterAutospacing="1" w:line="240" w:lineRule="auto"/>
              <w:ind w:left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57638D06" w14:textId="77777777" w:rsidR="007F5543" w:rsidRPr="0007280A" w:rsidRDefault="007F5543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07280A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เครื่องทดสอบฉนวน</w:t>
            </w:r>
          </w:p>
        </w:tc>
        <w:tc>
          <w:tcPr>
            <w:tcW w:w="2031" w:type="dxa"/>
          </w:tcPr>
          <w:p w14:paraId="21260D7A" w14:textId="77777777" w:rsidR="007F5543" w:rsidRPr="0007280A" w:rsidRDefault="007F5543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4BDFC32F" w14:textId="77777777" w:rsidR="007F5543" w:rsidRPr="0007280A" w:rsidRDefault="007F5543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7280A" w:rsidRPr="0007280A" w14:paraId="51751FA4" w14:textId="77777777" w:rsidTr="007F5543">
        <w:tc>
          <w:tcPr>
            <w:tcW w:w="2319" w:type="dxa"/>
          </w:tcPr>
          <w:p w14:paraId="0145A77D" w14:textId="77777777" w:rsidR="007F5543" w:rsidRPr="0007280A" w:rsidRDefault="007F5543" w:rsidP="00340805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68371F34" w14:textId="77777777" w:rsidR="007F5543" w:rsidRPr="0007280A" w:rsidRDefault="007F5543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07280A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เครื่องทดสอบแรงกระแทก</w:t>
            </w:r>
          </w:p>
        </w:tc>
        <w:tc>
          <w:tcPr>
            <w:tcW w:w="2031" w:type="dxa"/>
          </w:tcPr>
          <w:p w14:paraId="25B501F5" w14:textId="77777777" w:rsidR="007F5543" w:rsidRPr="0007280A" w:rsidRDefault="007F5543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C18E0CF" w14:textId="77777777" w:rsidR="007F5543" w:rsidRPr="0007280A" w:rsidRDefault="007F5543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7280A" w:rsidRPr="0007280A" w14:paraId="7B75F65D" w14:textId="77777777" w:rsidTr="007F5543">
        <w:tc>
          <w:tcPr>
            <w:tcW w:w="2319" w:type="dxa"/>
          </w:tcPr>
          <w:p w14:paraId="28B9CF82" w14:textId="77777777" w:rsidR="007F5543" w:rsidRPr="0007280A" w:rsidRDefault="007F5543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875" w:type="dxa"/>
          </w:tcPr>
          <w:p w14:paraId="7B5A6871" w14:textId="77777777" w:rsidR="007F5543" w:rsidRPr="0007280A" w:rsidRDefault="007F5543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07280A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เครื่องทดสอบเร่งสภาวะอากาศแวดล้อม</w:t>
            </w:r>
          </w:p>
        </w:tc>
        <w:tc>
          <w:tcPr>
            <w:tcW w:w="2031" w:type="dxa"/>
          </w:tcPr>
          <w:p w14:paraId="5665BC6C" w14:textId="77777777" w:rsidR="007F5543" w:rsidRPr="0007280A" w:rsidRDefault="007F5543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7FA615D" w14:textId="77777777" w:rsidR="007F5543" w:rsidRPr="0007280A" w:rsidRDefault="007F5543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7280A" w:rsidRPr="0007280A" w14:paraId="440189AA" w14:textId="77777777" w:rsidTr="007F5543">
        <w:tc>
          <w:tcPr>
            <w:tcW w:w="2319" w:type="dxa"/>
          </w:tcPr>
          <w:p w14:paraId="3D500F35" w14:textId="23F8BD06" w:rsidR="007F5543" w:rsidRPr="0007280A" w:rsidRDefault="007F5543" w:rsidP="00340805">
            <w:pPr>
              <w:spacing w:before="0" w:line="240" w:lineRule="auto"/>
              <w:ind w:left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436446C9" w14:textId="77777777" w:rsidR="007F5543" w:rsidRPr="0007280A" w:rsidRDefault="007F5543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07280A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ชุดทดสอบเซลล์พลังงานแสงอาทิตย์</w:t>
            </w:r>
          </w:p>
        </w:tc>
        <w:tc>
          <w:tcPr>
            <w:tcW w:w="2031" w:type="dxa"/>
          </w:tcPr>
          <w:p w14:paraId="78FC6163" w14:textId="77777777" w:rsidR="007F5543" w:rsidRPr="0007280A" w:rsidRDefault="007F5543" w:rsidP="0034080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0531010A" w14:textId="77777777" w:rsidR="007F5543" w:rsidRPr="0007280A" w:rsidRDefault="007F5543" w:rsidP="0034080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7280A" w:rsidRPr="0007280A" w14:paraId="355074F9" w14:textId="77777777" w:rsidTr="007F5543">
        <w:tc>
          <w:tcPr>
            <w:tcW w:w="2319" w:type="dxa"/>
          </w:tcPr>
          <w:p w14:paraId="0A0B1EF8" w14:textId="77777777" w:rsidR="007F5543" w:rsidRPr="0007280A" w:rsidRDefault="007F5543" w:rsidP="00340805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67AFCC42" w14:textId="77777777" w:rsidR="007F5543" w:rsidRPr="0007280A" w:rsidRDefault="007F5543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07280A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เครื่องสอบเทียบความดัน</w:t>
            </w:r>
          </w:p>
        </w:tc>
        <w:tc>
          <w:tcPr>
            <w:tcW w:w="2031" w:type="dxa"/>
          </w:tcPr>
          <w:p w14:paraId="5E3BFAB5" w14:textId="77777777" w:rsidR="007F5543" w:rsidRPr="0007280A" w:rsidRDefault="007F5543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E0DDFD3" w14:textId="77777777" w:rsidR="007F5543" w:rsidRPr="0007280A" w:rsidRDefault="007F5543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7280A" w:rsidRPr="0007280A" w14:paraId="267213CB" w14:textId="77777777" w:rsidTr="007F5543">
        <w:tc>
          <w:tcPr>
            <w:tcW w:w="2319" w:type="dxa"/>
          </w:tcPr>
          <w:p w14:paraId="6AA44DB2" w14:textId="77777777" w:rsidR="007F5543" w:rsidRPr="0007280A" w:rsidRDefault="007F5543" w:rsidP="00340805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3C458C51" w14:textId="77777777" w:rsidR="007F5543" w:rsidRPr="0007280A" w:rsidRDefault="007F5543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07280A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อุปกรณ์ทดสอบการจุดระเบิดของเครื่องยนต์</w:t>
            </w:r>
          </w:p>
        </w:tc>
        <w:tc>
          <w:tcPr>
            <w:tcW w:w="2031" w:type="dxa"/>
          </w:tcPr>
          <w:p w14:paraId="5324D36B" w14:textId="77777777" w:rsidR="007F5543" w:rsidRPr="0007280A" w:rsidRDefault="007F5543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46CFA176" w14:textId="77777777" w:rsidR="007F5543" w:rsidRPr="0007280A" w:rsidRDefault="007F5543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7280A" w:rsidRPr="0007280A" w14:paraId="33F5F811" w14:textId="77777777" w:rsidTr="007F5543">
        <w:tc>
          <w:tcPr>
            <w:tcW w:w="2319" w:type="dxa"/>
          </w:tcPr>
          <w:p w14:paraId="016E2A1E" w14:textId="77777777" w:rsidR="007F5543" w:rsidRPr="0007280A" w:rsidRDefault="007F5543" w:rsidP="00340805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7A526C6E" w14:textId="77777777" w:rsidR="007F5543" w:rsidRPr="0007280A" w:rsidRDefault="007F5543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07280A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อุปกรณ์ทดสอบการทำงานเครื่องยนต์</w:t>
            </w:r>
          </w:p>
        </w:tc>
        <w:tc>
          <w:tcPr>
            <w:tcW w:w="2031" w:type="dxa"/>
          </w:tcPr>
          <w:p w14:paraId="4716A642" w14:textId="77777777" w:rsidR="007F5543" w:rsidRPr="0007280A" w:rsidRDefault="007F5543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4AF4FF61" w14:textId="77777777" w:rsidR="007F5543" w:rsidRPr="0007280A" w:rsidRDefault="007F5543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07280A" w:rsidRPr="0007280A" w14:paraId="3F3FE418" w14:textId="77777777" w:rsidTr="007F5543">
        <w:tc>
          <w:tcPr>
            <w:tcW w:w="2319" w:type="dxa"/>
          </w:tcPr>
          <w:p w14:paraId="12F7CCA6" w14:textId="77777777" w:rsidR="007F5543" w:rsidRPr="0007280A" w:rsidRDefault="007F5543" w:rsidP="00340805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4772C50F" w14:textId="77777777" w:rsidR="007F5543" w:rsidRPr="0007280A" w:rsidRDefault="007F5543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07280A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เครื่องละลายอาหารเลี้ยงเชื้อ</w:t>
            </w:r>
          </w:p>
        </w:tc>
        <w:tc>
          <w:tcPr>
            <w:tcW w:w="2031" w:type="dxa"/>
          </w:tcPr>
          <w:p w14:paraId="18FEB89A" w14:textId="77777777" w:rsidR="007F5543" w:rsidRPr="0007280A" w:rsidRDefault="007F5543" w:rsidP="0034080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7EFCB1DA" w14:textId="77777777" w:rsidR="007F5543" w:rsidRPr="0007280A" w:rsidRDefault="007F5543" w:rsidP="0034080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7280A" w:rsidRPr="0007280A" w14:paraId="7D12FFC9" w14:textId="77777777" w:rsidTr="007F5543">
        <w:tc>
          <w:tcPr>
            <w:tcW w:w="2319" w:type="dxa"/>
          </w:tcPr>
          <w:p w14:paraId="111E35C7" w14:textId="77777777" w:rsidR="007F5543" w:rsidRPr="0007280A" w:rsidRDefault="007F5543" w:rsidP="00340805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4F01CA97" w14:textId="77777777" w:rsidR="007F5543" w:rsidRPr="0007280A" w:rsidRDefault="007F5543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07280A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 xml:space="preserve">เครื่องปั่นเหวี่ยง </w:t>
            </w:r>
          </w:p>
        </w:tc>
        <w:tc>
          <w:tcPr>
            <w:tcW w:w="2031" w:type="dxa"/>
          </w:tcPr>
          <w:p w14:paraId="12C5DEA5" w14:textId="77777777" w:rsidR="007F5543" w:rsidRPr="0007280A" w:rsidRDefault="007F5543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proofErr w:type="spellStart"/>
            <w:r w:rsidRPr="0007280A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>Centifuge</w:t>
            </w:r>
            <w:proofErr w:type="spellEnd"/>
          </w:p>
        </w:tc>
        <w:tc>
          <w:tcPr>
            <w:tcW w:w="2367" w:type="dxa"/>
          </w:tcPr>
          <w:p w14:paraId="4BFB26F9" w14:textId="77777777" w:rsidR="007F5543" w:rsidRPr="0007280A" w:rsidRDefault="007F5543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7280A" w:rsidRPr="0007280A" w14:paraId="74766669" w14:textId="77777777" w:rsidTr="007F5543">
        <w:tc>
          <w:tcPr>
            <w:tcW w:w="2319" w:type="dxa"/>
          </w:tcPr>
          <w:p w14:paraId="5CEBC059" w14:textId="77777777" w:rsidR="007F5543" w:rsidRPr="0007280A" w:rsidRDefault="007F5543" w:rsidP="00340805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5B3EF9C3" w14:textId="77777777" w:rsidR="007F5543" w:rsidRPr="0007280A" w:rsidRDefault="007F5543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07280A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เครื่องปั่นแยกสารขนาดเล็ก</w:t>
            </w:r>
          </w:p>
        </w:tc>
        <w:tc>
          <w:tcPr>
            <w:tcW w:w="2031" w:type="dxa"/>
          </w:tcPr>
          <w:p w14:paraId="1A00891B" w14:textId="77777777" w:rsidR="007F5543" w:rsidRPr="0007280A" w:rsidRDefault="007F5543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1988D6E" w14:textId="77777777" w:rsidR="007F5543" w:rsidRPr="0007280A" w:rsidRDefault="007F5543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7280A" w:rsidRPr="0007280A" w14:paraId="24FAC055" w14:textId="77777777" w:rsidTr="008F7E78">
        <w:tc>
          <w:tcPr>
            <w:tcW w:w="2319" w:type="dxa"/>
          </w:tcPr>
          <w:p w14:paraId="7388738D" w14:textId="77777777" w:rsidR="008F7E78" w:rsidRPr="0007280A" w:rsidRDefault="008F7E78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54C5DA7D" w14:textId="77777777" w:rsidR="008F7E78" w:rsidRPr="0007280A" w:rsidRDefault="008F7E78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07280A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เครื่องปั๊มสารละลา</w:t>
            </w:r>
            <w:r w:rsidRPr="0007280A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ย</w:t>
            </w:r>
            <w:r w:rsidRPr="0007280A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แบบต่อเนื่อง</w:t>
            </w:r>
          </w:p>
        </w:tc>
        <w:tc>
          <w:tcPr>
            <w:tcW w:w="2031" w:type="dxa"/>
          </w:tcPr>
          <w:p w14:paraId="455BC766" w14:textId="77777777" w:rsidR="008F7E78" w:rsidRPr="0007280A" w:rsidRDefault="008F7E78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07280A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>Peristatic Pump</w:t>
            </w:r>
          </w:p>
          <w:p w14:paraId="6CFD73A9" w14:textId="77777777" w:rsidR="008F7E78" w:rsidRPr="0007280A" w:rsidRDefault="008F7E78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524B11E8" w14:textId="77777777" w:rsidR="008F7E78" w:rsidRPr="0007280A" w:rsidRDefault="008F7E78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7280A" w:rsidRPr="0007280A" w14:paraId="7B41222D" w14:textId="77777777" w:rsidTr="008F7E78">
        <w:tc>
          <w:tcPr>
            <w:tcW w:w="2319" w:type="dxa"/>
          </w:tcPr>
          <w:p w14:paraId="42B1488F" w14:textId="77777777" w:rsidR="008F7E78" w:rsidRPr="0007280A" w:rsidRDefault="008F7E78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26395AF6" w14:textId="77777777" w:rsidR="008F7E78" w:rsidRPr="0007280A" w:rsidRDefault="008F7E78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07280A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เครื่องปั๊มน้ำมัน</w:t>
            </w:r>
          </w:p>
        </w:tc>
        <w:tc>
          <w:tcPr>
            <w:tcW w:w="2031" w:type="dxa"/>
          </w:tcPr>
          <w:p w14:paraId="01634E03" w14:textId="77777777" w:rsidR="008F7E78" w:rsidRPr="0007280A" w:rsidRDefault="008F7E78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59B476DF" w14:textId="77777777" w:rsidR="008F7E78" w:rsidRPr="0007280A" w:rsidRDefault="008F7E78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7280A" w:rsidRPr="0007280A" w14:paraId="60B5374F" w14:textId="77777777" w:rsidTr="008F7E78">
        <w:tc>
          <w:tcPr>
            <w:tcW w:w="2319" w:type="dxa"/>
          </w:tcPr>
          <w:p w14:paraId="73677991" w14:textId="77777777" w:rsidR="008F7E78" w:rsidRPr="0007280A" w:rsidRDefault="008F7E78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63AF986C" w14:textId="77777777" w:rsidR="008F7E78" w:rsidRPr="0007280A" w:rsidRDefault="008F7E78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07280A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เครื่องตัดเนื้อเยื่อ</w:t>
            </w:r>
          </w:p>
        </w:tc>
        <w:tc>
          <w:tcPr>
            <w:tcW w:w="2031" w:type="dxa"/>
          </w:tcPr>
          <w:p w14:paraId="6277650A" w14:textId="77777777" w:rsidR="008F7E78" w:rsidRPr="0007280A" w:rsidRDefault="008F7E78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96C0980" w14:textId="77777777" w:rsidR="008F7E78" w:rsidRPr="0007280A" w:rsidRDefault="008F7E78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</w:tbl>
    <w:p w14:paraId="1F6C79C4" w14:textId="77777777" w:rsidR="0007280A" w:rsidRDefault="0007280A" w:rsidP="008F7E78">
      <w:pPr>
        <w:rPr>
          <w:rFonts w:ascii="TH SarabunPSK" w:hAnsi="TH SarabunPSK" w:cs="TH SarabunPSK"/>
          <w:b/>
          <w:bCs/>
          <w:szCs w:val="24"/>
          <w:lang w:bidi="th-TH"/>
        </w:rPr>
      </w:pPr>
    </w:p>
    <w:p w14:paraId="1B7F65AE" w14:textId="194EFE97" w:rsidR="00FC6E86" w:rsidRPr="003C4DDC" w:rsidRDefault="008F7E78">
      <w:pPr>
        <w:rPr>
          <w:rFonts w:ascii="TH SarabunPSK" w:hAnsi="TH SarabunPSK" w:cs="TH SarabunPSK"/>
          <w:b/>
          <w:bCs/>
          <w:szCs w:val="24"/>
          <w:lang w:bidi="th-TH"/>
        </w:rPr>
      </w:pP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หมายเหตุ  รายการ</w:t>
      </w:r>
      <w:r>
        <w:rPr>
          <w:rFonts w:ascii="TH SarabunPSK" w:hAnsi="TH SarabunPSK" w:cs="TH SarabunPSK" w:hint="cs"/>
          <w:b/>
          <w:bCs/>
          <w:szCs w:val="24"/>
          <w:cs/>
          <w:lang w:bidi="th-TH"/>
        </w:rPr>
        <w:t>ครุภัณฑ์</w:t>
      </w: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ที่ขึ้นต้นด้วยเครื่องหมาย ** เป็นรายการตามหนังสือสำนักงบประมาณที่ นร0704/ว37 ลงวันที่ 6 มกราคม 2559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9"/>
        <w:gridCol w:w="2875"/>
        <w:gridCol w:w="2031"/>
        <w:gridCol w:w="2367"/>
      </w:tblGrid>
      <w:tr w:rsidR="008E1062" w:rsidRPr="008B1C29" w14:paraId="3D06F377" w14:textId="77777777" w:rsidTr="009B66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319" w:type="dxa"/>
          </w:tcPr>
          <w:p w14:paraId="005DA6E3" w14:textId="77777777" w:rsidR="008E1062" w:rsidRPr="008B1C29" w:rsidRDefault="008E1062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ประเภท/หมวด</w:t>
            </w:r>
          </w:p>
        </w:tc>
        <w:tc>
          <w:tcPr>
            <w:tcW w:w="2875" w:type="dxa"/>
          </w:tcPr>
          <w:p w14:paraId="23D815D4" w14:textId="77777777" w:rsidR="008E1062" w:rsidRPr="008B1C29" w:rsidRDefault="008E1062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รายการ</w:t>
            </w:r>
          </w:p>
        </w:tc>
        <w:tc>
          <w:tcPr>
            <w:tcW w:w="2031" w:type="dxa"/>
          </w:tcPr>
          <w:p w14:paraId="33CA24CF" w14:textId="77777777" w:rsidR="008E1062" w:rsidRPr="008B1C29" w:rsidRDefault="008E1062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คำค้น</w:t>
            </w:r>
          </w:p>
        </w:tc>
        <w:tc>
          <w:tcPr>
            <w:tcW w:w="2367" w:type="dxa"/>
          </w:tcPr>
          <w:p w14:paraId="6CF2E34D" w14:textId="77777777" w:rsidR="008E1062" w:rsidRPr="008B1C29" w:rsidRDefault="008E1062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เกณฑ์พิจารณาเพิ่มเติม</w:t>
            </w:r>
          </w:p>
        </w:tc>
      </w:tr>
      <w:tr w:rsidR="003C4DDC" w:rsidRPr="003C4DDC" w14:paraId="6F3B9691" w14:textId="77777777" w:rsidTr="007F5543">
        <w:tc>
          <w:tcPr>
            <w:tcW w:w="2319" w:type="dxa"/>
          </w:tcPr>
          <w:p w14:paraId="196D8333" w14:textId="77777777" w:rsidR="007F5543" w:rsidRPr="003C4DDC" w:rsidRDefault="008F7E78" w:rsidP="0066493A">
            <w:pPr>
              <w:spacing w:before="100" w:beforeAutospacing="1" w:after="100" w:afterAutospacing="1" w:line="228" w:lineRule="auto"/>
              <w:ind w:left="0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  <w:r w:rsidRPr="003C4DDC">
              <w:rPr>
                <w:rFonts w:ascii="TH SarabunPSK" w:hAnsi="TH SarabunPSK" w:cs="TH SarabunPSK" w:hint="cs"/>
                <w:b/>
                <w:bCs/>
                <w:color w:val="auto"/>
                <w:sz w:val="28"/>
                <w:szCs w:val="28"/>
                <w:cs/>
                <w:lang w:bidi="th-TH"/>
              </w:rPr>
              <w:lastRenderedPageBreak/>
              <w:t>ครุภัณฑ์การศึกษา</w:t>
            </w:r>
          </w:p>
          <w:p w14:paraId="56B7A04B" w14:textId="499FFB03" w:rsidR="003C4DDC" w:rsidRPr="003C4DDC" w:rsidRDefault="003C4DDC" w:rsidP="0066493A">
            <w:pPr>
              <w:spacing w:before="100" w:beforeAutospacing="1" w:after="100" w:afterAutospacing="1" w:line="228" w:lineRule="auto"/>
              <w:ind w:left="0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5D8D45B2" w14:textId="77777777" w:rsidR="007F5543" w:rsidRPr="003C4DDC" w:rsidRDefault="007F5543" w:rsidP="0066493A">
            <w:pPr>
              <w:spacing w:before="240" w:after="240" w:line="228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เครื่องควบคุมความเร็วมอเตอร์</w:t>
            </w:r>
          </w:p>
        </w:tc>
        <w:tc>
          <w:tcPr>
            <w:tcW w:w="2031" w:type="dxa"/>
          </w:tcPr>
          <w:p w14:paraId="0FB79F73" w14:textId="77777777" w:rsidR="007F5543" w:rsidRPr="003C4DDC" w:rsidRDefault="007F5543" w:rsidP="0066493A">
            <w:pPr>
              <w:spacing w:before="100" w:beforeAutospacing="1" w:after="100" w:afterAutospacing="1" w:line="228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26CB3D4" w14:textId="77777777" w:rsidR="007F5543" w:rsidRPr="003C4DDC" w:rsidRDefault="007F5543" w:rsidP="0066493A">
            <w:pPr>
              <w:spacing w:before="100" w:beforeAutospacing="1" w:after="100" w:afterAutospacing="1" w:line="228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5056A451" w14:textId="77777777" w:rsidTr="007F5543">
        <w:tc>
          <w:tcPr>
            <w:tcW w:w="2319" w:type="dxa"/>
          </w:tcPr>
          <w:p w14:paraId="5C0C2E9D" w14:textId="77777777" w:rsidR="007F5543" w:rsidRPr="003C4DDC" w:rsidRDefault="007F5543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875" w:type="dxa"/>
          </w:tcPr>
          <w:p w14:paraId="5A651347" w14:textId="77777777" w:rsidR="007F5543" w:rsidRPr="003C4DDC" w:rsidRDefault="007F5543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ชุดควบคุมปริมาณการไหล</w:t>
            </w:r>
          </w:p>
        </w:tc>
        <w:tc>
          <w:tcPr>
            <w:tcW w:w="2031" w:type="dxa"/>
          </w:tcPr>
          <w:p w14:paraId="72A16740" w14:textId="77777777" w:rsidR="007F5543" w:rsidRPr="003C4DDC" w:rsidRDefault="007F5543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50307FF" w14:textId="77777777" w:rsidR="007F5543" w:rsidRPr="003C4DDC" w:rsidRDefault="007F5543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5DC653FC" w14:textId="77777777" w:rsidTr="007F5543">
        <w:tc>
          <w:tcPr>
            <w:tcW w:w="2319" w:type="dxa"/>
          </w:tcPr>
          <w:p w14:paraId="26EA99BC" w14:textId="77777777" w:rsidR="007F5543" w:rsidRPr="003C4DDC" w:rsidRDefault="007F5543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875" w:type="dxa"/>
          </w:tcPr>
          <w:p w14:paraId="111880C4" w14:textId="77777777" w:rsidR="007F5543" w:rsidRPr="003C4DDC" w:rsidRDefault="007F5543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เครื่องกลั่นหาปริมาณโปรตีน</w:t>
            </w:r>
          </w:p>
        </w:tc>
        <w:tc>
          <w:tcPr>
            <w:tcW w:w="2031" w:type="dxa"/>
          </w:tcPr>
          <w:p w14:paraId="74108CE8" w14:textId="77777777" w:rsidR="007F5543" w:rsidRPr="003C4DDC" w:rsidRDefault="007F5543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9FA98D7" w14:textId="77777777" w:rsidR="007F5543" w:rsidRPr="003C4DDC" w:rsidRDefault="007F5543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661087D5" w14:textId="77777777" w:rsidTr="009B665A">
        <w:tc>
          <w:tcPr>
            <w:tcW w:w="2319" w:type="dxa"/>
          </w:tcPr>
          <w:p w14:paraId="0586E909" w14:textId="77777777" w:rsidR="008E1062" w:rsidRPr="003C4DDC" w:rsidRDefault="008E1062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875" w:type="dxa"/>
          </w:tcPr>
          <w:p w14:paraId="23A6A443" w14:textId="2402B168" w:rsidR="008E1062" w:rsidRPr="003C4DDC" w:rsidRDefault="00F617A8" w:rsidP="00F617A8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เครื่องแก๊สโครมาโตกราฟ</w:t>
            </w:r>
            <w:proofErr w:type="spellStart"/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ฟี่</w:t>
            </w:r>
            <w:proofErr w:type="spellEnd"/>
          </w:p>
        </w:tc>
        <w:tc>
          <w:tcPr>
            <w:tcW w:w="2031" w:type="dxa"/>
          </w:tcPr>
          <w:p w14:paraId="4AF85556" w14:textId="0067AA73" w:rsidR="008E1062" w:rsidRPr="003C4DDC" w:rsidRDefault="00F617A8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3C4DDC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>Gas Chromatography</w:t>
            </w:r>
          </w:p>
        </w:tc>
        <w:tc>
          <w:tcPr>
            <w:tcW w:w="2367" w:type="dxa"/>
          </w:tcPr>
          <w:p w14:paraId="33EEAA85" w14:textId="77777777" w:rsidR="008E1062" w:rsidRPr="003C4DDC" w:rsidRDefault="008E1062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2781D99C" w14:textId="77777777" w:rsidTr="009B665A">
        <w:tc>
          <w:tcPr>
            <w:tcW w:w="2319" w:type="dxa"/>
          </w:tcPr>
          <w:p w14:paraId="6DC2B1CE" w14:textId="77777777" w:rsidR="008E1062" w:rsidRPr="003C4DDC" w:rsidRDefault="008E1062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612C0DB1" w14:textId="1C02F987" w:rsidR="008E1062" w:rsidRPr="003C4DDC" w:rsidRDefault="00F617A8" w:rsidP="00F617A8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 xml:space="preserve">เครื่องอบแห้ง </w:t>
            </w:r>
          </w:p>
        </w:tc>
        <w:tc>
          <w:tcPr>
            <w:tcW w:w="2031" w:type="dxa"/>
          </w:tcPr>
          <w:p w14:paraId="721621D4" w14:textId="392B6551" w:rsidR="008E1062" w:rsidRPr="003C4DDC" w:rsidRDefault="008F7E78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Cs/>
                <w:color w:val="auto"/>
                <w:sz w:val="28"/>
                <w:szCs w:val="28"/>
                <w:lang w:bidi="th-TH"/>
              </w:rPr>
            </w:pPr>
            <w:r w:rsidRPr="003C4DDC">
              <w:rPr>
                <w:rFonts w:ascii="TH SarabunPSK" w:hAnsi="TH SarabunPSK" w:cs="TH SarabunPSK"/>
                <w:bCs/>
                <w:color w:val="auto"/>
                <w:spacing w:val="20"/>
                <w:sz w:val="28"/>
                <w:szCs w:val="28"/>
              </w:rPr>
              <w:t>Spray Dryer</w:t>
            </w:r>
          </w:p>
        </w:tc>
        <w:tc>
          <w:tcPr>
            <w:tcW w:w="2367" w:type="dxa"/>
          </w:tcPr>
          <w:p w14:paraId="561CBCBF" w14:textId="77777777" w:rsidR="008E1062" w:rsidRPr="003C4DDC" w:rsidRDefault="008E1062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71693A40" w14:textId="77777777" w:rsidTr="009B665A">
        <w:tc>
          <w:tcPr>
            <w:tcW w:w="2319" w:type="dxa"/>
          </w:tcPr>
          <w:p w14:paraId="3B85F091" w14:textId="77777777" w:rsidR="008E1062" w:rsidRPr="003C4DDC" w:rsidRDefault="008E1062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1C6ABBAD" w14:textId="6C947FD3" w:rsidR="008E1062" w:rsidRPr="003C4DDC" w:rsidRDefault="00F617A8" w:rsidP="00F617A8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เครื่องอบแห้งเมล็ดพันธุ์</w:t>
            </w:r>
          </w:p>
        </w:tc>
        <w:tc>
          <w:tcPr>
            <w:tcW w:w="2031" w:type="dxa"/>
          </w:tcPr>
          <w:p w14:paraId="45AE9CE3" w14:textId="77777777" w:rsidR="008E1062" w:rsidRPr="003C4DDC" w:rsidRDefault="008E1062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56C57D6A" w14:textId="77777777" w:rsidR="008E1062" w:rsidRPr="003C4DDC" w:rsidRDefault="008E1062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67A48963" w14:textId="77777777" w:rsidTr="009B665A">
        <w:tc>
          <w:tcPr>
            <w:tcW w:w="2319" w:type="dxa"/>
          </w:tcPr>
          <w:p w14:paraId="6CEC94EB" w14:textId="77777777" w:rsidR="008E1062" w:rsidRPr="003C4DDC" w:rsidRDefault="008E1062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4B19FC53" w14:textId="17F8B32C" w:rsidR="008E1062" w:rsidRPr="003C4DDC" w:rsidRDefault="00F617A8" w:rsidP="00F617A8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เครื่องอบแห้งแบบสุญญากาศ</w:t>
            </w:r>
          </w:p>
        </w:tc>
        <w:tc>
          <w:tcPr>
            <w:tcW w:w="2031" w:type="dxa"/>
          </w:tcPr>
          <w:p w14:paraId="3EF1C6DB" w14:textId="77777777" w:rsidR="008E1062" w:rsidRPr="003C4DDC" w:rsidRDefault="008E1062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5C669D11" w14:textId="77777777" w:rsidR="008E1062" w:rsidRPr="003C4DDC" w:rsidRDefault="008E1062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1771AAC7" w14:textId="77777777" w:rsidTr="009B665A">
        <w:tc>
          <w:tcPr>
            <w:tcW w:w="2319" w:type="dxa"/>
          </w:tcPr>
          <w:p w14:paraId="2E37909B" w14:textId="77777777" w:rsidR="008E1062" w:rsidRPr="003C4DDC" w:rsidRDefault="008E1062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24B34488" w14:textId="10BBF19F" w:rsidR="008E1062" w:rsidRPr="003C4DDC" w:rsidRDefault="00F617A8" w:rsidP="001F4FF9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เครื่องอบแห้งแบบแช่แข็ง</w:t>
            </w:r>
          </w:p>
        </w:tc>
        <w:tc>
          <w:tcPr>
            <w:tcW w:w="2031" w:type="dxa"/>
          </w:tcPr>
          <w:p w14:paraId="0C58CE0E" w14:textId="77777777" w:rsidR="008E1062" w:rsidRPr="003C4DDC" w:rsidRDefault="008E1062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45E5AEDA" w14:textId="77777777" w:rsidR="008E1062" w:rsidRPr="003C4DDC" w:rsidRDefault="008E1062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2E985F25" w14:textId="77777777" w:rsidTr="009B665A">
        <w:tc>
          <w:tcPr>
            <w:tcW w:w="2319" w:type="dxa"/>
          </w:tcPr>
          <w:p w14:paraId="0299F2A7" w14:textId="77777777" w:rsidR="008E1062" w:rsidRPr="003C4DDC" w:rsidRDefault="008E1062" w:rsidP="00AC6920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66FE91DC" w14:textId="0C36B16F" w:rsidR="008E1062" w:rsidRPr="003C4DDC" w:rsidRDefault="001F4FF9" w:rsidP="001F4FF9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เครื่องบดผสมยาง</w:t>
            </w:r>
          </w:p>
        </w:tc>
        <w:tc>
          <w:tcPr>
            <w:tcW w:w="2031" w:type="dxa"/>
          </w:tcPr>
          <w:p w14:paraId="4F2E90AC" w14:textId="77777777" w:rsidR="008E1062" w:rsidRPr="003C4DDC" w:rsidRDefault="008E1062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4870E89B" w14:textId="77777777" w:rsidR="008E1062" w:rsidRPr="003C4DDC" w:rsidRDefault="008E1062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7BE3A070" w14:textId="77777777" w:rsidTr="009B665A">
        <w:tc>
          <w:tcPr>
            <w:tcW w:w="2319" w:type="dxa"/>
          </w:tcPr>
          <w:p w14:paraId="2686EA4E" w14:textId="77777777" w:rsidR="008E1062" w:rsidRPr="003C4DDC" w:rsidRDefault="008E1062" w:rsidP="00AC6920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20D78057" w14:textId="642C40B9" w:rsidR="008E1062" w:rsidRPr="003C4DDC" w:rsidRDefault="001F4FF9" w:rsidP="001F4FF9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เครื่องชั่ง</w:t>
            </w:r>
          </w:p>
        </w:tc>
        <w:tc>
          <w:tcPr>
            <w:tcW w:w="2031" w:type="dxa"/>
          </w:tcPr>
          <w:p w14:paraId="06634075" w14:textId="77777777" w:rsidR="008E1062" w:rsidRPr="003C4DDC" w:rsidRDefault="008E1062" w:rsidP="00AC692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8AC7A7C" w14:textId="77777777" w:rsidR="008E1062" w:rsidRPr="003C4DDC" w:rsidRDefault="008E1062" w:rsidP="00AC692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3C4DDC" w:rsidRPr="003C4DDC" w14:paraId="1C7B60E0" w14:textId="77777777" w:rsidTr="009B665A">
        <w:tc>
          <w:tcPr>
            <w:tcW w:w="2319" w:type="dxa"/>
          </w:tcPr>
          <w:p w14:paraId="668EEE22" w14:textId="77777777" w:rsidR="008E1062" w:rsidRPr="003C4DDC" w:rsidRDefault="008E1062" w:rsidP="00AC6920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14527B86" w14:textId="3052B385" w:rsidR="008E1062" w:rsidRPr="003C4DDC" w:rsidRDefault="001F4FF9" w:rsidP="001F4FF9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เครื่องชั่งระบบดิจิตอล</w:t>
            </w:r>
          </w:p>
        </w:tc>
        <w:tc>
          <w:tcPr>
            <w:tcW w:w="2031" w:type="dxa"/>
          </w:tcPr>
          <w:p w14:paraId="3B59901B" w14:textId="77777777" w:rsidR="008E1062" w:rsidRPr="003C4DDC" w:rsidRDefault="008E1062" w:rsidP="00AC692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75FA4022" w14:textId="77777777" w:rsidR="008E1062" w:rsidRPr="003C4DDC" w:rsidRDefault="008E1062" w:rsidP="00AC692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00B4C9B1" w14:textId="77777777" w:rsidTr="009B665A">
        <w:tc>
          <w:tcPr>
            <w:tcW w:w="2319" w:type="dxa"/>
          </w:tcPr>
          <w:p w14:paraId="4440230D" w14:textId="77777777" w:rsidR="008E1062" w:rsidRPr="003C4DDC" w:rsidRDefault="008E1062" w:rsidP="00AC6920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6B8D93F8" w14:textId="6FBDB334" w:rsidR="008E1062" w:rsidRPr="003C4DDC" w:rsidRDefault="001F4FF9" w:rsidP="001F4FF9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เครื่องชั่งทศนิยม 2 ตำแหน่ง</w:t>
            </w:r>
          </w:p>
        </w:tc>
        <w:tc>
          <w:tcPr>
            <w:tcW w:w="2031" w:type="dxa"/>
          </w:tcPr>
          <w:p w14:paraId="317280AA" w14:textId="77777777" w:rsidR="008E1062" w:rsidRPr="003C4DDC" w:rsidRDefault="008E1062" w:rsidP="00AC692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0BEBF12" w14:textId="77777777" w:rsidR="008E1062" w:rsidRPr="003C4DDC" w:rsidRDefault="008E1062" w:rsidP="00AC692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58373A4E" w14:textId="77777777" w:rsidTr="009B665A">
        <w:tc>
          <w:tcPr>
            <w:tcW w:w="2319" w:type="dxa"/>
          </w:tcPr>
          <w:p w14:paraId="0501F71A" w14:textId="77777777" w:rsidR="008E1062" w:rsidRPr="003C4DDC" w:rsidRDefault="008E1062" w:rsidP="00AC6920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37714649" w14:textId="5B90D371" w:rsidR="008E1062" w:rsidRPr="003C4DDC" w:rsidRDefault="001F4FF9" w:rsidP="001F4FF9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เครื่องชั่งทศนิยม 4 ตำแหน่ง</w:t>
            </w:r>
          </w:p>
        </w:tc>
        <w:tc>
          <w:tcPr>
            <w:tcW w:w="2031" w:type="dxa"/>
          </w:tcPr>
          <w:p w14:paraId="0FA22DF2" w14:textId="77777777" w:rsidR="008E1062" w:rsidRPr="003C4DDC" w:rsidRDefault="008E1062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5BC96512" w14:textId="77777777" w:rsidR="008E1062" w:rsidRPr="003C4DDC" w:rsidRDefault="008E1062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5A204CA4" w14:textId="77777777" w:rsidTr="009B665A">
        <w:tc>
          <w:tcPr>
            <w:tcW w:w="2319" w:type="dxa"/>
          </w:tcPr>
          <w:p w14:paraId="59C4A936" w14:textId="77777777" w:rsidR="008E1062" w:rsidRPr="003C4DDC" w:rsidRDefault="008E1062" w:rsidP="00AC6920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689C6584" w14:textId="5E0C7223" w:rsidR="008E1062" w:rsidRPr="003C4DDC" w:rsidRDefault="001F4FF9" w:rsidP="001F4FF9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เครื่องชั่งทศนิยม 5 ตำแหน่ง</w:t>
            </w:r>
          </w:p>
        </w:tc>
        <w:tc>
          <w:tcPr>
            <w:tcW w:w="2031" w:type="dxa"/>
          </w:tcPr>
          <w:p w14:paraId="52EF5E2E" w14:textId="77777777" w:rsidR="008E1062" w:rsidRPr="003C4DDC" w:rsidRDefault="008E1062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43FCF3C3" w14:textId="77777777" w:rsidR="008E1062" w:rsidRPr="003C4DDC" w:rsidRDefault="008E1062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7BED495E" w14:textId="77777777" w:rsidTr="009B665A">
        <w:tc>
          <w:tcPr>
            <w:tcW w:w="2319" w:type="dxa"/>
          </w:tcPr>
          <w:p w14:paraId="24291063" w14:textId="77777777" w:rsidR="008E1062" w:rsidRPr="003C4DDC" w:rsidRDefault="008E1062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56667384" w14:textId="1E838B9F" w:rsidR="008E1062" w:rsidRPr="003C4DDC" w:rsidRDefault="001F4FF9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เครื่องชั่งระบบถ่วงน้ำหนัก</w:t>
            </w:r>
          </w:p>
        </w:tc>
        <w:tc>
          <w:tcPr>
            <w:tcW w:w="2031" w:type="dxa"/>
          </w:tcPr>
          <w:p w14:paraId="336A68B8" w14:textId="77777777" w:rsidR="008E1062" w:rsidRPr="003C4DDC" w:rsidRDefault="008E1062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440258D" w14:textId="77777777" w:rsidR="008E1062" w:rsidRPr="003C4DDC" w:rsidRDefault="008E1062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08BE0E57" w14:textId="77777777" w:rsidTr="009B665A">
        <w:tc>
          <w:tcPr>
            <w:tcW w:w="2319" w:type="dxa"/>
          </w:tcPr>
          <w:p w14:paraId="59248F5C" w14:textId="77777777" w:rsidR="008E1062" w:rsidRPr="003C4DDC" w:rsidRDefault="008E1062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6A9CB222" w14:textId="7ED9A0E8" w:rsidR="008E1062" w:rsidRPr="003C4DDC" w:rsidRDefault="001F4FF9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เครื่องทำน้ำกลั่น</w:t>
            </w:r>
          </w:p>
        </w:tc>
        <w:tc>
          <w:tcPr>
            <w:tcW w:w="2031" w:type="dxa"/>
          </w:tcPr>
          <w:p w14:paraId="186AA9E8" w14:textId="77777777" w:rsidR="008E1062" w:rsidRPr="003C4DDC" w:rsidRDefault="008E1062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4F04DDCE" w14:textId="77777777" w:rsidR="008E1062" w:rsidRPr="003C4DDC" w:rsidRDefault="008E1062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05944247" w14:textId="77777777" w:rsidTr="008F7E78">
        <w:tc>
          <w:tcPr>
            <w:tcW w:w="2319" w:type="dxa"/>
          </w:tcPr>
          <w:p w14:paraId="3F29B339" w14:textId="77777777" w:rsidR="008F7E78" w:rsidRPr="003C4DDC" w:rsidRDefault="008F7E78" w:rsidP="0066493A">
            <w:pPr>
              <w:spacing w:before="0" w:line="228" w:lineRule="auto"/>
              <w:ind w:left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3DCD6481" w14:textId="77777777" w:rsidR="008F7E78" w:rsidRPr="003C4DDC" w:rsidRDefault="008F7E78" w:rsidP="0066493A">
            <w:pPr>
              <w:spacing w:before="0" w:line="228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เครื่องกวนไฟฟ้าชนิดปรับความเร็ว</w:t>
            </w:r>
          </w:p>
        </w:tc>
        <w:tc>
          <w:tcPr>
            <w:tcW w:w="2031" w:type="dxa"/>
          </w:tcPr>
          <w:p w14:paraId="0B9577B1" w14:textId="77777777" w:rsidR="008F7E78" w:rsidRPr="003C4DDC" w:rsidRDefault="008F7E78" w:rsidP="0066493A">
            <w:pPr>
              <w:spacing w:before="0" w:line="228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001D7814" w14:textId="77777777" w:rsidR="008F7E78" w:rsidRPr="003C4DDC" w:rsidRDefault="008F7E78" w:rsidP="0066493A">
            <w:pPr>
              <w:spacing w:before="0" w:line="228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3E4407B0" w14:textId="77777777" w:rsidTr="008F7E78">
        <w:tc>
          <w:tcPr>
            <w:tcW w:w="2319" w:type="dxa"/>
          </w:tcPr>
          <w:p w14:paraId="23BF5B50" w14:textId="77777777" w:rsidR="008F7E78" w:rsidRPr="003C4DDC" w:rsidRDefault="008F7E78" w:rsidP="0066493A">
            <w:pPr>
              <w:spacing w:before="0" w:line="228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875" w:type="dxa"/>
          </w:tcPr>
          <w:p w14:paraId="7F1ED2C7" w14:textId="77777777" w:rsidR="008F7E78" w:rsidRPr="003C4DDC" w:rsidRDefault="008F7E78" w:rsidP="0066493A">
            <w:pPr>
              <w:spacing w:before="0" w:line="228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เครื่องกวนพร้อมแผ่นให้ความร้อน</w:t>
            </w:r>
          </w:p>
        </w:tc>
        <w:tc>
          <w:tcPr>
            <w:tcW w:w="2031" w:type="dxa"/>
          </w:tcPr>
          <w:p w14:paraId="5C891796" w14:textId="77777777" w:rsidR="008F7E78" w:rsidRPr="003C4DDC" w:rsidRDefault="008F7E78" w:rsidP="0066493A">
            <w:pPr>
              <w:spacing w:before="0" w:line="228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25ABE52" w14:textId="77777777" w:rsidR="008F7E78" w:rsidRPr="003C4DDC" w:rsidRDefault="008F7E78" w:rsidP="0066493A">
            <w:pPr>
              <w:spacing w:before="0" w:line="228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8F7E78" w:rsidRPr="008B1C29" w14:paraId="20825671" w14:textId="77777777" w:rsidTr="008F7E78">
        <w:tc>
          <w:tcPr>
            <w:tcW w:w="2319" w:type="dxa"/>
          </w:tcPr>
          <w:p w14:paraId="52E7B1BE" w14:textId="77777777" w:rsidR="008F7E78" w:rsidRPr="0066493A" w:rsidRDefault="008F7E78" w:rsidP="0066493A">
            <w:pPr>
              <w:spacing w:before="0" w:line="228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875" w:type="dxa"/>
          </w:tcPr>
          <w:p w14:paraId="1D9AB8D1" w14:textId="77777777" w:rsidR="008F7E78" w:rsidRPr="0066493A" w:rsidRDefault="008F7E78" w:rsidP="0066493A">
            <w:pPr>
              <w:spacing w:before="0" w:line="228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66493A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เครื่องกวนตัวอย่างและให้ความร้อน</w:t>
            </w:r>
          </w:p>
        </w:tc>
        <w:tc>
          <w:tcPr>
            <w:tcW w:w="2031" w:type="dxa"/>
          </w:tcPr>
          <w:p w14:paraId="53B0E7E4" w14:textId="77777777" w:rsidR="008F7E78" w:rsidRPr="008B1C29" w:rsidRDefault="008F7E78" w:rsidP="0066493A">
            <w:pPr>
              <w:spacing w:before="0" w:line="228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44BCF7FC" w14:textId="77777777" w:rsidR="008F7E78" w:rsidRPr="008B1C29" w:rsidRDefault="008F7E78" w:rsidP="0066493A">
            <w:pPr>
              <w:spacing w:before="0" w:line="228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8F7E78" w:rsidRPr="008B1C29" w14:paraId="0AD7B12B" w14:textId="77777777" w:rsidTr="008F7E78">
        <w:tc>
          <w:tcPr>
            <w:tcW w:w="2319" w:type="dxa"/>
          </w:tcPr>
          <w:p w14:paraId="433AE300" w14:textId="77777777" w:rsidR="008F7E78" w:rsidRPr="0066493A" w:rsidRDefault="008F7E78" w:rsidP="0066493A">
            <w:pPr>
              <w:spacing w:before="0" w:line="228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45234872" w14:textId="77777777" w:rsidR="008F7E78" w:rsidRPr="0066493A" w:rsidRDefault="008F7E78" w:rsidP="0066493A">
            <w:pPr>
              <w:spacing w:before="0" w:line="228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lang w:bidi="th-TH"/>
              </w:rPr>
            </w:pPr>
            <w:r w:rsidRPr="0066493A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เครื่องกวนสารชนิดอุ่นร้อนได้</w:t>
            </w:r>
          </w:p>
        </w:tc>
        <w:tc>
          <w:tcPr>
            <w:tcW w:w="2031" w:type="dxa"/>
          </w:tcPr>
          <w:p w14:paraId="759F2842" w14:textId="77777777" w:rsidR="008F7E78" w:rsidRPr="008B1C29" w:rsidRDefault="008F7E78" w:rsidP="0066493A">
            <w:pPr>
              <w:spacing w:before="0" w:line="228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75D86CED" w14:textId="77777777" w:rsidR="008F7E78" w:rsidRPr="008B1C29" w:rsidRDefault="008F7E78" w:rsidP="0066493A">
            <w:pPr>
              <w:spacing w:before="0" w:line="228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8F7E78" w:rsidRPr="008B1C29" w14:paraId="46FB2961" w14:textId="77777777" w:rsidTr="00340805">
        <w:tc>
          <w:tcPr>
            <w:tcW w:w="2319" w:type="dxa"/>
          </w:tcPr>
          <w:p w14:paraId="58089C24" w14:textId="77777777" w:rsidR="008F7E78" w:rsidRPr="0066493A" w:rsidRDefault="008F7E78" w:rsidP="0066493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5D5AEA9E" w14:textId="77777777" w:rsidR="008F7E78" w:rsidRPr="0066493A" w:rsidRDefault="008F7E78" w:rsidP="0066493A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66493A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เครื่องมือตรวจสอบคุณภาพน้ำแบบหลายตัวแปร</w:t>
            </w:r>
          </w:p>
        </w:tc>
        <w:tc>
          <w:tcPr>
            <w:tcW w:w="2031" w:type="dxa"/>
          </w:tcPr>
          <w:p w14:paraId="03E78B90" w14:textId="77777777" w:rsidR="008F7E78" w:rsidRPr="008B1C29" w:rsidRDefault="008F7E78" w:rsidP="0066493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4E1D6D2" w14:textId="77777777" w:rsidR="008F7E78" w:rsidRPr="008B1C29" w:rsidRDefault="008F7E78" w:rsidP="0066493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8F7E78" w:rsidRPr="008B1C29" w14:paraId="19AE3307" w14:textId="77777777" w:rsidTr="00340805">
        <w:tc>
          <w:tcPr>
            <w:tcW w:w="2319" w:type="dxa"/>
          </w:tcPr>
          <w:p w14:paraId="2C6F4814" w14:textId="77777777" w:rsidR="008F7E78" w:rsidRPr="0066493A" w:rsidRDefault="008F7E78" w:rsidP="0066493A">
            <w:pPr>
              <w:spacing w:before="0" w:line="228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442CF8F0" w14:textId="77777777" w:rsidR="008F7E78" w:rsidRPr="0066493A" w:rsidRDefault="008F7E78" w:rsidP="0066493A">
            <w:pPr>
              <w:spacing w:before="0" w:line="228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66493A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เครื่องมือตรวจสอบค่าแรงกด</w:t>
            </w:r>
          </w:p>
        </w:tc>
        <w:tc>
          <w:tcPr>
            <w:tcW w:w="2031" w:type="dxa"/>
          </w:tcPr>
          <w:p w14:paraId="0C56E895" w14:textId="77777777" w:rsidR="008F7E78" w:rsidRPr="008B1C29" w:rsidRDefault="008F7E78" w:rsidP="0066493A">
            <w:pPr>
              <w:spacing w:before="0" w:line="228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7D2543FD" w14:textId="77777777" w:rsidR="008F7E78" w:rsidRPr="008B1C29" w:rsidRDefault="008F7E78" w:rsidP="0066493A">
            <w:pPr>
              <w:spacing w:before="0" w:line="228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8F7E78" w:rsidRPr="008B1C29" w14:paraId="15BD3DD1" w14:textId="77777777" w:rsidTr="00340805">
        <w:tc>
          <w:tcPr>
            <w:tcW w:w="2319" w:type="dxa"/>
          </w:tcPr>
          <w:p w14:paraId="4AE85F98" w14:textId="77777777" w:rsidR="008F7E78" w:rsidRPr="0066493A" w:rsidRDefault="008F7E78" w:rsidP="0066493A">
            <w:pPr>
              <w:spacing w:before="0" w:line="228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4FA83212" w14:textId="77777777" w:rsidR="008F7E78" w:rsidRPr="0066493A" w:rsidRDefault="008F7E78" w:rsidP="0066493A">
            <w:pPr>
              <w:spacing w:before="0" w:line="228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66493A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เครื่องตรวจสอบคุณสมบัติของแป้ง</w:t>
            </w:r>
          </w:p>
        </w:tc>
        <w:tc>
          <w:tcPr>
            <w:tcW w:w="2031" w:type="dxa"/>
          </w:tcPr>
          <w:p w14:paraId="0295ACF1" w14:textId="77777777" w:rsidR="008F7E78" w:rsidRPr="008B1C29" w:rsidRDefault="008F7E78" w:rsidP="0066493A">
            <w:pPr>
              <w:spacing w:before="0" w:line="228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43184935" w14:textId="77777777" w:rsidR="008F7E78" w:rsidRPr="008B1C29" w:rsidRDefault="008F7E78" w:rsidP="0066493A">
            <w:pPr>
              <w:spacing w:before="0" w:line="228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8F7E78" w:rsidRPr="008B1C29" w14:paraId="100A15A8" w14:textId="77777777" w:rsidTr="008F7E78">
        <w:tc>
          <w:tcPr>
            <w:tcW w:w="2319" w:type="dxa"/>
          </w:tcPr>
          <w:p w14:paraId="77970434" w14:textId="10C99970" w:rsidR="008F7E78" w:rsidRPr="0066493A" w:rsidRDefault="008F7E78" w:rsidP="0066493A">
            <w:pPr>
              <w:spacing w:before="0" w:line="228" w:lineRule="auto"/>
              <w:ind w:left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77893D37" w14:textId="77777777" w:rsidR="008F7E78" w:rsidRPr="0066493A" w:rsidRDefault="008F7E78" w:rsidP="0066493A">
            <w:pPr>
              <w:spacing w:before="0" w:line="228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66493A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เครื่องทำแห้งด้วยความเย็น</w:t>
            </w:r>
          </w:p>
        </w:tc>
        <w:tc>
          <w:tcPr>
            <w:tcW w:w="2031" w:type="dxa"/>
          </w:tcPr>
          <w:p w14:paraId="66FE70C6" w14:textId="77777777" w:rsidR="008F7E78" w:rsidRPr="008B1C29" w:rsidRDefault="008F7E78" w:rsidP="0066493A">
            <w:pPr>
              <w:spacing w:before="0" w:line="228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4A393744" w14:textId="77777777" w:rsidR="008F7E78" w:rsidRPr="008B1C29" w:rsidRDefault="008F7E78" w:rsidP="0066493A">
            <w:pPr>
              <w:spacing w:before="0" w:line="228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8F7E78" w:rsidRPr="008B1C29" w14:paraId="70115B92" w14:textId="77777777" w:rsidTr="008F7E78">
        <w:tc>
          <w:tcPr>
            <w:tcW w:w="2319" w:type="dxa"/>
          </w:tcPr>
          <w:p w14:paraId="6DED7B5C" w14:textId="77777777" w:rsidR="008F7E78" w:rsidRPr="0066493A" w:rsidRDefault="008F7E78" w:rsidP="0066493A">
            <w:pPr>
              <w:spacing w:before="0" w:line="228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4AA27481" w14:textId="77777777" w:rsidR="008F7E78" w:rsidRPr="0066493A" w:rsidRDefault="008F7E78" w:rsidP="0066493A">
            <w:pPr>
              <w:spacing w:before="0" w:line="228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66493A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เครื่องทำความสะอาดเมล็ดพันธุ์</w:t>
            </w:r>
          </w:p>
        </w:tc>
        <w:tc>
          <w:tcPr>
            <w:tcW w:w="2031" w:type="dxa"/>
          </w:tcPr>
          <w:p w14:paraId="555C4AE9" w14:textId="77777777" w:rsidR="008F7E78" w:rsidRPr="008B1C29" w:rsidRDefault="008F7E78" w:rsidP="0066493A">
            <w:pPr>
              <w:spacing w:before="0" w:line="228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50B2A283" w14:textId="77777777" w:rsidR="008F7E78" w:rsidRPr="008B1C29" w:rsidRDefault="008F7E78" w:rsidP="0066493A">
            <w:pPr>
              <w:spacing w:before="0" w:line="228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8F7E78" w:rsidRPr="008B1C29" w14:paraId="07AA422C" w14:textId="77777777" w:rsidTr="008F7E78">
        <w:tc>
          <w:tcPr>
            <w:tcW w:w="2319" w:type="dxa"/>
          </w:tcPr>
          <w:p w14:paraId="64F2E407" w14:textId="77777777" w:rsidR="008F7E78" w:rsidRPr="0066493A" w:rsidRDefault="008F7E78" w:rsidP="0066493A">
            <w:pPr>
              <w:spacing w:before="0" w:line="228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5522C146" w14:textId="77777777" w:rsidR="008F7E78" w:rsidRPr="0066493A" w:rsidRDefault="008F7E78" w:rsidP="0066493A">
            <w:pPr>
              <w:spacing w:before="0" w:line="228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66493A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เครื่องทำความร้อนอากาศ</w:t>
            </w:r>
          </w:p>
        </w:tc>
        <w:tc>
          <w:tcPr>
            <w:tcW w:w="2031" w:type="dxa"/>
          </w:tcPr>
          <w:p w14:paraId="315D8760" w14:textId="77777777" w:rsidR="008F7E78" w:rsidRPr="008B1C29" w:rsidRDefault="008F7E78" w:rsidP="0066493A">
            <w:pPr>
              <w:spacing w:before="0" w:line="228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C1F4BC2" w14:textId="77777777" w:rsidR="008F7E78" w:rsidRPr="008B1C29" w:rsidRDefault="008F7E78" w:rsidP="0066493A">
            <w:pPr>
              <w:spacing w:before="0" w:line="228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8F7E78" w:rsidRPr="008B1C29" w14:paraId="31994175" w14:textId="77777777" w:rsidTr="008F7E78">
        <w:tc>
          <w:tcPr>
            <w:tcW w:w="2319" w:type="dxa"/>
          </w:tcPr>
          <w:p w14:paraId="29B94CA8" w14:textId="77777777" w:rsidR="008F7E78" w:rsidRPr="0066493A" w:rsidRDefault="008F7E78" w:rsidP="0066493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44BE8520" w14:textId="77777777" w:rsidR="008F7E78" w:rsidRPr="0066493A" w:rsidRDefault="008F7E78" w:rsidP="0066493A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66493A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เครื่องทำเกล็ดน้ำแข็ง</w:t>
            </w:r>
          </w:p>
        </w:tc>
        <w:tc>
          <w:tcPr>
            <w:tcW w:w="2031" w:type="dxa"/>
          </w:tcPr>
          <w:p w14:paraId="5C05EA06" w14:textId="77777777" w:rsidR="008F7E78" w:rsidRPr="008B1C29" w:rsidRDefault="008F7E78" w:rsidP="0066493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9EFDA5E" w14:textId="77777777" w:rsidR="008F7E78" w:rsidRDefault="008F7E78" w:rsidP="0066493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8F7E78" w:rsidRPr="008B1C29" w14:paraId="68A2AE2E" w14:textId="77777777" w:rsidTr="008F7E78">
        <w:tc>
          <w:tcPr>
            <w:tcW w:w="2319" w:type="dxa"/>
          </w:tcPr>
          <w:p w14:paraId="1B370895" w14:textId="77777777" w:rsidR="008F7E78" w:rsidRPr="0066493A" w:rsidRDefault="008F7E78" w:rsidP="0066493A">
            <w:pPr>
              <w:spacing w:before="0" w:line="240" w:lineRule="auto"/>
              <w:ind w:left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2950EE55" w14:textId="77777777" w:rsidR="008F7E78" w:rsidRPr="0066493A" w:rsidRDefault="008F7E78" w:rsidP="0066493A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66493A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เครื่องปรับความชื้นสัมพันธ์ในห้องเย็น</w:t>
            </w:r>
          </w:p>
        </w:tc>
        <w:tc>
          <w:tcPr>
            <w:tcW w:w="2031" w:type="dxa"/>
          </w:tcPr>
          <w:p w14:paraId="20D4012E" w14:textId="77777777" w:rsidR="008F7E78" w:rsidRPr="008B1C29" w:rsidRDefault="008F7E78" w:rsidP="0066493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003E1470" w14:textId="77777777" w:rsidR="008F7E78" w:rsidRPr="008B1C29" w:rsidRDefault="008F7E78" w:rsidP="0066493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</w:tbl>
    <w:p w14:paraId="0C86BFC5" w14:textId="77777777" w:rsidR="00F342D5" w:rsidRPr="0066493A" w:rsidRDefault="00F342D5">
      <w:pPr>
        <w:rPr>
          <w:rFonts w:ascii="TH SarabunPSK" w:hAnsi="TH SarabunPSK" w:cs="TH SarabunPSK"/>
          <w:b/>
          <w:bCs/>
          <w:sz w:val="10"/>
          <w:szCs w:val="10"/>
          <w:lang w:bidi="th-TH"/>
        </w:rPr>
      </w:pPr>
    </w:p>
    <w:p w14:paraId="4AE1CF64" w14:textId="0346D797" w:rsidR="008F7E78" w:rsidRDefault="008F7E78">
      <w:pPr>
        <w:rPr>
          <w:rFonts w:ascii="TH SarabunPSK" w:hAnsi="TH SarabunPSK" w:cs="TH SarabunPSK"/>
          <w:b/>
          <w:bCs/>
          <w:szCs w:val="24"/>
          <w:lang w:bidi="th-TH"/>
        </w:rPr>
      </w:pP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หมายเหตุ  รายการ</w:t>
      </w:r>
      <w:r>
        <w:rPr>
          <w:rFonts w:ascii="TH SarabunPSK" w:hAnsi="TH SarabunPSK" w:cs="TH SarabunPSK" w:hint="cs"/>
          <w:b/>
          <w:bCs/>
          <w:szCs w:val="24"/>
          <w:cs/>
          <w:lang w:bidi="th-TH"/>
        </w:rPr>
        <w:t>ครุภัณฑ์</w:t>
      </w: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ที่ขึ้นต้นด้วยเครื่องหมาย ** เป็นรายการตามหนังสือสำนักงบประมาณที่ นร0704/ว37 ลงวันที่ 6 มกราคม 2559</w:t>
      </w:r>
    </w:p>
    <w:p w14:paraId="4FC97ADF" w14:textId="77777777" w:rsidR="00F22958" w:rsidRPr="00F342D5" w:rsidRDefault="00F22958">
      <w:pPr>
        <w:rPr>
          <w:rFonts w:ascii="TH SarabunPSK" w:hAnsi="TH SarabunPSK" w:cs="TH SarabunPSK"/>
          <w:b/>
          <w:bCs/>
          <w:szCs w:val="24"/>
          <w:lang w:bidi="th-TH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9"/>
        <w:gridCol w:w="2875"/>
        <w:gridCol w:w="2031"/>
        <w:gridCol w:w="2367"/>
      </w:tblGrid>
      <w:tr w:rsidR="0022154F" w:rsidRPr="008B1C29" w14:paraId="2D8516FF" w14:textId="77777777" w:rsidTr="009B66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319" w:type="dxa"/>
          </w:tcPr>
          <w:p w14:paraId="64A76A0C" w14:textId="77777777" w:rsidR="0022154F" w:rsidRPr="008B1C29" w:rsidRDefault="0022154F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ประเภท/หมวด</w:t>
            </w:r>
          </w:p>
        </w:tc>
        <w:tc>
          <w:tcPr>
            <w:tcW w:w="2875" w:type="dxa"/>
          </w:tcPr>
          <w:p w14:paraId="059C3DC8" w14:textId="77777777" w:rsidR="0022154F" w:rsidRPr="008B1C29" w:rsidRDefault="0022154F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รายการ</w:t>
            </w:r>
          </w:p>
        </w:tc>
        <w:tc>
          <w:tcPr>
            <w:tcW w:w="2031" w:type="dxa"/>
          </w:tcPr>
          <w:p w14:paraId="55FAD8F4" w14:textId="77777777" w:rsidR="0022154F" w:rsidRPr="008B1C29" w:rsidRDefault="0022154F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คำค้น</w:t>
            </w:r>
          </w:p>
        </w:tc>
        <w:tc>
          <w:tcPr>
            <w:tcW w:w="2367" w:type="dxa"/>
          </w:tcPr>
          <w:p w14:paraId="1361E46E" w14:textId="77777777" w:rsidR="0022154F" w:rsidRPr="008B1C29" w:rsidRDefault="0022154F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เกณฑ์พิจารณาเพิ่มเติม</w:t>
            </w:r>
          </w:p>
        </w:tc>
      </w:tr>
      <w:tr w:rsidR="003C4DDC" w:rsidRPr="003C4DDC" w14:paraId="36B6E1A5" w14:textId="77777777" w:rsidTr="009B665A">
        <w:tc>
          <w:tcPr>
            <w:tcW w:w="2319" w:type="dxa"/>
          </w:tcPr>
          <w:p w14:paraId="23C5187D" w14:textId="77777777" w:rsidR="0022154F" w:rsidRPr="003C4DDC" w:rsidRDefault="00F342D5" w:rsidP="003C4DDC">
            <w:pPr>
              <w:spacing w:before="100" w:beforeAutospacing="1" w:after="100" w:afterAutospacing="1" w:line="240" w:lineRule="auto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  <w:r w:rsidRPr="003C4DDC">
              <w:rPr>
                <w:rFonts w:ascii="TH SarabunPSK" w:hAnsi="TH SarabunPSK" w:cs="TH SarabunPSK" w:hint="cs"/>
                <w:b/>
                <w:bCs/>
                <w:color w:val="auto"/>
                <w:sz w:val="28"/>
                <w:szCs w:val="28"/>
                <w:cs/>
                <w:lang w:bidi="th-TH"/>
              </w:rPr>
              <w:t>ครุภัณฑ์การศึกษา</w:t>
            </w:r>
          </w:p>
          <w:p w14:paraId="58C840AA" w14:textId="2B1D72AD" w:rsidR="003C4DDC" w:rsidRPr="003C4DDC" w:rsidRDefault="003C4DDC" w:rsidP="003C4DDC">
            <w:pPr>
              <w:spacing w:before="100" w:beforeAutospacing="1" w:after="100" w:afterAutospacing="1" w:line="240" w:lineRule="auto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15659DF1" w14:textId="2602B17C" w:rsidR="0022154F" w:rsidRPr="003C4DDC" w:rsidRDefault="00030AF0" w:rsidP="00AC6920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เครื่องวิเคราะห์ฮา</w:t>
            </w:r>
            <w:proofErr w:type="spellStart"/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ร์</w:t>
            </w:r>
            <w:proofErr w:type="spellEnd"/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มอนิกส์กำลัง</w:t>
            </w:r>
          </w:p>
        </w:tc>
        <w:tc>
          <w:tcPr>
            <w:tcW w:w="2031" w:type="dxa"/>
          </w:tcPr>
          <w:p w14:paraId="7668D467" w14:textId="77777777" w:rsidR="0022154F" w:rsidRPr="003C4DDC" w:rsidRDefault="0022154F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EA979EA" w14:textId="77777777" w:rsidR="0022154F" w:rsidRPr="003C4DDC" w:rsidRDefault="0022154F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242E7BE9" w14:textId="77777777" w:rsidTr="00F342D5">
        <w:tc>
          <w:tcPr>
            <w:tcW w:w="2319" w:type="dxa"/>
          </w:tcPr>
          <w:p w14:paraId="3D405088" w14:textId="77777777" w:rsidR="00F342D5" w:rsidRPr="003C4DDC" w:rsidRDefault="00F342D5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675E4D6B" w14:textId="77777777" w:rsidR="00F342D5" w:rsidRPr="003C4DDC" w:rsidRDefault="00F342D5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เครื่องวิเคราะห์และบันทึกค่า</w:t>
            </w:r>
          </w:p>
          <w:p w14:paraId="27CCDDCF" w14:textId="77777777" w:rsidR="00F342D5" w:rsidRPr="003C4DDC" w:rsidRDefault="00F342D5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ชุดทดสอบแสงอาทิตย์เทียมแบบพัลส์</w:t>
            </w:r>
          </w:p>
        </w:tc>
        <w:tc>
          <w:tcPr>
            <w:tcW w:w="2031" w:type="dxa"/>
          </w:tcPr>
          <w:p w14:paraId="7966232A" w14:textId="77777777" w:rsidR="00F342D5" w:rsidRPr="003C4DDC" w:rsidRDefault="00F342D5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5E6001B6" w14:textId="77777777" w:rsidR="00F342D5" w:rsidRPr="003C4DDC" w:rsidRDefault="00F342D5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5920D2A7" w14:textId="77777777" w:rsidTr="009B665A">
        <w:tc>
          <w:tcPr>
            <w:tcW w:w="2319" w:type="dxa"/>
          </w:tcPr>
          <w:p w14:paraId="20FB5667" w14:textId="77777777" w:rsidR="0022154F" w:rsidRPr="003C4DDC" w:rsidRDefault="0022154F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652E70A0" w14:textId="5DE74B38" w:rsidR="0022154F" w:rsidRPr="003C4DDC" w:rsidRDefault="00030AF0" w:rsidP="00030AF0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เครื่องวิเคราะห์ค่าประสิทธิภาพการเผาไหม้</w:t>
            </w:r>
          </w:p>
        </w:tc>
        <w:tc>
          <w:tcPr>
            <w:tcW w:w="2031" w:type="dxa"/>
          </w:tcPr>
          <w:p w14:paraId="41A3A7B4" w14:textId="77777777" w:rsidR="0022154F" w:rsidRPr="003C4DDC" w:rsidRDefault="0022154F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E658EB7" w14:textId="77777777" w:rsidR="0022154F" w:rsidRPr="003C4DDC" w:rsidRDefault="0022154F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18CB4DDC" w14:textId="77777777" w:rsidTr="009B665A">
        <w:tc>
          <w:tcPr>
            <w:tcW w:w="2319" w:type="dxa"/>
          </w:tcPr>
          <w:p w14:paraId="5B3E3825" w14:textId="77777777" w:rsidR="0022154F" w:rsidRPr="003C4DDC" w:rsidRDefault="0022154F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7CFCB75C" w14:textId="23C1D3CE" w:rsidR="0022154F" w:rsidRPr="003C4DDC" w:rsidRDefault="00030AF0" w:rsidP="00030AF0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เครื่องตรวจวิเคราะห์คุณภาพน้ำเสีย</w:t>
            </w:r>
          </w:p>
        </w:tc>
        <w:tc>
          <w:tcPr>
            <w:tcW w:w="2031" w:type="dxa"/>
          </w:tcPr>
          <w:p w14:paraId="06132F0C" w14:textId="77777777" w:rsidR="0022154F" w:rsidRPr="003C4DDC" w:rsidRDefault="0022154F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900A51F" w14:textId="77777777" w:rsidR="0022154F" w:rsidRPr="003C4DDC" w:rsidRDefault="0022154F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452464FB" w14:textId="77777777" w:rsidTr="009B665A">
        <w:tc>
          <w:tcPr>
            <w:tcW w:w="2319" w:type="dxa"/>
          </w:tcPr>
          <w:p w14:paraId="4A76C238" w14:textId="77777777" w:rsidR="0022154F" w:rsidRPr="003C4DDC" w:rsidRDefault="0022154F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4905BB41" w14:textId="51361B4A" w:rsidR="0022154F" w:rsidRPr="003C4DDC" w:rsidRDefault="00030AF0" w:rsidP="00030AF0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ชุดวิเคราะห์โปรตีน</w:t>
            </w:r>
          </w:p>
        </w:tc>
        <w:tc>
          <w:tcPr>
            <w:tcW w:w="2031" w:type="dxa"/>
          </w:tcPr>
          <w:p w14:paraId="7BED8F71" w14:textId="77777777" w:rsidR="0022154F" w:rsidRPr="003C4DDC" w:rsidRDefault="0022154F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3A4D24B" w14:textId="77777777" w:rsidR="0022154F" w:rsidRPr="003C4DDC" w:rsidRDefault="0022154F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5F0F9581" w14:textId="77777777" w:rsidTr="009B665A">
        <w:tc>
          <w:tcPr>
            <w:tcW w:w="2319" w:type="dxa"/>
          </w:tcPr>
          <w:p w14:paraId="2042D3F1" w14:textId="77777777" w:rsidR="0022154F" w:rsidRPr="003C4DDC" w:rsidRDefault="0022154F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3EC98776" w14:textId="24E805FA" w:rsidR="0022154F" w:rsidRPr="003C4DDC" w:rsidRDefault="00030AF0" w:rsidP="00030AF0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ชุดเครื่องมือวิเคราะห์ชนิดของสารอินทรีย์</w:t>
            </w:r>
          </w:p>
        </w:tc>
        <w:tc>
          <w:tcPr>
            <w:tcW w:w="2031" w:type="dxa"/>
          </w:tcPr>
          <w:p w14:paraId="545E9B93" w14:textId="77777777" w:rsidR="0022154F" w:rsidRPr="003C4DDC" w:rsidRDefault="0022154F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4C832AD9" w14:textId="77777777" w:rsidR="0022154F" w:rsidRPr="003C4DDC" w:rsidRDefault="0022154F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5265A170" w14:textId="77777777" w:rsidTr="009B665A">
        <w:tc>
          <w:tcPr>
            <w:tcW w:w="2319" w:type="dxa"/>
          </w:tcPr>
          <w:p w14:paraId="319B942C" w14:textId="77777777" w:rsidR="0022154F" w:rsidRPr="003C4DDC" w:rsidRDefault="0022154F" w:rsidP="00AC6920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38901887" w14:textId="791FB866" w:rsidR="0022154F" w:rsidRPr="003C4DDC" w:rsidRDefault="00E628DC" w:rsidP="00E628DC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เครื่องตรวจสอบการเปลี่ยนแปลงก๊าซ</w:t>
            </w:r>
          </w:p>
        </w:tc>
        <w:tc>
          <w:tcPr>
            <w:tcW w:w="2031" w:type="dxa"/>
          </w:tcPr>
          <w:p w14:paraId="0B09C3E5" w14:textId="77777777" w:rsidR="0022154F" w:rsidRPr="003C4DDC" w:rsidRDefault="0022154F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0ACDB4C" w14:textId="77777777" w:rsidR="0022154F" w:rsidRPr="003C4DDC" w:rsidRDefault="0022154F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F342D5" w:rsidRPr="008B1C29" w14:paraId="60156195" w14:textId="77777777" w:rsidTr="009B665A">
        <w:tc>
          <w:tcPr>
            <w:tcW w:w="2319" w:type="dxa"/>
          </w:tcPr>
          <w:p w14:paraId="469276F7" w14:textId="77777777" w:rsidR="00F342D5" w:rsidRPr="008B1C29" w:rsidRDefault="00F342D5" w:rsidP="00AC6920">
            <w:pPr>
              <w:spacing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7BEAC5FB" w14:textId="77777777" w:rsidR="00F342D5" w:rsidRPr="00B601DC" w:rsidRDefault="00F342D5" w:rsidP="00E628DC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FF0000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031" w:type="dxa"/>
          </w:tcPr>
          <w:p w14:paraId="78BA2FBB" w14:textId="77777777" w:rsidR="00F342D5" w:rsidRPr="008B1C29" w:rsidRDefault="00F342D5" w:rsidP="00AC6920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9C61B63" w14:textId="77777777" w:rsidR="00F342D5" w:rsidRPr="008B1C29" w:rsidRDefault="00F342D5" w:rsidP="00AC6920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3C4DDC" w:rsidRPr="003C4DDC" w14:paraId="674D43B1" w14:textId="77777777" w:rsidTr="00F342D5">
        <w:tc>
          <w:tcPr>
            <w:tcW w:w="2319" w:type="dxa"/>
          </w:tcPr>
          <w:p w14:paraId="3C0EDA09" w14:textId="77777777" w:rsidR="00F342D5" w:rsidRPr="003C4DDC" w:rsidRDefault="00F342D5" w:rsidP="0066493A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3C4DDC">
              <w:rPr>
                <w:rFonts w:ascii="TH SarabunPSK" w:hAnsi="TH SarabunPSK" w:cs="TH SarabunPSK" w:hint="cs"/>
                <w:b/>
                <w:bCs/>
                <w:color w:val="auto"/>
                <w:spacing w:val="20"/>
                <w:sz w:val="28"/>
                <w:szCs w:val="28"/>
                <w:cs/>
                <w:lang w:bidi="th-TH"/>
              </w:rPr>
              <w:t>ครุภัณฑ์ยานพาหนะและขนส่ง</w:t>
            </w:r>
          </w:p>
        </w:tc>
        <w:tc>
          <w:tcPr>
            <w:tcW w:w="2875" w:type="dxa"/>
          </w:tcPr>
          <w:p w14:paraId="20CF6FE7" w14:textId="1CF03141" w:rsidR="00F342D5" w:rsidRPr="003C4DDC" w:rsidRDefault="00F342D5" w:rsidP="0066493A">
            <w:pPr>
              <w:spacing w:before="240" w:after="240" w:line="228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lang w:bidi="th-TH"/>
              </w:rPr>
            </w:pPr>
            <w:r w:rsidRPr="003C4DDC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**</w:t>
            </w: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รถยนต์นั่</w:t>
            </w:r>
            <w:r w:rsidRPr="003C4DDC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ง</w:t>
            </w:r>
          </w:p>
          <w:p w14:paraId="5104A238" w14:textId="77777777" w:rsidR="00F342D5" w:rsidRPr="003C4DDC" w:rsidRDefault="00F342D5" w:rsidP="0066493A">
            <w:pPr>
              <w:spacing w:before="240" w:after="240" w:line="228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</w:p>
        </w:tc>
        <w:tc>
          <w:tcPr>
            <w:tcW w:w="2031" w:type="dxa"/>
          </w:tcPr>
          <w:p w14:paraId="39D02C1D" w14:textId="77777777" w:rsidR="00F342D5" w:rsidRPr="003C4DDC" w:rsidRDefault="00F342D5" w:rsidP="0066493A">
            <w:pPr>
              <w:spacing w:before="100" w:beforeAutospacing="1" w:after="100" w:afterAutospacing="1" w:line="228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02393259" w14:textId="77777777" w:rsidR="00F342D5" w:rsidRPr="003C4DDC" w:rsidRDefault="00F342D5" w:rsidP="0066493A">
            <w:pPr>
              <w:spacing w:before="100" w:beforeAutospacing="1" w:after="100" w:afterAutospacing="1" w:line="228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60C965ED" w14:textId="77777777" w:rsidTr="00F342D5">
        <w:tc>
          <w:tcPr>
            <w:tcW w:w="2319" w:type="dxa"/>
          </w:tcPr>
          <w:p w14:paraId="1A2AC275" w14:textId="77777777" w:rsidR="00F342D5" w:rsidRPr="003C4DDC" w:rsidRDefault="00F342D5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7572D539" w14:textId="6ABBFF23" w:rsidR="00F342D5" w:rsidRPr="003C4DDC" w:rsidRDefault="00F342D5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**</w:t>
            </w: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รถยนต์โดยสาร</w:t>
            </w:r>
          </w:p>
        </w:tc>
        <w:tc>
          <w:tcPr>
            <w:tcW w:w="2031" w:type="dxa"/>
          </w:tcPr>
          <w:p w14:paraId="516AD9ED" w14:textId="77777777" w:rsidR="00F342D5" w:rsidRPr="003C4DDC" w:rsidRDefault="00F342D5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0B373A6F" w14:textId="77777777" w:rsidR="00F342D5" w:rsidRPr="003C4DDC" w:rsidRDefault="00F342D5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68651120" w14:textId="77777777" w:rsidTr="00F342D5">
        <w:tc>
          <w:tcPr>
            <w:tcW w:w="2319" w:type="dxa"/>
          </w:tcPr>
          <w:p w14:paraId="29581861" w14:textId="77777777" w:rsidR="00F342D5" w:rsidRPr="003C4DDC" w:rsidRDefault="00F342D5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33AC0E91" w14:textId="1DF29E5F" w:rsidR="00F342D5" w:rsidRPr="003C4DDC" w:rsidRDefault="00F342D5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**</w:t>
            </w: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รถยกของ</w:t>
            </w:r>
          </w:p>
        </w:tc>
        <w:tc>
          <w:tcPr>
            <w:tcW w:w="2031" w:type="dxa"/>
          </w:tcPr>
          <w:p w14:paraId="6AB79588" w14:textId="77777777" w:rsidR="00F342D5" w:rsidRPr="003C4DDC" w:rsidRDefault="00F342D5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FF07FD7" w14:textId="77777777" w:rsidR="00F342D5" w:rsidRPr="003C4DDC" w:rsidRDefault="00F342D5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157AC3C5" w14:textId="77777777" w:rsidTr="00F342D5">
        <w:tc>
          <w:tcPr>
            <w:tcW w:w="2319" w:type="dxa"/>
          </w:tcPr>
          <w:p w14:paraId="084EF768" w14:textId="77777777" w:rsidR="00F342D5" w:rsidRPr="003C4DDC" w:rsidRDefault="00F342D5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58761125" w14:textId="00B8D1FD" w:rsidR="00F342D5" w:rsidRPr="003C4DDC" w:rsidRDefault="00F342D5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**</w:t>
            </w: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รถปั้นจั่น</w:t>
            </w:r>
          </w:p>
        </w:tc>
        <w:tc>
          <w:tcPr>
            <w:tcW w:w="2031" w:type="dxa"/>
          </w:tcPr>
          <w:p w14:paraId="447C9368" w14:textId="77777777" w:rsidR="00F342D5" w:rsidRPr="003C4DDC" w:rsidRDefault="00F342D5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7A2FC3E3" w14:textId="77777777" w:rsidR="00F342D5" w:rsidRPr="003C4DDC" w:rsidRDefault="00F342D5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7B378728" w14:textId="77777777" w:rsidTr="00F342D5">
        <w:tc>
          <w:tcPr>
            <w:tcW w:w="2319" w:type="dxa"/>
          </w:tcPr>
          <w:p w14:paraId="21B50A0D" w14:textId="77777777" w:rsidR="00F342D5" w:rsidRPr="003C4DDC" w:rsidRDefault="00F342D5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394F5204" w14:textId="17A85F33" w:rsidR="00F342D5" w:rsidRPr="003C4DDC" w:rsidRDefault="00F342D5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**</w:t>
            </w: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รถบรรทุก</w:t>
            </w:r>
          </w:p>
        </w:tc>
        <w:tc>
          <w:tcPr>
            <w:tcW w:w="2031" w:type="dxa"/>
          </w:tcPr>
          <w:p w14:paraId="330A2D42" w14:textId="77777777" w:rsidR="00F342D5" w:rsidRPr="003C4DDC" w:rsidRDefault="00F342D5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8771398" w14:textId="77777777" w:rsidR="00F342D5" w:rsidRPr="003C4DDC" w:rsidRDefault="00F342D5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22AF6C6C" w14:textId="77777777" w:rsidTr="00F342D5">
        <w:tc>
          <w:tcPr>
            <w:tcW w:w="2319" w:type="dxa"/>
          </w:tcPr>
          <w:p w14:paraId="1C48FAAD" w14:textId="77777777" w:rsidR="00F342D5" w:rsidRPr="003C4DDC" w:rsidRDefault="00F342D5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36C57D1D" w14:textId="77777777" w:rsidR="00F342D5" w:rsidRPr="003C4DDC" w:rsidRDefault="00F342D5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รถลากเครื่องบิน</w:t>
            </w:r>
          </w:p>
        </w:tc>
        <w:tc>
          <w:tcPr>
            <w:tcW w:w="2031" w:type="dxa"/>
          </w:tcPr>
          <w:p w14:paraId="515D9933" w14:textId="77777777" w:rsidR="00F342D5" w:rsidRPr="003C4DDC" w:rsidRDefault="00F342D5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0ECB274D" w14:textId="77777777" w:rsidR="00F342D5" w:rsidRPr="003C4DDC" w:rsidRDefault="00F342D5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78C9F582" w14:textId="77777777" w:rsidTr="00F342D5">
        <w:tc>
          <w:tcPr>
            <w:tcW w:w="2319" w:type="dxa"/>
          </w:tcPr>
          <w:p w14:paraId="3EDF2E98" w14:textId="77777777" w:rsidR="00F342D5" w:rsidRPr="003C4DDC" w:rsidRDefault="00F342D5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130B6260" w14:textId="77777777" w:rsidR="00F342D5" w:rsidRPr="003C4DDC" w:rsidRDefault="00F342D5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รถเทรล</w:t>
            </w:r>
            <w:proofErr w:type="spellStart"/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เล</w:t>
            </w:r>
            <w:proofErr w:type="spellEnd"/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อร์</w:t>
            </w:r>
          </w:p>
        </w:tc>
        <w:tc>
          <w:tcPr>
            <w:tcW w:w="2031" w:type="dxa"/>
          </w:tcPr>
          <w:p w14:paraId="36C9B898" w14:textId="77777777" w:rsidR="00F342D5" w:rsidRPr="003C4DDC" w:rsidRDefault="00F342D5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73BB7023" w14:textId="77777777" w:rsidR="00F342D5" w:rsidRPr="003C4DDC" w:rsidRDefault="00F342D5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65D760DE" w14:textId="77777777" w:rsidTr="00F342D5">
        <w:tc>
          <w:tcPr>
            <w:tcW w:w="2319" w:type="dxa"/>
          </w:tcPr>
          <w:p w14:paraId="76DC73BC" w14:textId="77777777" w:rsidR="00F342D5" w:rsidRPr="003C4DDC" w:rsidRDefault="00F342D5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0250E8B7" w14:textId="77777777" w:rsidR="00F342D5" w:rsidRPr="003C4DDC" w:rsidRDefault="00F342D5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รถดับเพลิง</w:t>
            </w:r>
          </w:p>
        </w:tc>
        <w:tc>
          <w:tcPr>
            <w:tcW w:w="2031" w:type="dxa"/>
          </w:tcPr>
          <w:p w14:paraId="74FC59DE" w14:textId="77777777" w:rsidR="00F342D5" w:rsidRPr="003C4DDC" w:rsidRDefault="00F342D5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0108BFF" w14:textId="77777777" w:rsidR="00F342D5" w:rsidRPr="003C4DDC" w:rsidRDefault="00F342D5" w:rsidP="0034080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09C490E4" w14:textId="77777777" w:rsidTr="00F342D5">
        <w:tc>
          <w:tcPr>
            <w:tcW w:w="2319" w:type="dxa"/>
          </w:tcPr>
          <w:p w14:paraId="12AC1D70" w14:textId="77777777" w:rsidR="00F342D5" w:rsidRPr="003C4DDC" w:rsidRDefault="00F342D5" w:rsidP="00340805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6FF1FDAB" w14:textId="77777777" w:rsidR="00F342D5" w:rsidRPr="003C4DDC" w:rsidRDefault="00F342D5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รถจักรยานยนต์</w:t>
            </w:r>
          </w:p>
        </w:tc>
        <w:tc>
          <w:tcPr>
            <w:tcW w:w="2031" w:type="dxa"/>
          </w:tcPr>
          <w:p w14:paraId="319D7ADD" w14:textId="77777777" w:rsidR="00F342D5" w:rsidRPr="003C4DDC" w:rsidRDefault="00F342D5" w:rsidP="0034080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017F3FF0" w14:textId="77777777" w:rsidR="00F342D5" w:rsidRPr="003C4DDC" w:rsidRDefault="00F342D5" w:rsidP="0034080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6034128B" w14:textId="77777777" w:rsidTr="00F342D5">
        <w:tc>
          <w:tcPr>
            <w:tcW w:w="2319" w:type="dxa"/>
          </w:tcPr>
          <w:p w14:paraId="54F71EDE" w14:textId="77777777" w:rsidR="00F342D5" w:rsidRPr="003C4DDC" w:rsidRDefault="00F342D5" w:rsidP="00340805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27681E27" w14:textId="77777777" w:rsidR="00F342D5" w:rsidRPr="003C4DDC" w:rsidRDefault="00F342D5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รถจักรยาน</w:t>
            </w:r>
          </w:p>
        </w:tc>
        <w:tc>
          <w:tcPr>
            <w:tcW w:w="2031" w:type="dxa"/>
          </w:tcPr>
          <w:p w14:paraId="605984C0" w14:textId="77777777" w:rsidR="00F342D5" w:rsidRPr="003C4DDC" w:rsidRDefault="00F342D5" w:rsidP="0034080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54697A2" w14:textId="77777777" w:rsidR="00F342D5" w:rsidRPr="003C4DDC" w:rsidRDefault="00F342D5" w:rsidP="00340805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5F75AA55" w14:textId="77777777" w:rsidTr="00F342D5">
        <w:tc>
          <w:tcPr>
            <w:tcW w:w="2319" w:type="dxa"/>
          </w:tcPr>
          <w:p w14:paraId="48B83F87" w14:textId="77777777" w:rsidR="00F342D5" w:rsidRPr="003C4DDC" w:rsidRDefault="00F342D5" w:rsidP="00340805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5F6A007F" w14:textId="77777777" w:rsidR="00F342D5" w:rsidRPr="003C4DDC" w:rsidRDefault="00F342D5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รถตู้</w:t>
            </w:r>
          </w:p>
        </w:tc>
        <w:tc>
          <w:tcPr>
            <w:tcW w:w="2031" w:type="dxa"/>
          </w:tcPr>
          <w:p w14:paraId="00A1FBE8" w14:textId="77777777" w:rsidR="00F342D5" w:rsidRPr="003C4DDC" w:rsidRDefault="00F342D5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14998BE" w14:textId="77777777" w:rsidR="00F342D5" w:rsidRPr="003C4DDC" w:rsidRDefault="00F342D5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4C444BC3" w14:textId="77777777" w:rsidTr="00F342D5">
        <w:tc>
          <w:tcPr>
            <w:tcW w:w="2319" w:type="dxa"/>
          </w:tcPr>
          <w:p w14:paraId="4014671B" w14:textId="77777777" w:rsidR="00F342D5" w:rsidRPr="003C4DDC" w:rsidRDefault="00F342D5" w:rsidP="00340805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69C443AF" w14:textId="77777777" w:rsidR="00F342D5" w:rsidRPr="003C4DDC" w:rsidRDefault="00F342D5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รถบรรทุกขยะ</w:t>
            </w:r>
          </w:p>
        </w:tc>
        <w:tc>
          <w:tcPr>
            <w:tcW w:w="2031" w:type="dxa"/>
          </w:tcPr>
          <w:p w14:paraId="2965785A" w14:textId="77777777" w:rsidR="00F342D5" w:rsidRPr="003C4DDC" w:rsidRDefault="00F342D5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4C6DE20" w14:textId="77777777" w:rsidR="00F342D5" w:rsidRPr="003C4DDC" w:rsidRDefault="00F342D5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31C58B90" w14:textId="77777777" w:rsidTr="00F342D5">
        <w:tc>
          <w:tcPr>
            <w:tcW w:w="2319" w:type="dxa"/>
          </w:tcPr>
          <w:p w14:paraId="731B6562" w14:textId="77777777" w:rsidR="00F342D5" w:rsidRPr="003C4DDC" w:rsidRDefault="00F342D5" w:rsidP="00340805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7D0D4FDE" w14:textId="77777777" w:rsidR="00F342D5" w:rsidRPr="003C4DDC" w:rsidRDefault="00F342D5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รถกระบะเทท้าย</w:t>
            </w:r>
          </w:p>
        </w:tc>
        <w:tc>
          <w:tcPr>
            <w:tcW w:w="2031" w:type="dxa"/>
          </w:tcPr>
          <w:p w14:paraId="02BDEDD0" w14:textId="77777777" w:rsidR="00F342D5" w:rsidRPr="003C4DDC" w:rsidRDefault="00F342D5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4B590945" w14:textId="77777777" w:rsidR="00F342D5" w:rsidRPr="003C4DDC" w:rsidRDefault="00F342D5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269789AC" w14:textId="77777777" w:rsidTr="00F342D5">
        <w:tc>
          <w:tcPr>
            <w:tcW w:w="2319" w:type="dxa"/>
          </w:tcPr>
          <w:p w14:paraId="5DD94163" w14:textId="77777777" w:rsidR="00F342D5" w:rsidRPr="003C4DDC" w:rsidRDefault="00F342D5" w:rsidP="00340805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72AE63BB" w14:textId="77777777" w:rsidR="00F342D5" w:rsidRPr="003C4DDC" w:rsidRDefault="00F342D5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รถจักรยานยนต์ไฟฟ้า</w:t>
            </w:r>
          </w:p>
        </w:tc>
        <w:tc>
          <w:tcPr>
            <w:tcW w:w="2031" w:type="dxa"/>
          </w:tcPr>
          <w:p w14:paraId="2734E4F0" w14:textId="77777777" w:rsidR="00F342D5" w:rsidRPr="003C4DDC" w:rsidRDefault="00F342D5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33F8329" w14:textId="77777777" w:rsidR="00F342D5" w:rsidRPr="003C4DDC" w:rsidRDefault="00F342D5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631F901D" w14:textId="77777777" w:rsidTr="00F342D5">
        <w:tc>
          <w:tcPr>
            <w:tcW w:w="2319" w:type="dxa"/>
          </w:tcPr>
          <w:p w14:paraId="1E8953CB" w14:textId="77777777" w:rsidR="00F342D5" w:rsidRPr="003C4DDC" w:rsidRDefault="00F342D5" w:rsidP="00340805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15605117" w14:textId="77777777" w:rsidR="00F342D5" w:rsidRPr="003C4DDC" w:rsidRDefault="00F342D5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รถบรรทุกน้ำ</w:t>
            </w:r>
          </w:p>
        </w:tc>
        <w:tc>
          <w:tcPr>
            <w:tcW w:w="2031" w:type="dxa"/>
          </w:tcPr>
          <w:p w14:paraId="2B1397A1" w14:textId="77777777" w:rsidR="00F342D5" w:rsidRPr="003C4DDC" w:rsidRDefault="00F342D5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9ACBEC7" w14:textId="77777777" w:rsidR="00F342D5" w:rsidRPr="003C4DDC" w:rsidRDefault="00F342D5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38462EF5" w14:textId="77777777" w:rsidTr="00F342D5">
        <w:tc>
          <w:tcPr>
            <w:tcW w:w="2319" w:type="dxa"/>
          </w:tcPr>
          <w:p w14:paraId="4CE88EBD" w14:textId="77777777" w:rsidR="00F342D5" w:rsidRPr="003C4DDC" w:rsidRDefault="00F342D5" w:rsidP="00340805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10B8B936" w14:textId="77777777" w:rsidR="00F342D5" w:rsidRPr="003C4DDC" w:rsidRDefault="00F342D5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เรือยนต์</w:t>
            </w:r>
          </w:p>
        </w:tc>
        <w:tc>
          <w:tcPr>
            <w:tcW w:w="2031" w:type="dxa"/>
          </w:tcPr>
          <w:p w14:paraId="19A60A36" w14:textId="77777777" w:rsidR="00F342D5" w:rsidRPr="003C4DDC" w:rsidRDefault="00F342D5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1E278EF" w14:textId="77777777" w:rsidR="00F342D5" w:rsidRPr="003C4DDC" w:rsidRDefault="00F342D5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04669BC7" w14:textId="77777777" w:rsidTr="00F342D5">
        <w:tc>
          <w:tcPr>
            <w:tcW w:w="2319" w:type="dxa"/>
          </w:tcPr>
          <w:p w14:paraId="77844770" w14:textId="77777777" w:rsidR="00F342D5" w:rsidRPr="003C4DDC" w:rsidRDefault="00F342D5" w:rsidP="00340805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28B59D1C" w14:textId="77777777" w:rsidR="00F342D5" w:rsidRPr="003C4DDC" w:rsidRDefault="00F342D5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เรือบด</w:t>
            </w:r>
          </w:p>
        </w:tc>
        <w:tc>
          <w:tcPr>
            <w:tcW w:w="2031" w:type="dxa"/>
          </w:tcPr>
          <w:p w14:paraId="5A58F3BE" w14:textId="77777777" w:rsidR="00F342D5" w:rsidRPr="003C4DDC" w:rsidRDefault="00F342D5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18B9F2F" w14:textId="77777777" w:rsidR="00F342D5" w:rsidRPr="003C4DDC" w:rsidRDefault="00F342D5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7C5153AE" w14:textId="77777777" w:rsidTr="00F342D5">
        <w:tc>
          <w:tcPr>
            <w:tcW w:w="2319" w:type="dxa"/>
          </w:tcPr>
          <w:p w14:paraId="6F72E2A1" w14:textId="77777777" w:rsidR="00F342D5" w:rsidRPr="003C4DDC" w:rsidRDefault="00F342D5" w:rsidP="00340805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256D2351" w14:textId="77777777" w:rsidR="00F342D5" w:rsidRPr="003C4DDC" w:rsidRDefault="00F342D5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เรือติดท้าย</w:t>
            </w:r>
          </w:p>
        </w:tc>
        <w:tc>
          <w:tcPr>
            <w:tcW w:w="2031" w:type="dxa"/>
          </w:tcPr>
          <w:p w14:paraId="66F09265" w14:textId="77777777" w:rsidR="00F342D5" w:rsidRPr="003C4DDC" w:rsidRDefault="00F342D5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62D20D5" w14:textId="77777777" w:rsidR="00F342D5" w:rsidRPr="003C4DDC" w:rsidRDefault="00F342D5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11A2A1BF" w14:textId="77777777" w:rsidTr="00F342D5">
        <w:tc>
          <w:tcPr>
            <w:tcW w:w="2319" w:type="dxa"/>
          </w:tcPr>
          <w:p w14:paraId="57044547" w14:textId="77777777" w:rsidR="00F342D5" w:rsidRPr="003C4DDC" w:rsidRDefault="00F342D5" w:rsidP="00340805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59E2936D" w14:textId="77777777" w:rsidR="00F342D5" w:rsidRPr="003C4DDC" w:rsidRDefault="00F342D5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เรือเร็ว</w:t>
            </w:r>
          </w:p>
        </w:tc>
        <w:tc>
          <w:tcPr>
            <w:tcW w:w="2031" w:type="dxa"/>
          </w:tcPr>
          <w:p w14:paraId="643EA63F" w14:textId="77777777" w:rsidR="00F342D5" w:rsidRPr="003C4DDC" w:rsidRDefault="00F342D5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527C9D12" w14:textId="77777777" w:rsidR="00F342D5" w:rsidRPr="003C4DDC" w:rsidRDefault="00F342D5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696A9B5E" w14:textId="77777777" w:rsidTr="00F342D5">
        <w:tc>
          <w:tcPr>
            <w:tcW w:w="2319" w:type="dxa"/>
          </w:tcPr>
          <w:p w14:paraId="2723C693" w14:textId="77777777" w:rsidR="00F342D5" w:rsidRPr="003C4DDC" w:rsidRDefault="00F342D5" w:rsidP="00340805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2285B2FF" w14:textId="77777777" w:rsidR="00F342D5" w:rsidRPr="003C4DDC" w:rsidRDefault="00F342D5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เรือพ่วง</w:t>
            </w:r>
          </w:p>
        </w:tc>
        <w:tc>
          <w:tcPr>
            <w:tcW w:w="2031" w:type="dxa"/>
          </w:tcPr>
          <w:p w14:paraId="7E309FF3" w14:textId="77777777" w:rsidR="00F342D5" w:rsidRPr="003C4DDC" w:rsidRDefault="00F342D5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A7519C6" w14:textId="77777777" w:rsidR="00F342D5" w:rsidRPr="003C4DDC" w:rsidRDefault="00F342D5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2022A041" w14:textId="77777777" w:rsidTr="00F342D5">
        <w:tc>
          <w:tcPr>
            <w:tcW w:w="2319" w:type="dxa"/>
          </w:tcPr>
          <w:p w14:paraId="0FDC3741" w14:textId="77777777" w:rsidR="00F342D5" w:rsidRPr="003C4DDC" w:rsidRDefault="00F342D5" w:rsidP="00340805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0E406C2B" w14:textId="77777777" w:rsidR="00F342D5" w:rsidRPr="003C4DDC" w:rsidRDefault="00F342D5" w:rsidP="00340805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เครื่องบิน</w:t>
            </w:r>
          </w:p>
        </w:tc>
        <w:tc>
          <w:tcPr>
            <w:tcW w:w="2031" w:type="dxa"/>
          </w:tcPr>
          <w:p w14:paraId="58825FE6" w14:textId="77777777" w:rsidR="00F342D5" w:rsidRPr="003C4DDC" w:rsidRDefault="00F342D5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CA5CFD3" w14:textId="77777777" w:rsidR="00F342D5" w:rsidRPr="003C4DDC" w:rsidRDefault="00F342D5" w:rsidP="00340805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</w:tbl>
    <w:p w14:paraId="63F3E25C" w14:textId="77777777" w:rsidR="0066493A" w:rsidRPr="0066493A" w:rsidRDefault="0066493A">
      <w:pPr>
        <w:rPr>
          <w:rFonts w:ascii="TH SarabunPSK" w:hAnsi="TH SarabunPSK" w:cs="TH SarabunPSK"/>
          <w:b/>
          <w:bCs/>
          <w:sz w:val="10"/>
          <w:szCs w:val="10"/>
          <w:lang w:bidi="th-TH"/>
        </w:rPr>
      </w:pPr>
    </w:p>
    <w:p w14:paraId="7CC8A77A" w14:textId="5725E5F6" w:rsidR="00F342D5" w:rsidRPr="00F342D5" w:rsidRDefault="00F342D5">
      <w:pPr>
        <w:rPr>
          <w:rFonts w:ascii="TH SarabunPSK" w:hAnsi="TH SarabunPSK" w:cs="TH SarabunPSK"/>
          <w:b/>
          <w:bCs/>
          <w:szCs w:val="24"/>
          <w:lang w:bidi="th-TH"/>
        </w:rPr>
      </w:pP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หมายเหตุ  รายการ</w:t>
      </w:r>
      <w:r>
        <w:rPr>
          <w:rFonts w:ascii="TH SarabunPSK" w:hAnsi="TH SarabunPSK" w:cs="TH SarabunPSK" w:hint="cs"/>
          <w:b/>
          <w:bCs/>
          <w:szCs w:val="24"/>
          <w:cs/>
          <w:lang w:bidi="th-TH"/>
        </w:rPr>
        <w:t>ครุภัณฑ์</w:t>
      </w: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ที่ขึ้นต้นด้วยเครื่องหมาย ** เป็นรายการตามหนังสือสำนักงบประมาณที่ นร0704/ว37 ลงวันที่ 6 มกราคม 25</w:t>
      </w:r>
      <w:r w:rsidR="00E04CD3">
        <w:rPr>
          <w:rFonts w:ascii="TH SarabunPSK" w:hAnsi="TH SarabunPSK" w:cs="TH SarabunPSK" w:hint="cs"/>
          <w:b/>
          <w:bCs/>
          <w:szCs w:val="24"/>
          <w:cs/>
          <w:lang w:bidi="th-TH"/>
        </w:rPr>
        <w:t>59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9"/>
        <w:gridCol w:w="2875"/>
        <w:gridCol w:w="2031"/>
        <w:gridCol w:w="2367"/>
      </w:tblGrid>
      <w:tr w:rsidR="00E628DC" w:rsidRPr="008B1C29" w14:paraId="3FB509FA" w14:textId="77777777" w:rsidTr="009B66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319" w:type="dxa"/>
          </w:tcPr>
          <w:p w14:paraId="1B5CA8DD" w14:textId="77777777" w:rsidR="00E628DC" w:rsidRPr="008B1C29" w:rsidRDefault="00E628DC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ประเภท/หมวด</w:t>
            </w:r>
          </w:p>
        </w:tc>
        <w:tc>
          <w:tcPr>
            <w:tcW w:w="2875" w:type="dxa"/>
          </w:tcPr>
          <w:p w14:paraId="4CC6F961" w14:textId="77777777" w:rsidR="00E628DC" w:rsidRPr="008B1C29" w:rsidRDefault="00E628DC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รายการ</w:t>
            </w:r>
          </w:p>
        </w:tc>
        <w:tc>
          <w:tcPr>
            <w:tcW w:w="2031" w:type="dxa"/>
          </w:tcPr>
          <w:p w14:paraId="0859E8F1" w14:textId="77777777" w:rsidR="00E628DC" w:rsidRPr="008B1C29" w:rsidRDefault="00E628DC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คำค้น</w:t>
            </w:r>
          </w:p>
        </w:tc>
        <w:tc>
          <w:tcPr>
            <w:tcW w:w="2367" w:type="dxa"/>
          </w:tcPr>
          <w:p w14:paraId="7C4A0BD6" w14:textId="77777777" w:rsidR="00E628DC" w:rsidRPr="008B1C29" w:rsidRDefault="00E628DC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เกณฑ์พิจารณาเพิ่มเติม</w:t>
            </w:r>
          </w:p>
        </w:tc>
      </w:tr>
      <w:tr w:rsidR="003C4DDC" w:rsidRPr="003C4DDC" w14:paraId="0E50A1D0" w14:textId="77777777" w:rsidTr="009B665A">
        <w:tc>
          <w:tcPr>
            <w:tcW w:w="2319" w:type="dxa"/>
          </w:tcPr>
          <w:p w14:paraId="3508213D" w14:textId="167348B8" w:rsidR="003C34A8" w:rsidRPr="003C4DDC" w:rsidRDefault="001776CC" w:rsidP="0066493A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  <w:r w:rsidRPr="003C4DDC">
              <w:rPr>
                <w:rFonts w:ascii="TH SarabunPSK" w:hAnsi="TH SarabunPSK" w:cs="TH SarabunPSK" w:hint="cs"/>
                <w:b/>
                <w:bCs/>
                <w:color w:val="auto"/>
                <w:spacing w:val="20"/>
                <w:sz w:val="28"/>
                <w:szCs w:val="28"/>
                <w:cs/>
                <w:lang w:bidi="th-TH"/>
              </w:rPr>
              <w:t>ครุภัณฑ์ยานพาหนะและขนส่ง</w:t>
            </w:r>
          </w:p>
        </w:tc>
        <w:tc>
          <w:tcPr>
            <w:tcW w:w="2875" w:type="dxa"/>
          </w:tcPr>
          <w:p w14:paraId="6C6750DF" w14:textId="77777777" w:rsidR="003C34A8" w:rsidRPr="003C4DDC" w:rsidRDefault="00CE1683" w:rsidP="0066493A">
            <w:pPr>
              <w:spacing w:before="240" w:after="240" w:line="228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lang w:bidi="th-TH"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แม่แรงยกอากาศยาน</w:t>
            </w:r>
          </w:p>
          <w:p w14:paraId="13F0009F" w14:textId="58771B83" w:rsidR="00371B34" w:rsidRPr="003C4DDC" w:rsidRDefault="00371B34" w:rsidP="0066493A">
            <w:pPr>
              <w:spacing w:before="240" w:after="240" w:line="228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</w:p>
        </w:tc>
        <w:tc>
          <w:tcPr>
            <w:tcW w:w="2031" w:type="dxa"/>
          </w:tcPr>
          <w:p w14:paraId="795496F8" w14:textId="77777777" w:rsidR="003C34A8" w:rsidRPr="003C4DDC" w:rsidRDefault="003C34A8" w:rsidP="0066493A">
            <w:pPr>
              <w:spacing w:line="228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D30A5AD" w14:textId="77777777" w:rsidR="003C34A8" w:rsidRPr="003C4DDC" w:rsidRDefault="003C34A8" w:rsidP="0066493A">
            <w:pPr>
              <w:spacing w:line="228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5925206A" w14:textId="77777777" w:rsidTr="009B665A">
        <w:tc>
          <w:tcPr>
            <w:tcW w:w="2319" w:type="dxa"/>
          </w:tcPr>
          <w:p w14:paraId="2E54BA8C" w14:textId="35764CF6" w:rsidR="00CE1683" w:rsidRPr="003C4DDC" w:rsidRDefault="00CE1683" w:rsidP="00AC6920">
            <w:pPr>
              <w:spacing w:before="0" w:line="240" w:lineRule="auto"/>
              <w:ind w:left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  <w:r w:rsidRPr="003C4DDC">
              <w:rPr>
                <w:rFonts w:ascii="TH SarabunPSK" w:hAnsi="TH SarabunPSK" w:cs="TH SarabunPSK" w:hint="cs"/>
                <w:b/>
                <w:bCs/>
                <w:color w:val="auto"/>
                <w:sz w:val="28"/>
                <w:szCs w:val="28"/>
                <w:cs/>
                <w:lang w:bidi="th-TH"/>
              </w:rPr>
              <w:t xml:space="preserve"> </w:t>
            </w:r>
          </w:p>
        </w:tc>
        <w:tc>
          <w:tcPr>
            <w:tcW w:w="2875" w:type="dxa"/>
          </w:tcPr>
          <w:p w14:paraId="03855F0F" w14:textId="5FB97C08" w:rsidR="00CE1683" w:rsidRPr="003C4DDC" w:rsidRDefault="00CE1683" w:rsidP="001776CC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lang w:bidi="th-TH"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 xml:space="preserve">แท่นทดสอบเครื่องยนต์ </w:t>
            </w:r>
          </w:p>
        </w:tc>
        <w:tc>
          <w:tcPr>
            <w:tcW w:w="2031" w:type="dxa"/>
          </w:tcPr>
          <w:p w14:paraId="2E9C7FE4" w14:textId="77777777" w:rsidR="00CE1683" w:rsidRPr="003C4DDC" w:rsidRDefault="00CE1683" w:rsidP="00AC692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44E32592" w14:textId="77777777" w:rsidR="00CE1683" w:rsidRPr="003C4DDC" w:rsidRDefault="00CE1683" w:rsidP="00AC692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61F99AA9" w14:textId="77777777" w:rsidTr="009B665A">
        <w:tc>
          <w:tcPr>
            <w:tcW w:w="2319" w:type="dxa"/>
          </w:tcPr>
          <w:p w14:paraId="00595C34" w14:textId="77777777" w:rsidR="00CE1683" w:rsidRPr="003C4DDC" w:rsidRDefault="00CE1683" w:rsidP="00AC6920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7F32D442" w14:textId="7084C732" w:rsidR="00CE1683" w:rsidRPr="003C4DDC" w:rsidRDefault="00CE1683" w:rsidP="00CE1683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แม่แรงไฮดรอ</w:t>
            </w:r>
            <w:proofErr w:type="spellStart"/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ลิค</w:t>
            </w:r>
            <w:proofErr w:type="spellEnd"/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 xml:space="preserve"> </w:t>
            </w:r>
          </w:p>
        </w:tc>
        <w:tc>
          <w:tcPr>
            <w:tcW w:w="2031" w:type="dxa"/>
          </w:tcPr>
          <w:p w14:paraId="5C05EFF9" w14:textId="77777777" w:rsidR="00CE1683" w:rsidRPr="003C4DDC" w:rsidRDefault="00CE1683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AD3FF64" w14:textId="77777777" w:rsidR="00CE1683" w:rsidRPr="003C4DDC" w:rsidRDefault="00CE1683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045737BC" w14:textId="77777777" w:rsidTr="009B665A">
        <w:tc>
          <w:tcPr>
            <w:tcW w:w="2319" w:type="dxa"/>
          </w:tcPr>
          <w:p w14:paraId="3FAF1EA2" w14:textId="77777777" w:rsidR="00CE1683" w:rsidRPr="003C4DDC" w:rsidRDefault="00CE1683" w:rsidP="00AC6920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3C371381" w14:textId="45A45F78" w:rsidR="00CE1683" w:rsidRPr="003C4DDC" w:rsidRDefault="00CE1683" w:rsidP="00A203FA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เครื่องเป่าลม</w:t>
            </w:r>
          </w:p>
        </w:tc>
        <w:tc>
          <w:tcPr>
            <w:tcW w:w="2031" w:type="dxa"/>
          </w:tcPr>
          <w:p w14:paraId="27F40FDC" w14:textId="77777777" w:rsidR="00CE1683" w:rsidRPr="003C4DDC" w:rsidRDefault="00CE1683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59113626" w14:textId="77777777" w:rsidR="00CE1683" w:rsidRPr="003C4DDC" w:rsidRDefault="00CE1683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42E1D13F" w14:textId="77777777" w:rsidTr="009B665A">
        <w:tc>
          <w:tcPr>
            <w:tcW w:w="2319" w:type="dxa"/>
          </w:tcPr>
          <w:p w14:paraId="2101D84D" w14:textId="77777777" w:rsidR="00CE1683" w:rsidRPr="003C4DDC" w:rsidRDefault="00CE1683" w:rsidP="00AC6920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5ED3D3DE" w14:textId="4DEF6386" w:rsidR="00CE1683" w:rsidRPr="003C4DDC" w:rsidRDefault="00CE1683" w:rsidP="00A203FA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เครื่องจ่ายไฟแรงเคลื่อนสูง</w:t>
            </w:r>
          </w:p>
        </w:tc>
        <w:tc>
          <w:tcPr>
            <w:tcW w:w="2031" w:type="dxa"/>
          </w:tcPr>
          <w:p w14:paraId="7F73D9F0" w14:textId="77777777" w:rsidR="00CE1683" w:rsidRPr="003C4DDC" w:rsidRDefault="00CE1683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A7CDAC7" w14:textId="77777777" w:rsidR="00CE1683" w:rsidRPr="003C4DDC" w:rsidRDefault="00CE1683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3C4DDC" w:rsidRPr="003C4DDC" w14:paraId="0E450878" w14:textId="77777777" w:rsidTr="009B665A">
        <w:tc>
          <w:tcPr>
            <w:tcW w:w="2319" w:type="dxa"/>
          </w:tcPr>
          <w:p w14:paraId="6C252644" w14:textId="77777777" w:rsidR="00CE1683" w:rsidRPr="003C4DDC" w:rsidRDefault="00CE1683" w:rsidP="00AC6920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6839EA5F" w14:textId="351A9575" w:rsidR="00CE1683" w:rsidRPr="003C4DDC" w:rsidRDefault="00CE1683" w:rsidP="00AC6920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เครื่องแลกเปลี่ยนความร้อน</w:t>
            </w:r>
          </w:p>
        </w:tc>
        <w:tc>
          <w:tcPr>
            <w:tcW w:w="2031" w:type="dxa"/>
          </w:tcPr>
          <w:p w14:paraId="10E13F77" w14:textId="77777777" w:rsidR="00CE1683" w:rsidRPr="003C4DDC" w:rsidRDefault="00CE1683" w:rsidP="00AC6920">
            <w:pPr>
              <w:spacing w:line="240" w:lineRule="auto"/>
              <w:ind w:left="0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367" w:type="dxa"/>
          </w:tcPr>
          <w:p w14:paraId="2C4C82DC" w14:textId="77777777" w:rsidR="00CE1683" w:rsidRPr="003C4DDC" w:rsidRDefault="00CE1683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3C4DDC" w:rsidRPr="003C4DDC" w14:paraId="4AE7CEF3" w14:textId="77777777" w:rsidTr="009B665A">
        <w:tc>
          <w:tcPr>
            <w:tcW w:w="2319" w:type="dxa"/>
          </w:tcPr>
          <w:p w14:paraId="52699570" w14:textId="77777777" w:rsidR="00EA2A94" w:rsidRPr="003C4DDC" w:rsidRDefault="00EA2A94" w:rsidP="00AC6920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3796C134" w14:textId="77777777" w:rsidR="00EA2A94" w:rsidRPr="003C4DDC" w:rsidRDefault="00EA2A94" w:rsidP="00AC6920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031" w:type="dxa"/>
          </w:tcPr>
          <w:p w14:paraId="2D7EC7BA" w14:textId="77777777" w:rsidR="00EA2A94" w:rsidRPr="003C4DDC" w:rsidRDefault="00EA2A94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367" w:type="dxa"/>
          </w:tcPr>
          <w:p w14:paraId="73C0EA42" w14:textId="77777777" w:rsidR="00EA2A94" w:rsidRPr="003C4DDC" w:rsidRDefault="00EA2A94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3C4DDC" w:rsidRPr="003C4DDC" w14:paraId="57E18CA6" w14:textId="77777777" w:rsidTr="009B665A">
        <w:tc>
          <w:tcPr>
            <w:tcW w:w="2319" w:type="dxa"/>
          </w:tcPr>
          <w:p w14:paraId="09628F35" w14:textId="51034226" w:rsidR="00CE1683" w:rsidRPr="003C4DDC" w:rsidRDefault="00A203FA" w:rsidP="00E04CD3">
            <w:pPr>
              <w:spacing w:line="288" w:lineRule="auto"/>
              <w:jc w:val="center"/>
              <w:rPr>
                <w:rFonts w:ascii="TH SarabunPSK" w:hAnsi="TH SarabunPSK" w:cs="TH SarabunPSK"/>
                <w:b/>
                <w:bCs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3C4DDC">
              <w:rPr>
                <w:rFonts w:ascii="TH SarabunPSK" w:hAnsi="TH SarabunPSK" w:cs="TH SarabunPSK" w:hint="cs"/>
                <w:b/>
                <w:bCs/>
                <w:color w:val="auto"/>
                <w:spacing w:val="20"/>
                <w:sz w:val="28"/>
                <w:szCs w:val="28"/>
                <w:cs/>
                <w:lang w:bidi="th-TH"/>
              </w:rPr>
              <w:t>ครุภัณฑ์การเกษตร</w:t>
            </w:r>
          </w:p>
        </w:tc>
        <w:tc>
          <w:tcPr>
            <w:tcW w:w="2875" w:type="dxa"/>
          </w:tcPr>
          <w:p w14:paraId="251C8CCB" w14:textId="74A28780" w:rsidR="00CE1683" w:rsidRPr="003C4DDC" w:rsidRDefault="00E04CD3" w:rsidP="00EA2A94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3C4DDC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**</w:t>
            </w:r>
            <w:r w:rsidR="00A203FA"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รถไถ</w:t>
            </w:r>
          </w:p>
        </w:tc>
        <w:tc>
          <w:tcPr>
            <w:tcW w:w="2031" w:type="dxa"/>
          </w:tcPr>
          <w:p w14:paraId="5352057C" w14:textId="77777777" w:rsidR="00CE1683" w:rsidRPr="003C4DDC" w:rsidRDefault="00CE1683" w:rsidP="00AC692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0CA959AA" w14:textId="77777777" w:rsidR="00CE1683" w:rsidRPr="003C4DDC" w:rsidRDefault="00CE1683" w:rsidP="00AC692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688606DE" w14:textId="77777777" w:rsidTr="009B665A">
        <w:tc>
          <w:tcPr>
            <w:tcW w:w="2319" w:type="dxa"/>
          </w:tcPr>
          <w:p w14:paraId="02DD977F" w14:textId="77777777" w:rsidR="00CE1683" w:rsidRPr="003C4DDC" w:rsidRDefault="00CE1683" w:rsidP="00AC6920">
            <w:pPr>
              <w:spacing w:before="100" w:beforeAutospacing="1" w:after="100" w:afterAutospacing="1" w:line="240" w:lineRule="auto"/>
              <w:ind w:left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0A0998CA" w14:textId="7E29F7D9" w:rsidR="00CE1683" w:rsidRPr="003C4DDC" w:rsidRDefault="00E04CD3" w:rsidP="00A203FA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3C4DDC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**</w:t>
            </w:r>
            <w:r w:rsidR="00A203FA"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</w:t>
            </w:r>
            <w:proofErr w:type="spellStart"/>
            <w:r w:rsidR="00A203FA"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แทรคเต</w:t>
            </w:r>
            <w:proofErr w:type="spellEnd"/>
            <w:r w:rsidR="00A203FA"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อร์</w:t>
            </w:r>
          </w:p>
        </w:tc>
        <w:tc>
          <w:tcPr>
            <w:tcW w:w="2031" w:type="dxa"/>
          </w:tcPr>
          <w:p w14:paraId="2D3732F6" w14:textId="77777777" w:rsidR="00CE1683" w:rsidRPr="003C4DDC" w:rsidRDefault="00CE168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9AACCF8" w14:textId="77777777" w:rsidR="00CE1683" w:rsidRPr="003C4DDC" w:rsidRDefault="00CE168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60DF4B5E" w14:textId="77777777" w:rsidTr="00371B34">
        <w:tc>
          <w:tcPr>
            <w:tcW w:w="2319" w:type="dxa"/>
          </w:tcPr>
          <w:p w14:paraId="0B559C87" w14:textId="77777777" w:rsidR="00371B34" w:rsidRPr="003C4DDC" w:rsidRDefault="00371B34" w:rsidP="00956E99">
            <w:pPr>
              <w:spacing w:line="288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6E62AD79" w14:textId="77777777" w:rsidR="00371B34" w:rsidRPr="003C4DDC" w:rsidRDefault="00371B34" w:rsidP="00956E99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**</w:t>
            </w: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เครื่องตัดวัชพืช</w:t>
            </w:r>
          </w:p>
        </w:tc>
        <w:tc>
          <w:tcPr>
            <w:tcW w:w="2031" w:type="dxa"/>
          </w:tcPr>
          <w:p w14:paraId="5AA5F144" w14:textId="77777777" w:rsidR="00371B34" w:rsidRPr="003C4DDC" w:rsidRDefault="00371B34" w:rsidP="00956E99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B25B6B7" w14:textId="77777777" w:rsidR="00371B34" w:rsidRPr="003C4DDC" w:rsidRDefault="00371B34" w:rsidP="00956E99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6E8F0539" w14:textId="77777777" w:rsidTr="00371B34">
        <w:tc>
          <w:tcPr>
            <w:tcW w:w="2319" w:type="dxa"/>
          </w:tcPr>
          <w:p w14:paraId="715B3A86" w14:textId="77777777" w:rsidR="00371B34" w:rsidRPr="003C4DDC" w:rsidRDefault="00371B34" w:rsidP="00956E99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53E11DAA" w14:textId="77777777" w:rsidR="00371B34" w:rsidRPr="003C4DDC" w:rsidRDefault="00371B34" w:rsidP="00956E99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**</w:t>
            </w: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เครื่องหว่านปุ๋ย</w:t>
            </w:r>
          </w:p>
        </w:tc>
        <w:tc>
          <w:tcPr>
            <w:tcW w:w="2031" w:type="dxa"/>
          </w:tcPr>
          <w:p w14:paraId="7E3BEDAD" w14:textId="77777777" w:rsidR="00371B34" w:rsidRPr="003C4DDC" w:rsidRDefault="00371B34" w:rsidP="00956E99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5C1A0DC4" w14:textId="77777777" w:rsidR="00371B34" w:rsidRPr="003C4DDC" w:rsidRDefault="00371B34" w:rsidP="00956E99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387C0241" w14:textId="77777777" w:rsidTr="00371B34">
        <w:tc>
          <w:tcPr>
            <w:tcW w:w="2319" w:type="dxa"/>
          </w:tcPr>
          <w:p w14:paraId="457C818B" w14:textId="77777777" w:rsidR="00371B34" w:rsidRPr="003C4DDC" w:rsidRDefault="00371B34" w:rsidP="00956E99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54828A96" w14:textId="77777777" w:rsidR="00371B34" w:rsidRPr="003C4DDC" w:rsidRDefault="00371B34" w:rsidP="00956E99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**</w:t>
            </w: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ตู้เก็บเมล็ดพันธุ์</w:t>
            </w:r>
          </w:p>
        </w:tc>
        <w:tc>
          <w:tcPr>
            <w:tcW w:w="2031" w:type="dxa"/>
          </w:tcPr>
          <w:p w14:paraId="2F0B7535" w14:textId="77777777" w:rsidR="00371B34" w:rsidRPr="003C4DDC" w:rsidRDefault="00371B34" w:rsidP="00956E99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59C4E7D" w14:textId="77777777" w:rsidR="00371B34" w:rsidRPr="003C4DDC" w:rsidRDefault="00371B34" w:rsidP="00956E99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185844FA" w14:textId="77777777" w:rsidTr="00371B34">
        <w:tc>
          <w:tcPr>
            <w:tcW w:w="2319" w:type="dxa"/>
          </w:tcPr>
          <w:p w14:paraId="313370EA" w14:textId="77777777" w:rsidR="00371B34" w:rsidRPr="003C4DDC" w:rsidRDefault="00371B34" w:rsidP="00956E99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1D7F990D" w14:textId="77777777" w:rsidR="00371B34" w:rsidRPr="003C4DDC" w:rsidRDefault="00371B34" w:rsidP="00956E99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**</w:t>
            </w: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เครื่องสีข้าวโพด</w:t>
            </w:r>
          </w:p>
        </w:tc>
        <w:tc>
          <w:tcPr>
            <w:tcW w:w="2031" w:type="dxa"/>
          </w:tcPr>
          <w:p w14:paraId="431F4B9C" w14:textId="77777777" w:rsidR="00371B34" w:rsidRPr="003C4DDC" w:rsidRDefault="00371B34" w:rsidP="00956E99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2A468E1" w14:textId="77777777" w:rsidR="00371B34" w:rsidRPr="003C4DDC" w:rsidRDefault="00371B34" w:rsidP="00956E99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1405B7F4" w14:textId="77777777" w:rsidTr="00371B34">
        <w:tc>
          <w:tcPr>
            <w:tcW w:w="2319" w:type="dxa"/>
          </w:tcPr>
          <w:p w14:paraId="061C071E" w14:textId="77777777" w:rsidR="00371B34" w:rsidRPr="003C4DDC" w:rsidRDefault="00371B34" w:rsidP="00956E99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7C49C0F8" w14:textId="77777777" w:rsidR="00371B34" w:rsidRPr="003C4DDC" w:rsidRDefault="00371B34" w:rsidP="00956E99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**</w:t>
            </w: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เครื่องหยอดหรือหว่านเมล็ดพันธุ์</w:t>
            </w:r>
          </w:p>
        </w:tc>
        <w:tc>
          <w:tcPr>
            <w:tcW w:w="2031" w:type="dxa"/>
          </w:tcPr>
          <w:p w14:paraId="347CD757" w14:textId="77777777" w:rsidR="00371B34" w:rsidRPr="003C4DDC" w:rsidRDefault="00371B34" w:rsidP="00956E99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45DF827" w14:textId="77777777" w:rsidR="00371B34" w:rsidRPr="003C4DDC" w:rsidRDefault="00371B34" w:rsidP="00956E99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3C4DDC" w:rsidRPr="003C4DDC" w14:paraId="5C6572A3" w14:textId="77777777" w:rsidTr="009B665A">
        <w:tc>
          <w:tcPr>
            <w:tcW w:w="2319" w:type="dxa"/>
          </w:tcPr>
          <w:p w14:paraId="78C260CA" w14:textId="77777777" w:rsidR="00CE1683" w:rsidRPr="003C4DDC" w:rsidRDefault="00CE168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875" w:type="dxa"/>
          </w:tcPr>
          <w:p w14:paraId="54082609" w14:textId="67E37B53" w:rsidR="00CE1683" w:rsidRPr="003C4DDC" w:rsidRDefault="00A203FA" w:rsidP="00A203FA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ปศุสัตว์ (ช้าง ม้า วัว ควาย)</w:t>
            </w:r>
          </w:p>
        </w:tc>
        <w:tc>
          <w:tcPr>
            <w:tcW w:w="2031" w:type="dxa"/>
          </w:tcPr>
          <w:p w14:paraId="57A7FC76" w14:textId="77777777" w:rsidR="00CE1683" w:rsidRPr="003C4DDC" w:rsidRDefault="00CE168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28D28DC" w14:textId="77777777" w:rsidR="00CE1683" w:rsidRPr="003C4DDC" w:rsidRDefault="00CE168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3F440778" w14:textId="77777777" w:rsidTr="009B665A">
        <w:tc>
          <w:tcPr>
            <w:tcW w:w="2319" w:type="dxa"/>
          </w:tcPr>
          <w:p w14:paraId="3AEBB493" w14:textId="77777777" w:rsidR="00CE1683" w:rsidRPr="003C4DDC" w:rsidRDefault="00CE168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875" w:type="dxa"/>
          </w:tcPr>
          <w:p w14:paraId="7F7B51AD" w14:textId="3D90679B" w:rsidR="00CE1683" w:rsidRPr="003C4DDC" w:rsidRDefault="00A203FA" w:rsidP="00A203FA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เครื่องพ่นยา</w:t>
            </w:r>
          </w:p>
        </w:tc>
        <w:tc>
          <w:tcPr>
            <w:tcW w:w="2031" w:type="dxa"/>
          </w:tcPr>
          <w:p w14:paraId="38F957BA" w14:textId="77777777" w:rsidR="00CE1683" w:rsidRPr="003C4DDC" w:rsidRDefault="00CE168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50A75A67" w14:textId="77777777" w:rsidR="00CE1683" w:rsidRPr="003C4DDC" w:rsidRDefault="00CE168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7DC8A301" w14:textId="77777777" w:rsidTr="009B665A">
        <w:tc>
          <w:tcPr>
            <w:tcW w:w="2319" w:type="dxa"/>
          </w:tcPr>
          <w:p w14:paraId="2FDF6F92" w14:textId="77777777" w:rsidR="00CE1683" w:rsidRPr="003C4DDC" w:rsidRDefault="00CE168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29C7F9E0" w14:textId="360D76B9" w:rsidR="00CE1683" w:rsidRPr="003C4DDC" w:rsidRDefault="00A203FA" w:rsidP="00A203FA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เครื่องเก็บเกี่ยวข้าวโพด ข้าวฟ่าง</w:t>
            </w:r>
          </w:p>
        </w:tc>
        <w:tc>
          <w:tcPr>
            <w:tcW w:w="2031" w:type="dxa"/>
          </w:tcPr>
          <w:p w14:paraId="77C9C4F0" w14:textId="77777777" w:rsidR="00CE1683" w:rsidRPr="003C4DDC" w:rsidRDefault="00CE168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2951EBB" w14:textId="77777777" w:rsidR="00CE1683" w:rsidRPr="003C4DDC" w:rsidRDefault="00CE168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773FD532" w14:textId="77777777" w:rsidTr="009B665A">
        <w:tc>
          <w:tcPr>
            <w:tcW w:w="2319" w:type="dxa"/>
          </w:tcPr>
          <w:p w14:paraId="0A2137DE" w14:textId="77777777" w:rsidR="00CE1683" w:rsidRPr="003C4DDC" w:rsidRDefault="00CE168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376902A3" w14:textId="773419B8" w:rsidR="00CE1683" w:rsidRPr="003C4DDC" w:rsidRDefault="00A203FA" w:rsidP="00A203FA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เครื่องยกร่อง</w:t>
            </w:r>
          </w:p>
        </w:tc>
        <w:tc>
          <w:tcPr>
            <w:tcW w:w="2031" w:type="dxa"/>
          </w:tcPr>
          <w:p w14:paraId="5296E987" w14:textId="77777777" w:rsidR="00CE1683" w:rsidRPr="003C4DDC" w:rsidRDefault="00CE168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0289B05F" w14:textId="77777777" w:rsidR="00CE1683" w:rsidRPr="003C4DDC" w:rsidRDefault="00CE168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653CFA26" w14:textId="77777777" w:rsidTr="009B665A">
        <w:tc>
          <w:tcPr>
            <w:tcW w:w="2319" w:type="dxa"/>
          </w:tcPr>
          <w:p w14:paraId="66E2D135" w14:textId="77777777" w:rsidR="00CE1683" w:rsidRPr="003C4DDC" w:rsidRDefault="00CE168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2680BA58" w14:textId="1C5674AD" w:rsidR="00CE1683" w:rsidRPr="003C4DDC" w:rsidRDefault="00A203FA" w:rsidP="00A203FA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เครื่องนวดธัญพืช</w:t>
            </w:r>
          </w:p>
        </w:tc>
        <w:tc>
          <w:tcPr>
            <w:tcW w:w="2031" w:type="dxa"/>
          </w:tcPr>
          <w:p w14:paraId="33797E83" w14:textId="77777777" w:rsidR="00CE1683" w:rsidRPr="003C4DDC" w:rsidRDefault="00CE168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56F73870" w14:textId="77777777" w:rsidR="00CE1683" w:rsidRPr="003C4DDC" w:rsidRDefault="00CE168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038DB975" w14:textId="77777777" w:rsidTr="009B665A">
        <w:tc>
          <w:tcPr>
            <w:tcW w:w="2319" w:type="dxa"/>
          </w:tcPr>
          <w:p w14:paraId="6F557F5C" w14:textId="77777777" w:rsidR="00CE1683" w:rsidRPr="003C4DDC" w:rsidRDefault="00CE168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3E03DA6B" w14:textId="522CD0E3" w:rsidR="00CE1683" w:rsidRPr="003C4DDC" w:rsidRDefault="00A203FA" w:rsidP="00A203FA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เครื่องผสมยาคลุกเมล็ดพันธุ์</w:t>
            </w:r>
          </w:p>
        </w:tc>
        <w:tc>
          <w:tcPr>
            <w:tcW w:w="2031" w:type="dxa"/>
          </w:tcPr>
          <w:p w14:paraId="34DF0739" w14:textId="77777777" w:rsidR="00CE1683" w:rsidRPr="003C4DDC" w:rsidRDefault="00CE168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B24F311" w14:textId="77777777" w:rsidR="00CE1683" w:rsidRPr="003C4DDC" w:rsidRDefault="00CE168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483C4BB2" w14:textId="77777777" w:rsidTr="009B665A">
        <w:tc>
          <w:tcPr>
            <w:tcW w:w="2319" w:type="dxa"/>
          </w:tcPr>
          <w:p w14:paraId="6F106EBB" w14:textId="77777777" w:rsidR="00CE1683" w:rsidRPr="003C4DDC" w:rsidRDefault="00CE168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6474E2BC" w14:textId="3BC6CD04" w:rsidR="00CE1683" w:rsidRPr="003C4DDC" w:rsidRDefault="00A203FA" w:rsidP="00A203FA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เครื่องนับเมล็ดพืช</w:t>
            </w:r>
          </w:p>
        </w:tc>
        <w:tc>
          <w:tcPr>
            <w:tcW w:w="2031" w:type="dxa"/>
          </w:tcPr>
          <w:p w14:paraId="732B283A" w14:textId="77777777" w:rsidR="00CE1683" w:rsidRPr="003C4DDC" w:rsidRDefault="00CE168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59B3226B" w14:textId="77777777" w:rsidR="00CE1683" w:rsidRPr="003C4DDC" w:rsidRDefault="00CE168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478C9D0E" w14:textId="77777777" w:rsidTr="009B665A">
        <w:tc>
          <w:tcPr>
            <w:tcW w:w="2319" w:type="dxa"/>
          </w:tcPr>
          <w:p w14:paraId="3944DD2A" w14:textId="77777777" w:rsidR="003C4DDC" w:rsidRPr="003C4DDC" w:rsidRDefault="003C4DDC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21E5578C" w14:textId="1EA95409" w:rsidR="003C4DDC" w:rsidRPr="003C4DDC" w:rsidRDefault="003C4DDC" w:rsidP="00A203FA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3C4DDC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เครื่องกะเทาะเมล็ดพืช</w:t>
            </w:r>
          </w:p>
        </w:tc>
        <w:tc>
          <w:tcPr>
            <w:tcW w:w="2031" w:type="dxa"/>
          </w:tcPr>
          <w:p w14:paraId="765C4DAE" w14:textId="77777777" w:rsidR="003C4DDC" w:rsidRPr="003C4DDC" w:rsidRDefault="003C4DDC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4E1CF26A" w14:textId="77777777" w:rsidR="003C4DDC" w:rsidRPr="003C4DDC" w:rsidRDefault="003C4DDC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78009BEC" w14:textId="77777777" w:rsidTr="009B665A">
        <w:tc>
          <w:tcPr>
            <w:tcW w:w="2319" w:type="dxa"/>
          </w:tcPr>
          <w:p w14:paraId="65CFD4C7" w14:textId="77777777" w:rsidR="00CE1683" w:rsidRPr="003C4DDC" w:rsidRDefault="00CE168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7122D4D9" w14:textId="65B36224" w:rsidR="00CE1683" w:rsidRPr="003C4DDC" w:rsidRDefault="00A203FA" w:rsidP="00A203FA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เครื่องรดน้ำ</w:t>
            </w:r>
          </w:p>
        </w:tc>
        <w:tc>
          <w:tcPr>
            <w:tcW w:w="2031" w:type="dxa"/>
          </w:tcPr>
          <w:p w14:paraId="604C71A8" w14:textId="77777777" w:rsidR="00CE1683" w:rsidRPr="003C4DDC" w:rsidRDefault="00CE168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FB1185D" w14:textId="77777777" w:rsidR="00CE1683" w:rsidRPr="003C4DDC" w:rsidRDefault="00CE1683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7C8B3D8B" w14:textId="77777777" w:rsidTr="009B665A">
        <w:tc>
          <w:tcPr>
            <w:tcW w:w="2319" w:type="dxa"/>
          </w:tcPr>
          <w:p w14:paraId="5ABF580C" w14:textId="77777777" w:rsidR="00CE1683" w:rsidRPr="003C4DDC" w:rsidRDefault="00CE1683" w:rsidP="00AC6920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79A1AB28" w14:textId="0DA3BC22" w:rsidR="00CE1683" w:rsidRPr="003C4DDC" w:rsidRDefault="00A203FA" w:rsidP="00A203FA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เครื่องสีฝัด</w:t>
            </w:r>
          </w:p>
        </w:tc>
        <w:tc>
          <w:tcPr>
            <w:tcW w:w="2031" w:type="dxa"/>
          </w:tcPr>
          <w:p w14:paraId="4A3025D3" w14:textId="77777777" w:rsidR="00CE1683" w:rsidRPr="003C4DDC" w:rsidRDefault="00CE1683" w:rsidP="00AC692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427F914" w14:textId="77777777" w:rsidR="00CE1683" w:rsidRPr="003C4DDC" w:rsidRDefault="00CE1683" w:rsidP="00AC692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6C0DA5E1" w14:textId="77777777" w:rsidTr="009B665A">
        <w:tc>
          <w:tcPr>
            <w:tcW w:w="2319" w:type="dxa"/>
          </w:tcPr>
          <w:p w14:paraId="04C4F011" w14:textId="77777777" w:rsidR="00CE1683" w:rsidRPr="003C4DDC" w:rsidRDefault="00CE1683" w:rsidP="00AC6920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123A6551" w14:textId="5D75143B" w:rsidR="00CE1683" w:rsidRPr="003C4DDC" w:rsidRDefault="00A203FA" w:rsidP="00A203FA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เครื่องเกลี่ยหญ้า</w:t>
            </w:r>
          </w:p>
        </w:tc>
        <w:tc>
          <w:tcPr>
            <w:tcW w:w="2031" w:type="dxa"/>
          </w:tcPr>
          <w:p w14:paraId="654D7D2F" w14:textId="77777777" w:rsidR="00CE1683" w:rsidRPr="003C4DDC" w:rsidRDefault="00CE1683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8C86D15" w14:textId="77777777" w:rsidR="00CE1683" w:rsidRPr="003C4DDC" w:rsidRDefault="00CE1683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1E47548E" w14:textId="77777777" w:rsidTr="009B665A">
        <w:tc>
          <w:tcPr>
            <w:tcW w:w="2319" w:type="dxa"/>
          </w:tcPr>
          <w:p w14:paraId="62A18E1D" w14:textId="77777777" w:rsidR="00CE1683" w:rsidRPr="003C4DDC" w:rsidRDefault="00CE1683" w:rsidP="00AC6920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6AD5E598" w14:textId="28CD43EB" w:rsidR="00CE1683" w:rsidRPr="003C4DDC" w:rsidRDefault="00A203FA" w:rsidP="00AC6920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เครื่องคราดหญ้า</w:t>
            </w:r>
          </w:p>
        </w:tc>
        <w:tc>
          <w:tcPr>
            <w:tcW w:w="2031" w:type="dxa"/>
          </w:tcPr>
          <w:p w14:paraId="2AD5EA1D" w14:textId="77777777" w:rsidR="00CE1683" w:rsidRPr="003C4DDC" w:rsidRDefault="00CE1683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B83119B" w14:textId="77777777" w:rsidR="00CE1683" w:rsidRPr="003C4DDC" w:rsidRDefault="00CE1683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73B68CB0" w14:textId="77777777" w:rsidTr="009B665A">
        <w:tc>
          <w:tcPr>
            <w:tcW w:w="2319" w:type="dxa"/>
          </w:tcPr>
          <w:p w14:paraId="31839F22" w14:textId="77777777" w:rsidR="00CE1683" w:rsidRPr="003C4DDC" w:rsidRDefault="00CE1683" w:rsidP="00AC6920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217CA323" w14:textId="7007E865" w:rsidR="00CE1683" w:rsidRPr="003C4DDC" w:rsidRDefault="00A203FA" w:rsidP="002B6684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เครื่องบดและผสมอาหารสัตว์</w:t>
            </w:r>
          </w:p>
        </w:tc>
        <w:tc>
          <w:tcPr>
            <w:tcW w:w="2031" w:type="dxa"/>
          </w:tcPr>
          <w:p w14:paraId="458B29A4" w14:textId="77777777" w:rsidR="00CE1683" w:rsidRPr="003C4DDC" w:rsidRDefault="00CE1683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06C94DB3" w14:textId="77777777" w:rsidR="00CE1683" w:rsidRPr="003C4DDC" w:rsidRDefault="00CE1683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3A875B5F" w14:textId="77777777" w:rsidTr="009B665A">
        <w:tc>
          <w:tcPr>
            <w:tcW w:w="2319" w:type="dxa"/>
          </w:tcPr>
          <w:p w14:paraId="3D4032C6" w14:textId="77777777" w:rsidR="00CE1683" w:rsidRPr="003C4DDC" w:rsidRDefault="00CE1683" w:rsidP="00AC6920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62E8B310" w14:textId="211E9906" w:rsidR="00CE1683" w:rsidRPr="003C4DDC" w:rsidRDefault="00A203FA" w:rsidP="002B6684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เครื่องสูบน้ำ</w:t>
            </w:r>
          </w:p>
        </w:tc>
        <w:tc>
          <w:tcPr>
            <w:tcW w:w="2031" w:type="dxa"/>
          </w:tcPr>
          <w:p w14:paraId="142A648D" w14:textId="77777777" w:rsidR="00CE1683" w:rsidRPr="003C4DDC" w:rsidRDefault="00CE1683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96032BD" w14:textId="77777777" w:rsidR="00CE1683" w:rsidRPr="003C4DDC" w:rsidRDefault="00CE1683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3B6A3895" w14:textId="77777777" w:rsidTr="009B665A">
        <w:tc>
          <w:tcPr>
            <w:tcW w:w="2319" w:type="dxa"/>
          </w:tcPr>
          <w:p w14:paraId="10AFE532" w14:textId="77777777" w:rsidR="00CE1683" w:rsidRPr="003C4DDC" w:rsidRDefault="00CE1683" w:rsidP="00AC6920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46F85CA5" w14:textId="05AE4E11" w:rsidR="00CE1683" w:rsidRPr="003C4DDC" w:rsidRDefault="00A203FA" w:rsidP="00A203FA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เครื่องขยายเกล็ดปลา</w:t>
            </w:r>
          </w:p>
        </w:tc>
        <w:tc>
          <w:tcPr>
            <w:tcW w:w="2031" w:type="dxa"/>
          </w:tcPr>
          <w:p w14:paraId="41070999" w14:textId="77777777" w:rsidR="00CE1683" w:rsidRPr="003C4DDC" w:rsidRDefault="00CE1683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4607FC63" w14:textId="77777777" w:rsidR="00CE1683" w:rsidRPr="003C4DDC" w:rsidRDefault="00CE1683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0A043186" w14:textId="77777777" w:rsidTr="009B665A">
        <w:tc>
          <w:tcPr>
            <w:tcW w:w="2319" w:type="dxa"/>
          </w:tcPr>
          <w:p w14:paraId="75098511" w14:textId="77777777" w:rsidR="00CE1683" w:rsidRPr="003C4DDC" w:rsidRDefault="00CE1683" w:rsidP="00AC6920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0942CE52" w14:textId="1CC67CCC" w:rsidR="00CE1683" w:rsidRPr="003C4DDC" w:rsidRDefault="00A203FA" w:rsidP="00A203FA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เครื่องชั่ง</w:t>
            </w:r>
          </w:p>
        </w:tc>
        <w:tc>
          <w:tcPr>
            <w:tcW w:w="2031" w:type="dxa"/>
          </w:tcPr>
          <w:p w14:paraId="62F1DE0D" w14:textId="77777777" w:rsidR="00CE1683" w:rsidRPr="003C4DDC" w:rsidRDefault="00CE1683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73E096C0" w14:textId="77777777" w:rsidR="00CE1683" w:rsidRPr="003C4DDC" w:rsidRDefault="00CE1683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5D6A9A47" w14:textId="77777777" w:rsidTr="009B665A">
        <w:tc>
          <w:tcPr>
            <w:tcW w:w="2319" w:type="dxa"/>
          </w:tcPr>
          <w:p w14:paraId="5DEC9933" w14:textId="77777777" w:rsidR="00CE1683" w:rsidRPr="003C4DDC" w:rsidRDefault="00CE1683" w:rsidP="00AC6920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58BE2A38" w14:textId="40F1F165" w:rsidR="00CE1683" w:rsidRPr="003C4DDC" w:rsidRDefault="00A203FA" w:rsidP="00A203FA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เครื่องตัดหญ้าแบบสะพายไหล่</w:t>
            </w:r>
          </w:p>
        </w:tc>
        <w:tc>
          <w:tcPr>
            <w:tcW w:w="2031" w:type="dxa"/>
          </w:tcPr>
          <w:p w14:paraId="12668761" w14:textId="77777777" w:rsidR="00CE1683" w:rsidRPr="003C4DDC" w:rsidRDefault="00CE1683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02645056" w14:textId="77777777" w:rsidR="00CE1683" w:rsidRPr="003C4DDC" w:rsidRDefault="00CE1683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36CC3921" w14:textId="77777777" w:rsidTr="009B665A">
        <w:tc>
          <w:tcPr>
            <w:tcW w:w="2319" w:type="dxa"/>
          </w:tcPr>
          <w:p w14:paraId="5DAD87FC" w14:textId="77777777" w:rsidR="00CE1683" w:rsidRPr="003C4DDC" w:rsidRDefault="00CE1683" w:rsidP="00AC6920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6546B87E" w14:textId="643BD4EF" w:rsidR="00CE1683" w:rsidRPr="003C4DDC" w:rsidRDefault="00A203FA" w:rsidP="00A203FA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เครื่องตัดแต่งกิ่งไม้</w:t>
            </w:r>
          </w:p>
        </w:tc>
        <w:tc>
          <w:tcPr>
            <w:tcW w:w="2031" w:type="dxa"/>
          </w:tcPr>
          <w:p w14:paraId="6520B3D4" w14:textId="77777777" w:rsidR="00CE1683" w:rsidRPr="003C4DDC" w:rsidRDefault="00CE1683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29FC819" w14:textId="77777777" w:rsidR="00CE1683" w:rsidRPr="003C4DDC" w:rsidRDefault="00CE1683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3AFE3138" w14:textId="77777777" w:rsidTr="009B665A">
        <w:tc>
          <w:tcPr>
            <w:tcW w:w="2319" w:type="dxa"/>
          </w:tcPr>
          <w:p w14:paraId="53B87CDB" w14:textId="77777777" w:rsidR="00CE1683" w:rsidRPr="003C4DDC" w:rsidRDefault="00CE1683" w:rsidP="00AC6920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679ABD8A" w14:textId="6ED45E8A" w:rsidR="00CE1683" w:rsidRPr="003C4DDC" w:rsidRDefault="00A203FA" w:rsidP="00A203FA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เครื่องย่อยกิ่งไม้-ใบไม้</w:t>
            </w:r>
          </w:p>
        </w:tc>
        <w:tc>
          <w:tcPr>
            <w:tcW w:w="2031" w:type="dxa"/>
          </w:tcPr>
          <w:p w14:paraId="36664B1F" w14:textId="77777777" w:rsidR="00CE1683" w:rsidRPr="003C4DDC" w:rsidRDefault="00CE1683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0D5CC4FF" w14:textId="77777777" w:rsidR="00CE1683" w:rsidRPr="003C4DDC" w:rsidRDefault="00CE1683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0B4DC726" w14:textId="77777777" w:rsidTr="009B665A">
        <w:tc>
          <w:tcPr>
            <w:tcW w:w="2319" w:type="dxa"/>
          </w:tcPr>
          <w:p w14:paraId="44B30F3B" w14:textId="77777777" w:rsidR="00CE1683" w:rsidRPr="003C4DDC" w:rsidRDefault="00CE1683" w:rsidP="00AC6920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5" w:type="dxa"/>
          </w:tcPr>
          <w:p w14:paraId="245C14C4" w14:textId="7BE0817C" w:rsidR="00CE1683" w:rsidRPr="003C4DDC" w:rsidRDefault="00A203FA" w:rsidP="00A203FA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ตู้ควบคุมเครื่องสูบน้ำ</w:t>
            </w:r>
          </w:p>
        </w:tc>
        <w:tc>
          <w:tcPr>
            <w:tcW w:w="2031" w:type="dxa"/>
          </w:tcPr>
          <w:p w14:paraId="7B955DDE" w14:textId="77777777" w:rsidR="00CE1683" w:rsidRPr="003C4DDC" w:rsidRDefault="00CE1683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C3F1678" w14:textId="77777777" w:rsidR="00CE1683" w:rsidRPr="003C4DDC" w:rsidRDefault="00CE1683" w:rsidP="00AC6920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</w:tbl>
    <w:p w14:paraId="6B133BD4" w14:textId="77777777" w:rsidR="0066493A" w:rsidRPr="0066493A" w:rsidRDefault="0066493A">
      <w:pPr>
        <w:rPr>
          <w:rFonts w:ascii="TH SarabunPSK" w:hAnsi="TH SarabunPSK" w:cs="TH SarabunPSK"/>
          <w:b/>
          <w:bCs/>
          <w:sz w:val="10"/>
          <w:szCs w:val="10"/>
          <w:lang w:bidi="th-TH"/>
        </w:rPr>
      </w:pPr>
    </w:p>
    <w:p w14:paraId="069E33FC" w14:textId="13096924" w:rsidR="00E04CD3" w:rsidRPr="00371B34" w:rsidRDefault="00E04CD3">
      <w:pPr>
        <w:rPr>
          <w:rFonts w:ascii="TH SarabunPSK" w:hAnsi="TH SarabunPSK" w:cs="TH SarabunPSK"/>
          <w:b/>
          <w:bCs/>
          <w:szCs w:val="24"/>
          <w:lang w:bidi="th-TH"/>
        </w:rPr>
      </w:pP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หมายเหตุ  รายการ</w:t>
      </w:r>
      <w:r>
        <w:rPr>
          <w:rFonts w:ascii="TH SarabunPSK" w:hAnsi="TH SarabunPSK" w:cs="TH SarabunPSK" w:hint="cs"/>
          <w:b/>
          <w:bCs/>
          <w:szCs w:val="24"/>
          <w:cs/>
          <w:lang w:bidi="th-TH"/>
        </w:rPr>
        <w:t>ครุภัณฑ์</w:t>
      </w: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ที่ขึ้นต้นด้วยเครื่องหมาย ** เป็นรายการตามหนังสือสำนักงบประมาณที่ นร0704/ว37 ลงวันที่ 6 มกราคม 25</w:t>
      </w:r>
      <w:r>
        <w:rPr>
          <w:rFonts w:ascii="TH SarabunPSK" w:hAnsi="TH SarabunPSK" w:cs="TH SarabunPSK" w:hint="cs"/>
          <w:b/>
          <w:bCs/>
          <w:szCs w:val="24"/>
          <w:cs/>
          <w:lang w:bidi="th-TH"/>
        </w:rPr>
        <w:t>59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5"/>
        <w:gridCol w:w="2873"/>
        <w:gridCol w:w="2037"/>
        <w:gridCol w:w="2367"/>
      </w:tblGrid>
      <w:tr w:rsidR="004D3035" w:rsidRPr="008B1C29" w14:paraId="07F4AA0A" w14:textId="77777777" w:rsidTr="008F0C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315" w:type="dxa"/>
          </w:tcPr>
          <w:p w14:paraId="7C364AAF" w14:textId="77777777" w:rsidR="004D3035" w:rsidRPr="008B1C29" w:rsidRDefault="004D3035" w:rsidP="0024407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ประเภท/หมวด</w:t>
            </w:r>
          </w:p>
        </w:tc>
        <w:tc>
          <w:tcPr>
            <w:tcW w:w="2873" w:type="dxa"/>
          </w:tcPr>
          <w:p w14:paraId="49DC2837" w14:textId="77777777" w:rsidR="004D3035" w:rsidRPr="008B1C29" w:rsidRDefault="004D3035" w:rsidP="0024407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รายการ</w:t>
            </w:r>
          </w:p>
        </w:tc>
        <w:tc>
          <w:tcPr>
            <w:tcW w:w="2037" w:type="dxa"/>
          </w:tcPr>
          <w:p w14:paraId="1DFF9D93" w14:textId="77777777" w:rsidR="004D3035" w:rsidRPr="008B1C29" w:rsidRDefault="004D3035" w:rsidP="0024407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คำค้น</w:t>
            </w:r>
          </w:p>
        </w:tc>
        <w:tc>
          <w:tcPr>
            <w:tcW w:w="2367" w:type="dxa"/>
          </w:tcPr>
          <w:p w14:paraId="724CD0D7" w14:textId="77777777" w:rsidR="004D3035" w:rsidRPr="008B1C29" w:rsidRDefault="004D3035" w:rsidP="0024407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เกณฑ์พิจารณาเพิ่มเติม</w:t>
            </w:r>
          </w:p>
        </w:tc>
      </w:tr>
      <w:tr w:rsidR="003C4DDC" w:rsidRPr="003C4DDC" w14:paraId="6538909F" w14:textId="77777777" w:rsidTr="008F0C5D">
        <w:tc>
          <w:tcPr>
            <w:tcW w:w="2315" w:type="dxa"/>
          </w:tcPr>
          <w:p w14:paraId="1B7CC473" w14:textId="77777777" w:rsidR="00DF2B98" w:rsidRPr="003C4DDC" w:rsidRDefault="00244075" w:rsidP="003C4DDC">
            <w:pPr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color w:val="auto"/>
                <w:spacing w:val="20"/>
                <w:sz w:val="28"/>
                <w:szCs w:val="28"/>
                <w:lang w:bidi="th-TH"/>
              </w:rPr>
            </w:pPr>
            <w:r w:rsidRPr="003C4DDC">
              <w:rPr>
                <w:rFonts w:ascii="TH SarabunPSK" w:hAnsi="TH SarabunPSK" w:cs="TH SarabunPSK" w:hint="cs"/>
                <w:b/>
                <w:bCs/>
                <w:color w:val="auto"/>
                <w:spacing w:val="20"/>
                <w:sz w:val="28"/>
                <w:szCs w:val="28"/>
                <w:cs/>
                <w:lang w:bidi="th-TH"/>
              </w:rPr>
              <w:t>ครุภัณฑ์การเกษตร</w:t>
            </w:r>
          </w:p>
          <w:p w14:paraId="55BE0A68" w14:textId="77777777" w:rsidR="00244075" w:rsidRPr="003C4DDC" w:rsidRDefault="00244075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pacing w:val="20"/>
                <w:sz w:val="28"/>
                <w:szCs w:val="28"/>
                <w:lang w:bidi="th-TH"/>
              </w:rPr>
            </w:pPr>
          </w:p>
          <w:p w14:paraId="42EF6DE8" w14:textId="77777777" w:rsidR="00244075" w:rsidRPr="003C4DDC" w:rsidRDefault="00244075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pacing w:val="20"/>
                <w:sz w:val="28"/>
                <w:szCs w:val="28"/>
                <w:lang w:bidi="th-TH"/>
              </w:rPr>
            </w:pPr>
          </w:p>
          <w:p w14:paraId="2C18FE97" w14:textId="76A2143D" w:rsidR="00244075" w:rsidRPr="003C4DDC" w:rsidRDefault="00244075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56CC19B6" w14:textId="77777777" w:rsidR="00DF2B98" w:rsidRPr="003C4DDC" w:rsidRDefault="00DF2B98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lang w:bidi="th-TH"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ปั๊ม</w:t>
            </w:r>
          </w:p>
          <w:p w14:paraId="69BFE4EA" w14:textId="77777777" w:rsidR="00244075" w:rsidRPr="003C4DDC" w:rsidRDefault="00244075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lang w:bidi="th-TH"/>
              </w:rPr>
            </w:pPr>
          </w:p>
          <w:p w14:paraId="6A74384A" w14:textId="77777777" w:rsidR="00244075" w:rsidRPr="003C4DDC" w:rsidRDefault="00244075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lang w:bidi="th-TH"/>
              </w:rPr>
            </w:pPr>
          </w:p>
          <w:p w14:paraId="55EBA99E" w14:textId="01BDD3D5" w:rsidR="00244075" w:rsidRPr="003C4DDC" w:rsidRDefault="00244075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037" w:type="dxa"/>
          </w:tcPr>
          <w:p w14:paraId="4CD6E62B" w14:textId="77777777" w:rsidR="00DF2B98" w:rsidRPr="003C4DDC" w:rsidRDefault="00DF2B98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B48DC4E" w14:textId="12300BE7" w:rsidR="00DF2B98" w:rsidRPr="003C4DDC" w:rsidRDefault="00DF2B98" w:rsidP="0066493A">
            <w:pPr>
              <w:spacing w:before="0" w:line="228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3C4DD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ยกเว้นปั๊มขนาดเล็กหรือที่ต้องนำมาประกอบกับวัสดุอื่นเพื่อสร้างเครื่องมือ หรือทดสอบเครื่องมือ</w:t>
            </w:r>
          </w:p>
        </w:tc>
      </w:tr>
      <w:tr w:rsidR="003C4DDC" w:rsidRPr="003C4DDC" w14:paraId="68E8012C" w14:textId="77777777" w:rsidTr="008F0C5D">
        <w:tc>
          <w:tcPr>
            <w:tcW w:w="2315" w:type="dxa"/>
          </w:tcPr>
          <w:p w14:paraId="32961FA7" w14:textId="77777777" w:rsidR="00E04CD3" w:rsidRPr="003C4DDC" w:rsidRDefault="00E04CD3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44491F16" w14:textId="77777777" w:rsidR="00E04CD3" w:rsidRPr="003C4DDC" w:rsidRDefault="00E04CD3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037" w:type="dxa"/>
          </w:tcPr>
          <w:p w14:paraId="443A6B87" w14:textId="77777777" w:rsidR="00E04CD3" w:rsidRPr="003C4DDC" w:rsidRDefault="00E04CD3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03C0066" w14:textId="77777777" w:rsidR="00E04CD3" w:rsidRPr="003C4DDC" w:rsidRDefault="00E04CD3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662CCC77" w14:textId="77777777" w:rsidTr="008F0C5D">
        <w:tc>
          <w:tcPr>
            <w:tcW w:w="2315" w:type="dxa"/>
          </w:tcPr>
          <w:p w14:paraId="502C04B1" w14:textId="11549FF5" w:rsidR="004D3035" w:rsidRPr="003C4DDC" w:rsidRDefault="004D3035" w:rsidP="003C4DDC">
            <w:pPr>
              <w:spacing w:before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  <w:r w:rsidRPr="003C4DDC">
              <w:rPr>
                <w:rFonts w:ascii="TH SarabunPSK" w:hAnsi="TH SarabunPSK" w:cs="TH SarabunPSK" w:hint="cs"/>
                <w:b/>
                <w:bCs/>
                <w:color w:val="auto"/>
                <w:spacing w:val="20"/>
                <w:sz w:val="28"/>
                <w:szCs w:val="28"/>
                <w:cs/>
                <w:lang w:bidi="th-TH"/>
              </w:rPr>
              <w:t>ครุภัณฑ์ก่อสร้าง</w:t>
            </w:r>
          </w:p>
        </w:tc>
        <w:tc>
          <w:tcPr>
            <w:tcW w:w="2873" w:type="dxa"/>
          </w:tcPr>
          <w:p w14:paraId="4167B51E" w14:textId="338E04DB" w:rsidR="004D3035" w:rsidRPr="003C4DDC" w:rsidRDefault="004D3035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 xml:space="preserve">เครื่องกระทุ้งดิน </w:t>
            </w:r>
          </w:p>
        </w:tc>
        <w:tc>
          <w:tcPr>
            <w:tcW w:w="2037" w:type="dxa"/>
          </w:tcPr>
          <w:p w14:paraId="429C0F53" w14:textId="5DCD51AD" w:rsidR="004D3035" w:rsidRPr="003C4DDC" w:rsidRDefault="007C3BA8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แอส</w:t>
            </w:r>
            <w:proofErr w:type="spellStart"/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ฟัลท์</w:t>
            </w:r>
            <w:proofErr w:type="spellEnd"/>
          </w:p>
        </w:tc>
        <w:tc>
          <w:tcPr>
            <w:tcW w:w="2367" w:type="dxa"/>
          </w:tcPr>
          <w:p w14:paraId="7804AB4E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6BEE6756" w14:textId="77777777" w:rsidTr="008F0C5D">
        <w:tc>
          <w:tcPr>
            <w:tcW w:w="2315" w:type="dxa"/>
          </w:tcPr>
          <w:p w14:paraId="5FACD841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04F12C74" w14:textId="0317D64E" w:rsidR="004D3035" w:rsidRPr="003C4DDC" w:rsidRDefault="00E04CD3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**</w:t>
            </w:r>
            <w:r w:rsidR="004D3035"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เครื่องกลึง</w:t>
            </w:r>
          </w:p>
        </w:tc>
        <w:tc>
          <w:tcPr>
            <w:tcW w:w="2037" w:type="dxa"/>
          </w:tcPr>
          <w:p w14:paraId="334314C4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F8066A4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350B608B" w14:textId="77777777" w:rsidTr="008F0C5D">
        <w:tc>
          <w:tcPr>
            <w:tcW w:w="2315" w:type="dxa"/>
          </w:tcPr>
          <w:p w14:paraId="33FF2C34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5F4F9856" w14:textId="032CC7EA" w:rsidR="004D3035" w:rsidRPr="003C4DDC" w:rsidRDefault="00E04CD3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**</w:t>
            </w:r>
            <w:r w:rsidR="004D3035"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เครื่องเจาะ</w:t>
            </w:r>
          </w:p>
        </w:tc>
        <w:tc>
          <w:tcPr>
            <w:tcW w:w="2037" w:type="dxa"/>
          </w:tcPr>
          <w:p w14:paraId="0B940618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48BA7AF2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6C1B18AC" w14:textId="77777777" w:rsidTr="008F0C5D">
        <w:tc>
          <w:tcPr>
            <w:tcW w:w="2315" w:type="dxa"/>
          </w:tcPr>
          <w:p w14:paraId="10838B0B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2179D09B" w14:textId="5E299754" w:rsidR="004D3035" w:rsidRPr="003C4DDC" w:rsidRDefault="004D3035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เครื่องเจาะเหล็ก</w:t>
            </w:r>
          </w:p>
        </w:tc>
        <w:tc>
          <w:tcPr>
            <w:tcW w:w="2037" w:type="dxa"/>
          </w:tcPr>
          <w:p w14:paraId="59449935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7B66A5C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3C4DDC" w:rsidRPr="003C4DDC" w14:paraId="3BE71FE6" w14:textId="77777777" w:rsidTr="008F0C5D">
        <w:tc>
          <w:tcPr>
            <w:tcW w:w="2315" w:type="dxa"/>
          </w:tcPr>
          <w:p w14:paraId="668E62BD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7F6EC7FF" w14:textId="1A1EE7FB" w:rsidR="004D3035" w:rsidRPr="003C4DDC" w:rsidRDefault="004D3035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เครื่องเจาะหิน</w:t>
            </w:r>
          </w:p>
        </w:tc>
        <w:tc>
          <w:tcPr>
            <w:tcW w:w="2037" w:type="dxa"/>
          </w:tcPr>
          <w:p w14:paraId="57FB6B96" w14:textId="77777777" w:rsidR="004D3035" w:rsidRPr="003C4DDC" w:rsidRDefault="004D3035" w:rsidP="003C4DDC">
            <w:pPr>
              <w:spacing w:before="0" w:line="240" w:lineRule="auto"/>
              <w:ind w:left="0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367" w:type="dxa"/>
          </w:tcPr>
          <w:p w14:paraId="635B2D56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3C4DDC" w:rsidRPr="003C4DDC" w14:paraId="24B467BB" w14:textId="77777777" w:rsidTr="007C3BA8">
        <w:tc>
          <w:tcPr>
            <w:tcW w:w="2315" w:type="dxa"/>
          </w:tcPr>
          <w:p w14:paraId="31C93463" w14:textId="77777777" w:rsidR="007C3BA8" w:rsidRPr="003C4DDC" w:rsidRDefault="007C3BA8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0EEB7995" w14:textId="56132C0A" w:rsidR="007C3BA8" w:rsidRPr="003C4DDC" w:rsidRDefault="007C3BA8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สว่านไร้สาย</w:t>
            </w:r>
          </w:p>
        </w:tc>
        <w:tc>
          <w:tcPr>
            <w:tcW w:w="2037" w:type="dxa"/>
          </w:tcPr>
          <w:p w14:paraId="7AA404C5" w14:textId="77777777" w:rsidR="007C3BA8" w:rsidRPr="003C4DDC" w:rsidRDefault="007C3BA8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0157E9E3" w14:textId="6DC9012C" w:rsidR="007C3BA8" w:rsidRPr="0066493A" w:rsidRDefault="007C3BA8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66493A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ราคาตั้งแต่ </w:t>
            </w:r>
            <w:r w:rsidR="00F67EBE" w:rsidRPr="0066493A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>5</w:t>
            </w:r>
            <w:r w:rsidRPr="0066493A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,000 บาทขึ้นไป</w:t>
            </w:r>
          </w:p>
        </w:tc>
      </w:tr>
      <w:tr w:rsidR="003C4DDC" w:rsidRPr="003C4DDC" w14:paraId="77DC9487" w14:textId="77777777" w:rsidTr="008F0C5D">
        <w:tc>
          <w:tcPr>
            <w:tcW w:w="2315" w:type="dxa"/>
          </w:tcPr>
          <w:p w14:paraId="2CBF845C" w14:textId="7A72785C" w:rsidR="004D3035" w:rsidRPr="003C4DDC" w:rsidRDefault="004D3035" w:rsidP="003C4DDC">
            <w:pPr>
              <w:spacing w:before="0" w:line="240" w:lineRule="auto"/>
              <w:ind w:left="0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6A4D1C92" w14:textId="16FA4467" w:rsidR="004D3035" w:rsidRPr="003C4DDC" w:rsidRDefault="004D3035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สว่านเจาะแผ่นเหล็ก</w:t>
            </w:r>
          </w:p>
        </w:tc>
        <w:tc>
          <w:tcPr>
            <w:tcW w:w="2037" w:type="dxa"/>
          </w:tcPr>
          <w:p w14:paraId="2B4DFE2F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A1D0F30" w14:textId="2FD8750D" w:rsidR="004D3035" w:rsidRPr="0066493A" w:rsidRDefault="007C3BA8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66493A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ราคาตั้งแต่ </w:t>
            </w:r>
            <w:r w:rsidR="00F67EBE" w:rsidRPr="0066493A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>5</w:t>
            </w:r>
            <w:r w:rsidRPr="0066493A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,000 บาทขึ้นไป</w:t>
            </w:r>
          </w:p>
        </w:tc>
      </w:tr>
      <w:tr w:rsidR="003C4DDC" w:rsidRPr="003C4DDC" w14:paraId="3434A6E5" w14:textId="77777777" w:rsidTr="007C3BA8">
        <w:tc>
          <w:tcPr>
            <w:tcW w:w="2315" w:type="dxa"/>
          </w:tcPr>
          <w:p w14:paraId="3CA710BD" w14:textId="77777777" w:rsidR="007C3BA8" w:rsidRPr="003C4DDC" w:rsidRDefault="007C3BA8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7039EF76" w14:textId="77777777" w:rsidR="007C3BA8" w:rsidRPr="003C4DDC" w:rsidRDefault="007C3BA8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สว่านเจาะกระแทก</w:t>
            </w:r>
          </w:p>
        </w:tc>
        <w:tc>
          <w:tcPr>
            <w:tcW w:w="2037" w:type="dxa"/>
          </w:tcPr>
          <w:p w14:paraId="79A462AC" w14:textId="77777777" w:rsidR="007C3BA8" w:rsidRPr="003C4DDC" w:rsidRDefault="007C3BA8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26A5466" w14:textId="4C787AFA" w:rsidR="007C3BA8" w:rsidRPr="0066493A" w:rsidRDefault="007C3BA8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66493A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ราคาตั้งแต่ </w:t>
            </w:r>
            <w:r w:rsidR="00F67EBE" w:rsidRPr="0066493A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>5</w:t>
            </w:r>
            <w:r w:rsidRPr="0066493A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,000 บาทขึ้นไป</w:t>
            </w:r>
          </w:p>
        </w:tc>
      </w:tr>
      <w:tr w:rsidR="003C4DDC" w:rsidRPr="003C4DDC" w14:paraId="6EB278D3" w14:textId="77777777" w:rsidTr="007C3BA8">
        <w:tc>
          <w:tcPr>
            <w:tcW w:w="2315" w:type="dxa"/>
          </w:tcPr>
          <w:p w14:paraId="4E0C606F" w14:textId="77777777" w:rsidR="007C3BA8" w:rsidRPr="003C4DDC" w:rsidRDefault="007C3BA8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4BDC5C50" w14:textId="77777777" w:rsidR="007C3BA8" w:rsidRPr="003C4DDC" w:rsidRDefault="007C3BA8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เครื่องไสไม้ไฟฟ้า</w:t>
            </w:r>
          </w:p>
        </w:tc>
        <w:tc>
          <w:tcPr>
            <w:tcW w:w="2037" w:type="dxa"/>
          </w:tcPr>
          <w:p w14:paraId="5FCE48AB" w14:textId="77777777" w:rsidR="007C3BA8" w:rsidRPr="003C4DDC" w:rsidRDefault="007C3BA8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07C6BFA3" w14:textId="74FFF5B2" w:rsidR="007C3BA8" w:rsidRPr="0066493A" w:rsidRDefault="007C3BA8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66493A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ราคาตั้งแต่ </w:t>
            </w:r>
            <w:r w:rsidR="00F67EBE" w:rsidRPr="0066493A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>5</w:t>
            </w:r>
            <w:r w:rsidRPr="0066493A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,000 บาทขึ้นไป</w:t>
            </w:r>
          </w:p>
        </w:tc>
      </w:tr>
      <w:tr w:rsidR="003C4DDC" w:rsidRPr="003C4DDC" w14:paraId="660446B6" w14:textId="77777777" w:rsidTr="007C3BA8">
        <w:tc>
          <w:tcPr>
            <w:tcW w:w="2315" w:type="dxa"/>
          </w:tcPr>
          <w:p w14:paraId="4FD221B9" w14:textId="77777777" w:rsidR="007C3BA8" w:rsidRPr="003C4DDC" w:rsidRDefault="007C3BA8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4B64A5C6" w14:textId="77777777" w:rsidR="007C3BA8" w:rsidRPr="003C4DDC" w:rsidRDefault="007C3BA8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เลื่อยไฟฟ้า</w:t>
            </w:r>
          </w:p>
        </w:tc>
        <w:tc>
          <w:tcPr>
            <w:tcW w:w="2037" w:type="dxa"/>
          </w:tcPr>
          <w:p w14:paraId="6F388886" w14:textId="77777777" w:rsidR="007C3BA8" w:rsidRPr="003C4DDC" w:rsidRDefault="007C3BA8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6DA7696" w14:textId="7ABE9D90" w:rsidR="007C3BA8" w:rsidRPr="0066493A" w:rsidRDefault="007C3BA8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66493A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ราคาตั้งแต่ </w:t>
            </w:r>
            <w:r w:rsidR="00F67EBE" w:rsidRPr="0066493A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>5</w:t>
            </w:r>
            <w:r w:rsidRPr="0066493A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,000 บาทขึ้นไป</w:t>
            </w:r>
          </w:p>
        </w:tc>
      </w:tr>
      <w:tr w:rsidR="003C4DDC" w:rsidRPr="003C4DDC" w14:paraId="1E6AF027" w14:textId="77777777" w:rsidTr="008F0C5D">
        <w:tc>
          <w:tcPr>
            <w:tcW w:w="2315" w:type="dxa"/>
          </w:tcPr>
          <w:p w14:paraId="643AF50E" w14:textId="77777777" w:rsidR="004D3035" w:rsidRPr="003C4DDC" w:rsidRDefault="004D3035" w:rsidP="003C4DDC">
            <w:pPr>
              <w:spacing w:before="0" w:line="240" w:lineRule="auto"/>
              <w:ind w:left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44D7F739" w14:textId="06344ECA" w:rsidR="004D3035" w:rsidRPr="003C4DDC" w:rsidRDefault="004D3035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เครื่องเชื่อมโลหะ</w:t>
            </w:r>
          </w:p>
        </w:tc>
        <w:tc>
          <w:tcPr>
            <w:tcW w:w="2037" w:type="dxa"/>
          </w:tcPr>
          <w:p w14:paraId="2C341715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5663E25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2007A395" w14:textId="77777777" w:rsidTr="008F0C5D">
        <w:tc>
          <w:tcPr>
            <w:tcW w:w="2315" w:type="dxa"/>
          </w:tcPr>
          <w:p w14:paraId="078BD26D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873" w:type="dxa"/>
          </w:tcPr>
          <w:p w14:paraId="1A14534D" w14:textId="74FAA217" w:rsidR="004D3035" w:rsidRPr="003C4DDC" w:rsidRDefault="00E04CD3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3C4DDC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**</w:t>
            </w:r>
            <w:r w:rsidR="004D3035"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เครื่องพ่นสี</w:t>
            </w:r>
          </w:p>
        </w:tc>
        <w:tc>
          <w:tcPr>
            <w:tcW w:w="2037" w:type="dxa"/>
          </w:tcPr>
          <w:p w14:paraId="18CC7130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761F0B76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793D9422" w14:textId="77777777" w:rsidTr="008F0C5D">
        <w:tc>
          <w:tcPr>
            <w:tcW w:w="2315" w:type="dxa"/>
          </w:tcPr>
          <w:p w14:paraId="601B4C64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873" w:type="dxa"/>
          </w:tcPr>
          <w:p w14:paraId="124E7A30" w14:textId="62AF57C1" w:rsidR="004D3035" w:rsidRPr="003C4DDC" w:rsidRDefault="004D3035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เครื่องผสมยางแอส</w:t>
            </w:r>
            <w:proofErr w:type="spellStart"/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ฟัลท์</w:t>
            </w:r>
            <w:proofErr w:type="spellEnd"/>
          </w:p>
        </w:tc>
        <w:tc>
          <w:tcPr>
            <w:tcW w:w="2037" w:type="dxa"/>
          </w:tcPr>
          <w:p w14:paraId="67B23F74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C3931F0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3D14863E" w14:textId="77777777" w:rsidTr="008F0C5D">
        <w:tc>
          <w:tcPr>
            <w:tcW w:w="2315" w:type="dxa"/>
          </w:tcPr>
          <w:p w14:paraId="4A68D549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32CB31F4" w14:textId="0DC2ECB3" w:rsidR="004D3035" w:rsidRPr="003C4DDC" w:rsidRDefault="00E04CD3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3C4DDC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**</w:t>
            </w:r>
            <w:r w:rsidR="004D3035"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เครื่องผสมคอนกรีต</w:t>
            </w:r>
          </w:p>
        </w:tc>
        <w:tc>
          <w:tcPr>
            <w:tcW w:w="2037" w:type="dxa"/>
          </w:tcPr>
          <w:p w14:paraId="38482EB7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4434EA7D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6351A77E" w14:textId="77777777" w:rsidTr="008F0C5D">
        <w:tc>
          <w:tcPr>
            <w:tcW w:w="2315" w:type="dxa"/>
          </w:tcPr>
          <w:p w14:paraId="576EC147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4EF9A8F1" w14:textId="008BD674" w:rsidR="004D3035" w:rsidRPr="003C4DDC" w:rsidRDefault="004D3035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เครื่องมือทดลองคอนกรีต</w:t>
            </w:r>
          </w:p>
        </w:tc>
        <w:tc>
          <w:tcPr>
            <w:tcW w:w="2037" w:type="dxa"/>
          </w:tcPr>
          <w:p w14:paraId="5AD311D2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E5F912F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47BFFF10" w14:textId="77777777" w:rsidTr="008F0C5D">
        <w:tc>
          <w:tcPr>
            <w:tcW w:w="2315" w:type="dxa"/>
          </w:tcPr>
          <w:p w14:paraId="4E936A82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0869DFFC" w14:textId="61687CE2" w:rsidR="004D3035" w:rsidRPr="003C4DDC" w:rsidRDefault="004D3035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เครื่องสั่นคอนกรีต</w:t>
            </w:r>
          </w:p>
        </w:tc>
        <w:tc>
          <w:tcPr>
            <w:tcW w:w="2037" w:type="dxa"/>
          </w:tcPr>
          <w:p w14:paraId="60C28975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2202F36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2D293022" w14:textId="77777777" w:rsidTr="008F0C5D">
        <w:tc>
          <w:tcPr>
            <w:tcW w:w="2315" w:type="dxa"/>
          </w:tcPr>
          <w:p w14:paraId="2BA8D77D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075FA59D" w14:textId="357194DC" w:rsidR="004D3035" w:rsidRPr="003C4DDC" w:rsidRDefault="004D3035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เครื่องตบดิน</w:t>
            </w:r>
          </w:p>
        </w:tc>
        <w:tc>
          <w:tcPr>
            <w:tcW w:w="2037" w:type="dxa"/>
          </w:tcPr>
          <w:p w14:paraId="7B612B48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59C672A6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190D685E" w14:textId="77777777" w:rsidTr="008F0C5D">
        <w:tc>
          <w:tcPr>
            <w:tcW w:w="2315" w:type="dxa"/>
          </w:tcPr>
          <w:p w14:paraId="20285C6C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476E6D6E" w14:textId="799447CE" w:rsidR="004D3035" w:rsidRPr="003C4DDC" w:rsidRDefault="004D3035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เครื่องมือทดลองความลาดเท</w:t>
            </w:r>
          </w:p>
        </w:tc>
        <w:tc>
          <w:tcPr>
            <w:tcW w:w="2037" w:type="dxa"/>
          </w:tcPr>
          <w:p w14:paraId="7268F8C3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401C4EF2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1A2A455B" w14:textId="77777777" w:rsidTr="008F0C5D">
        <w:tc>
          <w:tcPr>
            <w:tcW w:w="2315" w:type="dxa"/>
          </w:tcPr>
          <w:p w14:paraId="16380ED6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7F9DE7A7" w14:textId="40CAE8EB" w:rsidR="004D3035" w:rsidRPr="003C4DDC" w:rsidRDefault="004D3035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รอกแม่แรง</w:t>
            </w:r>
          </w:p>
        </w:tc>
        <w:tc>
          <w:tcPr>
            <w:tcW w:w="2037" w:type="dxa"/>
          </w:tcPr>
          <w:p w14:paraId="67CCEF8C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C0EADB1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2BFDE516" w14:textId="77777777" w:rsidTr="008F0C5D">
        <w:tc>
          <w:tcPr>
            <w:tcW w:w="2315" w:type="dxa"/>
          </w:tcPr>
          <w:p w14:paraId="62B376AB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19DC6A52" w14:textId="5DF332F5" w:rsidR="004D3035" w:rsidRPr="003C4DDC" w:rsidRDefault="004D3035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รถเตาต้มยาง</w:t>
            </w:r>
          </w:p>
        </w:tc>
        <w:tc>
          <w:tcPr>
            <w:tcW w:w="2037" w:type="dxa"/>
          </w:tcPr>
          <w:p w14:paraId="37E78A5B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48B3923C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4B43929A" w14:textId="77777777" w:rsidTr="008F0C5D">
        <w:tc>
          <w:tcPr>
            <w:tcW w:w="2315" w:type="dxa"/>
          </w:tcPr>
          <w:p w14:paraId="464A35F0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280413D4" w14:textId="090E3F49" w:rsidR="004D3035" w:rsidRPr="003C4DDC" w:rsidRDefault="004D3035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รถพ่นยาง</w:t>
            </w:r>
          </w:p>
        </w:tc>
        <w:tc>
          <w:tcPr>
            <w:tcW w:w="2037" w:type="dxa"/>
          </w:tcPr>
          <w:p w14:paraId="3F79651D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F28CCBF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4A8161C1" w14:textId="77777777" w:rsidTr="008F0C5D">
        <w:tc>
          <w:tcPr>
            <w:tcW w:w="2315" w:type="dxa"/>
          </w:tcPr>
          <w:p w14:paraId="7A5C0844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37B60F3E" w14:textId="54A5FFE9" w:rsidR="004D3035" w:rsidRPr="003C4DDC" w:rsidRDefault="004D3035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รถตักดิน</w:t>
            </w:r>
          </w:p>
        </w:tc>
        <w:tc>
          <w:tcPr>
            <w:tcW w:w="2037" w:type="dxa"/>
          </w:tcPr>
          <w:p w14:paraId="5E737EC9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0FD3C6E1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2C8BBC55" w14:textId="77777777" w:rsidTr="008F0C5D">
        <w:tc>
          <w:tcPr>
            <w:tcW w:w="2315" w:type="dxa"/>
          </w:tcPr>
          <w:p w14:paraId="609015E8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12A55B99" w14:textId="1D7CE8C6" w:rsidR="004D3035" w:rsidRPr="003C4DDC" w:rsidRDefault="004D3035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รถบด</w:t>
            </w:r>
          </w:p>
        </w:tc>
        <w:tc>
          <w:tcPr>
            <w:tcW w:w="2037" w:type="dxa"/>
          </w:tcPr>
          <w:p w14:paraId="6CB7A8CA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5CD32DAA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3A4BFD14" w14:textId="77777777" w:rsidTr="008F0C5D">
        <w:tc>
          <w:tcPr>
            <w:tcW w:w="2315" w:type="dxa"/>
          </w:tcPr>
          <w:p w14:paraId="07C4E019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26D5E30B" w14:textId="44E898A9" w:rsidR="004D3035" w:rsidRPr="003C4DDC" w:rsidRDefault="004D3035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รถบดล้อเหล็ก</w:t>
            </w:r>
          </w:p>
        </w:tc>
        <w:tc>
          <w:tcPr>
            <w:tcW w:w="2037" w:type="dxa"/>
          </w:tcPr>
          <w:p w14:paraId="7673ED2B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585E7219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011F96CA" w14:textId="77777777" w:rsidTr="008F0C5D">
        <w:tc>
          <w:tcPr>
            <w:tcW w:w="2315" w:type="dxa"/>
          </w:tcPr>
          <w:p w14:paraId="1038B37F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6A4AD0B2" w14:textId="714E601D" w:rsidR="004D3035" w:rsidRPr="003C4DDC" w:rsidRDefault="004D3035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รถบดล้อเหล็กเรียบ</w:t>
            </w:r>
          </w:p>
        </w:tc>
        <w:tc>
          <w:tcPr>
            <w:tcW w:w="2037" w:type="dxa"/>
          </w:tcPr>
          <w:p w14:paraId="53353A65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C0E0697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0A4E312E" w14:textId="77777777" w:rsidTr="008F0C5D">
        <w:tc>
          <w:tcPr>
            <w:tcW w:w="2315" w:type="dxa"/>
          </w:tcPr>
          <w:p w14:paraId="33E8853F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7A4C8EC3" w14:textId="35AAEEB4" w:rsidR="004D3035" w:rsidRPr="003C4DDC" w:rsidRDefault="004D3035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รถบดตีนแกะ</w:t>
            </w:r>
          </w:p>
        </w:tc>
        <w:tc>
          <w:tcPr>
            <w:tcW w:w="2037" w:type="dxa"/>
          </w:tcPr>
          <w:p w14:paraId="660DC21D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8DCD117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05927D17" w14:textId="77777777" w:rsidTr="008F0C5D">
        <w:tc>
          <w:tcPr>
            <w:tcW w:w="2315" w:type="dxa"/>
          </w:tcPr>
          <w:p w14:paraId="74C172AC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3C591CD5" w14:textId="7042ADC5" w:rsidR="004D3035" w:rsidRPr="003C4DDC" w:rsidRDefault="004D3035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รถบดอัดขยะ</w:t>
            </w:r>
          </w:p>
        </w:tc>
        <w:tc>
          <w:tcPr>
            <w:tcW w:w="2037" w:type="dxa"/>
          </w:tcPr>
          <w:p w14:paraId="41B3E408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D3FD9C7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3E5C5C89" w14:textId="77777777" w:rsidTr="008F0C5D">
        <w:tc>
          <w:tcPr>
            <w:tcW w:w="2315" w:type="dxa"/>
          </w:tcPr>
          <w:p w14:paraId="5FD58E01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1EB5B47A" w14:textId="189484B0" w:rsidR="004D3035" w:rsidRPr="003C4DDC" w:rsidRDefault="0046174F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รถตักล้อยาง</w:t>
            </w:r>
          </w:p>
        </w:tc>
        <w:tc>
          <w:tcPr>
            <w:tcW w:w="2037" w:type="dxa"/>
          </w:tcPr>
          <w:p w14:paraId="3BD96651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E36FB88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48359562" w14:textId="77777777" w:rsidTr="008F0C5D">
        <w:tc>
          <w:tcPr>
            <w:tcW w:w="2315" w:type="dxa"/>
          </w:tcPr>
          <w:p w14:paraId="7856BC39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327FC959" w14:textId="2B4B1092" w:rsidR="004D3035" w:rsidRPr="003C4DDC" w:rsidRDefault="0046174F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รถเข็นปูน/ทราย</w:t>
            </w:r>
          </w:p>
        </w:tc>
        <w:tc>
          <w:tcPr>
            <w:tcW w:w="2037" w:type="dxa"/>
          </w:tcPr>
          <w:p w14:paraId="6B5C31DF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4AF23059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6903EB36" w14:textId="77777777" w:rsidTr="008F0C5D">
        <w:tc>
          <w:tcPr>
            <w:tcW w:w="2315" w:type="dxa"/>
          </w:tcPr>
          <w:p w14:paraId="4AB09C47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74683B2A" w14:textId="79C78315" w:rsidR="004D3035" w:rsidRPr="003C4DDC" w:rsidRDefault="0046174F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รถเกร</w:t>
            </w:r>
            <w:proofErr w:type="spellStart"/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เดอร์</w:t>
            </w:r>
            <w:proofErr w:type="spellEnd"/>
          </w:p>
        </w:tc>
        <w:tc>
          <w:tcPr>
            <w:tcW w:w="2037" w:type="dxa"/>
          </w:tcPr>
          <w:p w14:paraId="5DB29F42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894A17C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62E9AFFF" w14:textId="77777777" w:rsidTr="008F0C5D">
        <w:tc>
          <w:tcPr>
            <w:tcW w:w="2315" w:type="dxa"/>
          </w:tcPr>
          <w:p w14:paraId="5663564D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3BF2A017" w14:textId="75FCB8DB" w:rsidR="004D3035" w:rsidRPr="003C4DDC" w:rsidRDefault="0046174F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รถขุดตีนตะขาบ</w:t>
            </w:r>
          </w:p>
        </w:tc>
        <w:tc>
          <w:tcPr>
            <w:tcW w:w="2037" w:type="dxa"/>
          </w:tcPr>
          <w:p w14:paraId="65F45D35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AA8A5B3" w14:textId="77777777" w:rsidR="004D3035" w:rsidRPr="003C4DDC" w:rsidRDefault="004D303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40B152AF" w14:textId="77777777" w:rsidTr="00E247AC">
        <w:tc>
          <w:tcPr>
            <w:tcW w:w="2315" w:type="dxa"/>
          </w:tcPr>
          <w:p w14:paraId="4B7F5F8B" w14:textId="77777777" w:rsidR="00E247AC" w:rsidRPr="003C4DDC" w:rsidRDefault="00E247AC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70814351" w14:textId="77777777" w:rsidR="00E247AC" w:rsidRPr="003C4DDC" w:rsidRDefault="00E247AC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รถอัดฉีด</w:t>
            </w:r>
          </w:p>
        </w:tc>
        <w:tc>
          <w:tcPr>
            <w:tcW w:w="2037" w:type="dxa"/>
          </w:tcPr>
          <w:p w14:paraId="2A0062E1" w14:textId="77777777" w:rsidR="00E247AC" w:rsidRPr="003C4DDC" w:rsidRDefault="00E247AC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BDE0D4E" w14:textId="77777777" w:rsidR="00E247AC" w:rsidRPr="003C4DDC" w:rsidRDefault="00E247AC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</w:tbl>
    <w:p w14:paraId="1D20B427" w14:textId="77777777" w:rsidR="0066493A" w:rsidRPr="0066493A" w:rsidRDefault="0066493A">
      <w:pPr>
        <w:rPr>
          <w:rFonts w:ascii="TH SarabunPSK" w:hAnsi="TH SarabunPSK" w:cs="TH SarabunPSK"/>
          <w:b/>
          <w:bCs/>
          <w:sz w:val="10"/>
          <w:szCs w:val="10"/>
          <w:lang w:bidi="th-TH"/>
        </w:rPr>
      </w:pPr>
    </w:p>
    <w:p w14:paraId="0814C7E9" w14:textId="2394C39A" w:rsidR="00E04CD3" w:rsidRPr="00E04CD3" w:rsidRDefault="00E04CD3">
      <w:pPr>
        <w:rPr>
          <w:rFonts w:ascii="TH SarabunPSK" w:hAnsi="TH SarabunPSK" w:cs="TH SarabunPSK"/>
          <w:b/>
          <w:bCs/>
          <w:szCs w:val="24"/>
          <w:lang w:bidi="th-TH"/>
        </w:rPr>
      </w:pP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หมายเหตุ  รายการ</w:t>
      </w:r>
      <w:r>
        <w:rPr>
          <w:rFonts w:ascii="TH SarabunPSK" w:hAnsi="TH SarabunPSK" w:cs="TH SarabunPSK" w:hint="cs"/>
          <w:b/>
          <w:bCs/>
          <w:szCs w:val="24"/>
          <w:cs/>
          <w:lang w:bidi="th-TH"/>
        </w:rPr>
        <w:t>ครุภัณฑ์</w:t>
      </w: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ที่ขึ้นต้นด้วยเครื่องหมาย ** เป็นรายการตามหนังสือสำนักงบประมาณที่ นร0704/ว37 ลงวันที่ 6 มกราคม 25</w:t>
      </w:r>
      <w:r>
        <w:rPr>
          <w:rFonts w:ascii="TH SarabunPSK" w:hAnsi="TH SarabunPSK" w:cs="TH SarabunPSK" w:hint="cs"/>
          <w:b/>
          <w:bCs/>
          <w:szCs w:val="24"/>
          <w:cs/>
          <w:lang w:bidi="th-TH"/>
        </w:rPr>
        <w:t>59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5"/>
        <w:gridCol w:w="2873"/>
        <w:gridCol w:w="2037"/>
        <w:gridCol w:w="2367"/>
      </w:tblGrid>
      <w:tr w:rsidR="0046174F" w:rsidRPr="008B1C29" w14:paraId="3F0477E7" w14:textId="77777777" w:rsidTr="008F0C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315" w:type="dxa"/>
          </w:tcPr>
          <w:p w14:paraId="1636D8E7" w14:textId="77777777" w:rsidR="0046174F" w:rsidRPr="008B1C29" w:rsidRDefault="0046174F" w:rsidP="0024407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ประเภท/หมวด</w:t>
            </w:r>
          </w:p>
        </w:tc>
        <w:tc>
          <w:tcPr>
            <w:tcW w:w="2873" w:type="dxa"/>
          </w:tcPr>
          <w:p w14:paraId="512BDD19" w14:textId="77777777" w:rsidR="0046174F" w:rsidRPr="008B1C29" w:rsidRDefault="0046174F" w:rsidP="0024407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รายการ</w:t>
            </w:r>
          </w:p>
        </w:tc>
        <w:tc>
          <w:tcPr>
            <w:tcW w:w="2037" w:type="dxa"/>
          </w:tcPr>
          <w:p w14:paraId="1ACDF75A" w14:textId="77777777" w:rsidR="0046174F" w:rsidRPr="008B1C29" w:rsidRDefault="0046174F" w:rsidP="0024407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คำค้น</w:t>
            </w:r>
          </w:p>
        </w:tc>
        <w:tc>
          <w:tcPr>
            <w:tcW w:w="2367" w:type="dxa"/>
          </w:tcPr>
          <w:p w14:paraId="6A97076B" w14:textId="77777777" w:rsidR="0046174F" w:rsidRPr="008B1C29" w:rsidRDefault="0046174F" w:rsidP="00244075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เกณฑ์พิจารณาเพิ่มเติม</w:t>
            </w:r>
          </w:p>
        </w:tc>
      </w:tr>
      <w:tr w:rsidR="003C4DDC" w:rsidRPr="003C4DDC" w14:paraId="330EB9C6" w14:textId="77777777" w:rsidTr="008F0C5D">
        <w:tc>
          <w:tcPr>
            <w:tcW w:w="2315" w:type="dxa"/>
          </w:tcPr>
          <w:p w14:paraId="29789F34" w14:textId="57D9C4F7" w:rsidR="0046174F" w:rsidRPr="003C4DDC" w:rsidRDefault="0046174F" w:rsidP="003C4DDC">
            <w:pPr>
              <w:spacing w:before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  <w:r w:rsidRPr="003C4DDC">
              <w:rPr>
                <w:rFonts w:ascii="TH SarabunPSK" w:hAnsi="TH SarabunPSK" w:cs="TH SarabunPSK" w:hint="cs"/>
                <w:b/>
                <w:bCs/>
                <w:color w:val="auto"/>
                <w:spacing w:val="20"/>
                <w:sz w:val="28"/>
                <w:szCs w:val="28"/>
                <w:cs/>
                <w:lang w:bidi="th-TH"/>
              </w:rPr>
              <w:t>ครุภัณฑ์ก่อสร้าง</w:t>
            </w:r>
          </w:p>
        </w:tc>
        <w:tc>
          <w:tcPr>
            <w:tcW w:w="2873" w:type="dxa"/>
          </w:tcPr>
          <w:p w14:paraId="13804FE8" w14:textId="0FB43280" w:rsidR="0046174F" w:rsidRPr="003C4DDC" w:rsidRDefault="00244075" w:rsidP="003C4DDC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3C4DDC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 xml:space="preserve"> </w:t>
            </w:r>
            <w:r w:rsidR="0046174F"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รถตักหน้าขุดหลัง</w:t>
            </w:r>
          </w:p>
        </w:tc>
        <w:tc>
          <w:tcPr>
            <w:tcW w:w="2037" w:type="dxa"/>
          </w:tcPr>
          <w:p w14:paraId="3C862BBB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02488479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6A391E4E" w14:textId="77777777" w:rsidTr="00E247AC">
        <w:tc>
          <w:tcPr>
            <w:tcW w:w="2315" w:type="dxa"/>
          </w:tcPr>
          <w:p w14:paraId="06DDC5A5" w14:textId="77777777" w:rsidR="00E247AC" w:rsidRPr="003C4DDC" w:rsidRDefault="00E247AC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04F3F97A" w14:textId="77777777" w:rsidR="00E247AC" w:rsidRPr="003C4DDC" w:rsidRDefault="00E247AC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รถแทรกเตอร์ตีนตะขาบ</w:t>
            </w:r>
          </w:p>
        </w:tc>
        <w:tc>
          <w:tcPr>
            <w:tcW w:w="2037" w:type="dxa"/>
          </w:tcPr>
          <w:p w14:paraId="1EB66915" w14:textId="77777777" w:rsidR="00E247AC" w:rsidRPr="003C4DDC" w:rsidRDefault="00E247AC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56EA011A" w14:textId="77777777" w:rsidR="00E247AC" w:rsidRPr="003C4DDC" w:rsidRDefault="00E247AC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002E8202" w14:textId="77777777" w:rsidTr="008F0C5D">
        <w:tc>
          <w:tcPr>
            <w:tcW w:w="2315" w:type="dxa"/>
          </w:tcPr>
          <w:p w14:paraId="260A0DB3" w14:textId="77777777" w:rsidR="00244075" w:rsidRPr="003C4DDC" w:rsidRDefault="0024407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6ABC577A" w14:textId="65F1FE43" w:rsidR="00244075" w:rsidRPr="003C4DDC" w:rsidRDefault="00244075" w:rsidP="003C4DDC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รถเกลี่ยดิน</w:t>
            </w:r>
          </w:p>
        </w:tc>
        <w:tc>
          <w:tcPr>
            <w:tcW w:w="2037" w:type="dxa"/>
          </w:tcPr>
          <w:p w14:paraId="5674E026" w14:textId="77777777" w:rsidR="00244075" w:rsidRPr="003C4DDC" w:rsidRDefault="0024407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5CC8032B" w14:textId="77777777" w:rsidR="00244075" w:rsidRPr="003C4DDC" w:rsidRDefault="00244075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6F7383A4" w14:textId="77777777" w:rsidTr="008F0C5D">
        <w:tc>
          <w:tcPr>
            <w:tcW w:w="2315" w:type="dxa"/>
          </w:tcPr>
          <w:p w14:paraId="56F9B407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447C4BE1" w14:textId="075E79D4" w:rsidR="0046174F" w:rsidRPr="003C4DDC" w:rsidRDefault="0046174F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รถกวาดถนน</w:t>
            </w:r>
          </w:p>
        </w:tc>
        <w:tc>
          <w:tcPr>
            <w:tcW w:w="2037" w:type="dxa"/>
          </w:tcPr>
          <w:p w14:paraId="6F77E0AF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4F393A1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48B272EB" w14:textId="77777777" w:rsidTr="008F0C5D">
        <w:tc>
          <w:tcPr>
            <w:tcW w:w="2315" w:type="dxa"/>
          </w:tcPr>
          <w:p w14:paraId="3D8E29F5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11EC6DC1" w14:textId="72211280" w:rsidR="0046174F" w:rsidRPr="003C4DDC" w:rsidRDefault="0046174F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เครื่องโม่หิน</w:t>
            </w:r>
          </w:p>
        </w:tc>
        <w:tc>
          <w:tcPr>
            <w:tcW w:w="2037" w:type="dxa"/>
          </w:tcPr>
          <w:p w14:paraId="363B3F1C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9F0DF47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11CF545D" w14:textId="77777777" w:rsidTr="008F0C5D">
        <w:tc>
          <w:tcPr>
            <w:tcW w:w="2315" w:type="dxa"/>
          </w:tcPr>
          <w:p w14:paraId="00EF9032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017B7415" w14:textId="7C807B89" w:rsidR="0046174F" w:rsidRPr="003C4DDC" w:rsidRDefault="0046174F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เครื่องตอกเข็ม</w:t>
            </w:r>
          </w:p>
        </w:tc>
        <w:tc>
          <w:tcPr>
            <w:tcW w:w="2037" w:type="dxa"/>
          </w:tcPr>
          <w:p w14:paraId="7820F9A8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41697EE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3C4DDC" w:rsidRPr="003C4DDC" w14:paraId="2D579307" w14:textId="77777777" w:rsidTr="008F0C5D">
        <w:tc>
          <w:tcPr>
            <w:tcW w:w="2315" w:type="dxa"/>
          </w:tcPr>
          <w:p w14:paraId="59E43186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224CD54C" w14:textId="17DF58D6" w:rsidR="0046174F" w:rsidRPr="003C4DDC" w:rsidRDefault="0046174F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เครื่องตีเส้น</w:t>
            </w:r>
          </w:p>
        </w:tc>
        <w:tc>
          <w:tcPr>
            <w:tcW w:w="2037" w:type="dxa"/>
          </w:tcPr>
          <w:p w14:paraId="789F827F" w14:textId="77777777" w:rsidR="0046174F" w:rsidRPr="003C4DDC" w:rsidRDefault="0046174F" w:rsidP="003C4DDC">
            <w:pPr>
              <w:spacing w:before="0" w:line="240" w:lineRule="auto"/>
              <w:ind w:left="0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367" w:type="dxa"/>
          </w:tcPr>
          <w:p w14:paraId="1A5E43B1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3C4DDC" w:rsidRPr="003C4DDC" w14:paraId="0FFCF86E" w14:textId="77777777" w:rsidTr="008F0C5D">
        <w:tc>
          <w:tcPr>
            <w:tcW w:w="2315" w:type="dxa"/>
          </w:tcPr>
          <w:p w14:paraId="13B03017" w14:textId="77777777" w:rsidR="0046174F" w:rsidRPr="003C4DDC" w:rsidRDefault="0046174F" w:rsidP="003C4DDC">
            <w:pPr>
              <w:spacing w:before="0" w:line="240" w:lineRule="auto"/>
              <w:ind w:left="0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69318CD6" w14:textId="2F59820F" w:rsidR="0046174F" w:rsidRPr="003C4DDC" w:rsidRDefault="0046174F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เครื่องอัดจารบี</w:t>
            </w:r>
          </w:p>
        </w:tc>
        <w:tc>
          <w:tcPr>
            <w:tcW w:w="2037" w:type="dxa"/>
          </w:tcPr>
          <w:p w14:paraId="2CF4ED92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4B4ACF3B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3FB3D36C" w14:textId="77777777" w:rsidTr="008F0C5D">
        <w:tc>
          <w:tcPr>
            <w:tcW w:w="2315" w:type="dxa"/>
          </w:tcPr>
          <w:p w14:paraId="76D3604F" w14:textId="77777777" w:rsidR="0046174F" w:rsidRPr="003C4DDC" w:rsidRDefault="0046174F" w:rsidP="003C4DDC">
            <w:pPr>
              <w:spacing w:before="0" w:line="240" w:lineRule="auto"/>
              <w:ind w:left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2622BA6D" w14:textId="7D4C5DA8" w:rsidR="0046174F" w:rsidRPr="003C4DDC" w:rsidRDefault="0046174F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เครื่องอัดลม</w:t>
            </w:r>
          </w:p>
        </w:tc>
        <w:tc>
          <w:tcPr>
            <w:tcW w:w="2037" w:type="dxa"/>
          </w:tcPr>
          <w:p w14:paraId="1D56A7AA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06AE3DA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40F887CF" w14:textId="77777777" w:rsidTr="008F0C5D">
        <w:tc>
          <w:tcPr>
            <w:tcW w:w="2315" w:type="dxa"/>
          </w:tcPr>
          <w:p w14:paraId="70C2BD09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873" w:type="dxa"/>
          </w:tcPr>
          <w:p w14:paraId="79DAE433" w14:textId="75B202BE" w:rsidR="0046174F" w:rsidRPr="003C4DDC" w:rsidRDefault="0046174F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เครื่องตัดกระเบื้อง</w:t>
            </w:r>
          </w:p>
        </w:tc>
        <w:tc>
          <w:tcPr>
            <w:tcW w:w="2037" w:type="dxa"/>
          </w:tcPr>
          <w:p w14:paraId="5D7161F3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1C796FE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31783147" w14:textId="77777777" w:rsidTr="008F0C5D">
        <w:tc>
          <w:tcPr>
            <w:tcW w:w="2315" w:type="dxa"/>
          </w:tcPr>
          <w:p w14:paraId="197EDB81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873" w:type="dxa"/>
          </w:tcPr>
          <w:p w14:paraId="32B7AC65" w14:textId="71D1F049" w:rsidR="0046174F" w:rsidRPr="003C4DDC" w:rsidRDefault="0046174F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เครื่องย่อยหิน</w:t>
            </w:r>
          </w:p>
        </w:tc>
        <w:tc>
          <w:tcPr>
            <w:tcW w:w="2037" w:type="dxa"/>
          </w:tcPr>
          <w:p w14:paraId="4B5D71F0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5AE8D675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0DB00139" w14:textId="77777777" w:rsidTr="008F0C5D">
        <w:tc>
          <w:tcPr>
            <w:tcW w:w="2315" w:type="dxa"/>
          </w:tcPr>
          <w:p w14:paraId="6B074469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10D86543" w14:textId="10858919" w:rsidR="0046174F" w:rsidRPr="003C4DDC" w:rsidRDefault="003436D4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เครื่องทำอิฐ</w:t>
            </w:r>
          </w:p>
        </w:tc>
        <w:tc>
          <w:tcPr>
            <w:tcW w:w="2037" w:type="dxa"/>
          </w:tcPr>
          <w:p w14:paraId="58B16B38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96B1FCF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3040573E" w14:textId="77777777" w:rsidTr="008F0C5D">
        <w:tc>
          <w:tcPr>
            <w:tcW w:w="2315" w:type="dxa"/>
          </w:tcPr>
          <w:p w14:paraId="342BA3F3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093D7C9E" w14:textId="0E6884F1" w:rsidR="0046174F" w:rsidRPr="003C4DDC" w:rsidRDefault="003436D4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เครื่องทำอิฐบล็อก</w:t>
            </w:r>
          </w:p>
        </w:tc>
        <w:tc>
          <w:tcPr>
            <w:tcW w:w="2037" w:type="dxa"/>
          </w:tcPr>
          <w:p w14:paraId="16E27CFD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09E1A33F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7446763F" w14:textId="77777777" w:rsidTr="008F0C5D">
        <w:tc>
          <w:tcPr>
            <w:tcW w:w="2315" w:type="dxa"/>
          </w:tcPr>
          <w:p w14:paraId="2F5FB792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061231E9" w14:textId="442173D3" w:rsidR="0046174F" w:rsidRPr="003C4DDC" w:rsidRDefault="003436D4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ตะแกรงร่อนหิน</w:t>
            </w:r>
          </w:p>
        </w:tc>
        <w:tc>
          <w:tcPr>
            <w:tcW w:w="2037" w:type="dxa"/>
          </w:tcPr>
          <w:p w14:paraId="03117145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4F330B54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021A6CFD" w14:textId="77777777" w:rsidTr="008F0C5D">
        <w:tc>
          <w:tcPr>
            <w:tcW w:w="2315" w:type="dxa"/>
          </w:tcPr>
          <w:p w14:paraId="342CF9FD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3C7F3C20" w14:textId="2E57F4B0" w:rsidR="0046174F" w:rsidRPr="003C4DDC" w:rsidRDefault="003436D4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แม่แรงดันดิน</w:t>
            </w:r>
          </w:p>
        </w:tc>
        <w:tc>
          <w:tcPr>
            <w:tcW w:w="2037" w:type="dxa"/>
          </w:tcPr>
          <w:p w14:paraId="7832609A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FB0F100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0A42D9D0" w14:textId="77777777" w:rsidTr="008F0C5D">
        <w:tc>
          <w:tcPr>
            <w:tcW w:w="2315" w:type="dxa"/>
          </w:tcPr>
          <w:p w14:paraId="76D27E27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043EA006" w14:textId="627AF2E7" w:rsidR="0046174F" w:rsidRPr="003C4DDC" w:rsidRDefault="003436D4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เครื่องยิงท่อ</w:t>
            </w:r>
          </w:p>
        </w:tc>
        <w:tc>
          <w:tcPr>
            <w:tcW w:w="2037" w:type="dxa"/>
          </w:tcPr>
          <w:p w14:paraId="718DB169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3DC01ED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0E99E5C1" w14:textId="77777777" w:rsidTr="008F0C5D">
        <w:tc>
          <w:tcPr>
            <w:tcW w:w="2315" w:type="dxa"/>
          </w:tcPr>
          <w:p w14:paraId="584F8951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7E53DF69" w14:textId="405626F6" w:rsidR="0046174F" w:rsidRPr="003C4DDC" w:rsidRDefault="003436D4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ป้อมยามสำเร็จรูป</w:t>
            </w:r>
          </w:p>
        </w:tc>
        <w:tc>
          <w:tcPr>
            <w:tcW w:w="2037" w:type="dxa"/>
          </w:tcPr>
          <w:p w14:paraId="72AEAA10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1BF2FCF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1AE9839C" w14:textId="77777777" w:rsidTr="008F0C5D">
        <w:tc>
          <w:tcPr>
            <w:tcW w:w="2315" w:type="dxa"/>
          </w:tcPr>
          <w:p w14:paraId="410FD084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16BF22A9" w14:textId="66D2CED8" w:rsidR="0046174F" w:rsidRPr="003C4DDC" w:rsidRDefault="003436D4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เสาธง</w:t>
            </w:r>
          </w:p>
        </w:tc>
        <w:tc>
          <w:tcPr>
            <w:tcW w:w="2037" w:type="dxa"/>
          </w:tcPr>
          <w:p w14:paraId="3DA1648B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739AF658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04CD3" w:rsidRPr="008B1C29" w14:paraId="021C5631" w14:textId="77777777" w:rsidTr="008F0C5D">
        <w:tc>
          <w:tcPr>
            <w:tcW w:w="2315" w:type="dxa"/>
          </w:tcPr>
          <w:p w14:paraId="2E7F85FE" w14:textId="77777777" w:rsidR="00E04CD3" w:rsidRPr="008B1C29" w:rsidRDefault="00E04CD3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6D4427A1" w14:textId="77777777" w:rsidR="00E04CD3" w:rsidRPr="00B77712" w:rsidRDefault="00E04CD3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FF0000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037" w:type="dxa"/>
          </w:tcPr>
          <w:p w14:paraId="6AB13AD4" w14:textId="77777777" w:rsidR="00E04CD3" w:rsidRPr="008B1C29" w:rsidRDefault="00E04CD3" w:rsidP="003C4DD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C2AD439" w14:textId="77777777" w:rsidR="00E04CD3" w:rsidRPr="008B1C29" w:rsidRDefault="00E04CD3" w:rsidP="003C4DD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3C4DDC" w:rsidRPr="003C4DDC" w14:paraId="6EA64AA7" w14:textId="77777777" w:rsidTr="008F0C5D">
        <w:tc>
          <w:tcPr>
            <w:tcW w:w="2315" w:type="dxa"/>
          </w:tcPr>
          <w:p w14:paraId="034A6281" w14:textId="172DFFC3" w:rsidR="0046174F" w:rsidRPr="003C4DDC" w:rsidRDefault="00EF6784" w:rsidP="003C4DDC">
            <w:pPr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  <w:r w:rsidRPr="003C4DDC">
              <w:rPr>
                <w:rFonts w:ascii="TH SarabunPSK" w:hAnsi="TH SarabunPSK" w:cs="TH SarabunPSK" w:hint="cs"/>
                <w:b/>
                <w:bCs/>
                <w:color w:val="auto"/>
                <w:spacing w:val="20"/>
                <w:sz w:val="28"/>
                <w:szCs w:val="28"/>
                <w:cs/>
                <w:lang w:bidi="th-TH"/>
              </w:rPr>
              <w:t>ครุภัณฑ์ไฟฟ้าและวิทยุ</w:t>
            </w:r>
          </w:p>
        </w:tc>
        <w:tc>
          <w:tcPr>
            <w:tcW w:w="2873" w:type="dxa"/>
          </w:tcPr>
          <w:p w14:paraId="57B1A962" w14:textId="1422A7FB" w:rsidR="0046174F" w:rsidRPr="003C4DDC" w:rsidRDefault="003436D4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เครื่องขยายเสียง</w:t>
            </w:r>
          </w:p>
        </w:tc>
        <w:tc>
          <w:tcPr>
            <w:tcW w:w="2037" w:type="dxa"/>
          </w:tcPr>
          <w:p w14:paraId="55BBE91F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4EB36E9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2B9AA9CF" w14:textId="77777777" w:rsidTr="008F0C5D">
        <w:tc>
          <w:tcPr>
            <w:tcW w:w="2315" w:type="dxa"/>
          </w:tcPr>
          <w:p w14:paraId="5B18932D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58D30BD9" w14:textId="74CC3576" w:rsidR="0046174F" w:rsidRPr="003C4DDC" w:rsidRDefault="003436D4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เครื่องรับวิทยุ</w:t>
            </w:r>
            <w:r w:rsidRPr="003C4DDC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/วิทยุ</w:t>
            </w:r>
          </w:p>
        </w:tc>
        <w:tc>
          <w:tcPr>
            <w:tcW w:w="2037" w:type="dxa"/>
          </w:tcPr>
          <w:p w14:paraId="337A7041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7B314115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5DA3E5C0" w14:textId="77777777" w:rsidTr="00EF6784">
        <w:tc>
          <w:tcPr>
            <w:tcW w:w="2315" w:type="dxa"/>
          </w:tcPr>
          <w:p w14:paraId="63927281" w14:textId="73B1E484" w:rsidR="00EF6784" w:rsidRPr="003C4DDC" w:rsidRDefault="00EF6784" w:rsidP="003C4DDC">
            <w:pPr>
              <w:spacing w:before="0" w:line="240" w:lineRule="auto"/>
              <w:ind w:left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  <w:r w:rsidRPr="003C4DDC">
              <w:rPr>
                <w:rFonts w:ascii="TH SarabunPSK" w:hAnsi="TH SarabunPSK" w:cs="TH SarabunPSK" w:hint="cs"/>
                <w:color w:val="auto"/>
                <w:spacing w:val="20"/>
                <w:sz w:val="28"/>
                <w:szCs w:val="28"/>
                <w:cs/>
                <w:lang w:bidi="th-TH"/>
              </w:rPr>
              <w:t xml:space="preserve"> </w:t>
            </w:r>
          </w:p>
        </w:tc>
        <w:tc>
          <w:tcPr>
            <w:tcW w:w="2873" w:type="dxa"/>
          </w:tcPr>
          <w:p w14:paraId="043FA9F1" w14:textId="77777777" w:rsidR="00EF6784" w:rsidRPr="003C4DDC" w:rsidRDefault="00EF6784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</w:rPr>
            </w:pPr>
            <w:r w:rsidRPr="003C4DDC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วิทยุ – เทป</w:t>
            </w:r>
          </w:p>
        </w:tc>
        <w:tc>
          <w:tcPr>
            <w:tcW w:w="2037" w:type="dxa"/>
          </w:tcPr>
          <w:p w14:paraId="19672552" w14:textId="77777777" w:rsidR="00EF6784" w:rsidRPr="003C4DDC" w:rsidRDefault="00EF6784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50F790E" w14:textId="77777777" w:rsidR="00EF6784" w:rsidRPr="003C4DDC" w:rsidRDefault="00EF6784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75B52CAE" w14:textId="77777777" w:rsidTr="008F0C5D">
        <w:tc>
          <w:tcPr>
            <w:tcW w:w="2315" w:type="dxa"/>
          </w:tcPr>
          <w:p w14:paraId="67712252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7A3E7F80" w14:textId="207106B2" w:rsidR="0046174F" w:rsidRPr="003C4DDC" w:rsidRDefault="00E04CD3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**</w:t>
            </w:r>
            <w:r w:rsidR="003436D4"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โทรทัศน์ /</w:t>
            </w:r>
            <w:r w:rsidR="00EF6784" w:rsidRPr="003C4DDC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สมาร์ททีวี</w:t>
            </w:r>
          </w:p>
        </w:tc>
        <w:tc>
          <w:tcPr>
            <w:tcW w:w="2037" w:type="dxa"/>
          </w:tcPr>
          <w:p w14:paraId="4AAE37ED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8A464A1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14C4200F" w14:textId="77777777" w:rsidTr="008F0C5D">
        <w:tc>
          <w:tcPr>
            <w:tcW w:w="2315" w:type="dxa"/>
          </w:tcPr>
          <w:p w14:paraId="42801841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472F57FE" w14:textId="0BE46758" w:rsidR="0046174F" w:rsidRPr="003C4DDC" w:rsidRDefault="003436D4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เครื่องส่งวิทยุ</w:t>
            </w:r>
          </w:p>
        </w:tc>
        <w:tc>
          <w:tcPr>
            <w:tcW w:w="2037" w:type="dxa"/>
          </w:tcPr>
          <w:p w14:paraId="7E4F9811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4E89BA7D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6AEE343C" w14:textId="77777777" w:rsidTr="008F0C5D">
        <w:tc>
          <w:tcPr>
            <w:tcW w:w="2315" w:type="dxa"/>
          </w:tcPr>
          <w:p w14:paraId="430EA056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2329E89F" w14:textId="545D4FF1" w:rsidR="0046174F" w:rsidRPr="003C4DDC" w:rsidRDefault="003436D4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เครื่องส่งโทรทัศน์</w:t>
            </w:r>
          </w:p>
        </w:tc>
        <w:tc>
          <w:tcPr>
            <w:tcW w:w="2037" w:type="dxa"/>
          </w:tcPr>
          <w:p w14:paraId="19CDEC63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0BF25687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706413B2" w14:textId="77777777" w:rsidTr="008F0C5D">
        <w:tc>
          <w:tcPr>
            <w:tcW w:w="2315" w:type="dxa"/>
          </w:tcPr>
          <w:p w14:paraId="4F56CEAB" w14:textId="77777777" w:rsidR="0046174F" w:rsidRPr="003C4DDC" w:rsidRDefault="0046174F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50434D1D" w14:textId="68D286AC" w:rsidR="0046174F" w:rsidRPr="003C4DDC" w:rsidRDefault="003436D4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</w:t>
            </w:r>
            <w:r w:rsidRPr="003C4DDC">
              <w:rPr>
                <w:rFonts w:ascii="TH SarabunPSK" w:hAnsi="TH SarabunPSK" w:cs="TH SarabunPSK" w:hint="cs"/>
                <w:color w:val="auto"/>
                <w:spacing w:val="20"/>
                <w:sz w:val="28"/>
                <w:szCs w:val="28"/>
                <w:cs/>
                <w:lang w:bidi="th-TH"/>
              </w:rPr>
              <w:t>ื่</w:t>
            </w:r>
            <w:r w:rsidRPr="003C4DDC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องวัดความถี่คลื่นวิทยุ</w:t>
            </w:r>
          </w:p>
        </w:tc>
        <w:tc>
          <w:tcPr>
            <w:tcW w:w="2037" w:type="dxa"/>
          </w:tcPr>
          <w:p w14:paraId="40F226F4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4CD3B2E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2FDFD206" w14:textId="77777777" w:rsidTr="008F0C5D">
        <w:tc>
          <w:tcPr>
            <w:tcW w:w="2315" w:type="dxa"/>
          </w:tcPr>
          <w:p w14:paraId="4A549883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2A6BB561" w14:textId="291453ED" w:rsidR="0046174F" w:rsidRPr="003C4DDC" w:rsidRDefault="003436D4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เครื่องอัดสำเนาเทป</w:t>
            </w:r>
          </w:p>
        </w:tc>
        <w:tc>
          <w:tcPr>
            <w:tcW w:w="2037" w:type="dxa"/>
          </w:tcPr>
          <w:p w14:paraId="011A1146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0156566" w14:textId="77777777" w:rsidR="0046174F" w:rsidRPr="003C4DDC" w:rsidRDefault="0046174F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0C5B086F" w14:textId="77777777" w:rsidTr="005820FC">
        <w:tc>
          <w:tcPr>
            <w:tcW w:w="2315" w:type="dxa"/>
          </w:tcPr>
          <w:p w14:paraId="4E97DBB3" w14:textId="77777777" w:rsidR="005820FC" w:rsidRPr="003C4DDC" w:rsidRDefault="005820FC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32D45412" w14:textId="77777777" w:rsidR="005820FC" w:rsidRPr="003C4DDC" w:rsidRDefault="005820FC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เครื่องบันทึกดีวีดี</w:t>
            </w:r>
          </w:p>
        </w:tc>
        <w:tc>
          <w:tcPr>
            <w:tcW w:w="2037" w:type="dxa"/>
          </w:tcPr>
          <w:p w14:paraId="16A9FB8D" w14:textId="77777777" w:rsidR="005820FC" w:rsidRPr="003C4DDC" w:rsidRDefault="005820FC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2240EDE" w14:textId="77777777" w:rsidR="005820FC" w:rsidRPr="003C4DDC" w:rsidRDefault="005820FC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3C4DDC" w:rsidRPr="003C4DDC" w14:paraId="7C26097E" w14:textId="77777777" w:rsidTr="005820FC">
        <w:tc>
          <w:tcPr>
            <w:tcW w:w="2315" w:type="dxa"/>
          </w:tcPr>
          <w:p w14:paraId="28A85DA2" w14:textId="77777777" w:rsidR="005820FC" w:rsidRPr="003C4DDC" w:rsidRDefault="005820FC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5E1CDFE0" w14:textId="77777777" w:rsidR="005820FC" w:rsidRPr="003C4DDC" w:rsidRDefault="005820FC" w:rsidP="003C4DD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3C4DD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เครื่องบันทึกเสียง</w:t>
            </w:r>
          </w:p>
        </w:tc>
        <w:tc>
          <w:tcPr>
            <w:tcW w:w="2037" w:type="dxa"/>
          </w:tcPr>
          <w:p w14:paraId="14C56DEB" w14:textId="77777777" w:rsidR="005820FC" w:rsidRPr="003C4DDC" w:rsidRDefault="005820FC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7516862B" w14:textId="77777777" w:rsidR="005820FC" w:rsidRPr="003C4DDC" w:rsidRDefault="005820FC" w:rsidP="003C4DDC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3C4DD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 5,000 บาทขึ้นไป</w:t>
            </w:r>
          </w:p>
        </w:tc>
      </w:tr>
      <w:tr w:rsidR="005820FC" w:rsidRPr="008B1C29" w14:paraId="40FCC415" w14:textId="77777777" w:rsidTr="005820FC">
        <w:tc>
          <w:tcPr>
            <w:tcW w:w="2315" w:type="dxa"/>
          </w:tcPr>
          <w:p w14:paraId="35DF9708" w14:textId="77777777" w:rsidR="005820FC" w:rsidRPr="008B1C29" w:rsidRDefault="005820FC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5DB1F142" w14:textId="77777777" w:rsidR="005820FC" w:rsidRPr="009B1192" w:rsidRDefault="005820FC" w:rsidP="003C4DDC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3B0378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เครื่องบันทึกวีดีโอ/ ซีดี</w:t>
            </w:r>
          </w:p>
        </w:tc>
        <w:tc>
          <w:tcPr>
            <w:tcW w:w="2037" w:type="dxa"/>
          </w:tcPr>
          <w:p w14:paraId="0E816BA3" w14:textId="77777777" w:rsidR="005820FC" w:rsidRDefault="005820FC" w:rsidP="003C4DDC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367" w:type="dxa"/>
          </w:tcPr>
          <w:p w14:paraId="160B0CF5" w14:textId="77777777" w:rsidR="005820FC" w:rsidRDefault="005820FC" w:rsidP="003C4DD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5820FC" w:rsidRPr="008B1C29" w14:paraId="3E671376" w14:textId="77777777" w:rsidTr="005820FC">
        <w:tc>
          <w:tcPr>
            <w:tcW w:w="2315" w:type="dxa"/>
          </w:tcPr>
          <w:p w14:paraId="148F9EF6" w14:textId="77777777" w:rsidR="005820FC" w:rsidRPr="00E628DC" w:rsidRDefault="005820FC" w:rsidP="003C4DDC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64D1ED1A" w14:textId="77777777" w:rsidR="005820FC" w:rsidRPr="009B1192" w:rsidRDefault="005820FC" w:rsidP="003C4DDC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3B0378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เครื่องบันทึกภาพจากวีดีโอลงซีดี</w:t>
            </w:r>
          </w:p>
        </w:tc>
        <w:tc>
          <w:tcPr>
            <w:tcW w:w="2037" w:type="dxa"/>
          </w:tcPr>
          <w:p w14:paraId="6481DEF3" w14:textId="77777777" w:rsidR="005820FC" w:rsidRPr="008B1C29" w:rsidRDefault="005820FC" w:rsidP="003C4DD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5530EAE" w14:textId="77777777" w:rsidR="005820FC" w:rsidRPr="008B1C29" w:rsidRDefault="005820FC" w:rsidP="003C4DD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5820FC" w:rsidRPr="008B1C29" w14:paraId="567891AE" w14:textId="77777777" w:rsidTr="005820FC">
        <w:tc>
          <w:tcPr>
            <w:tcW w:w="2315" w:type="dxa"/>
          </w:tcPr>
          <w:p w14:paraId="09CF826B" w14:textId="77777777" w:rsidR="005820FC" w:rsidRPr="005820FC" w:rsidRDefault="005820FC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78CAE9E8" w14:textId="77777777" w:rsidR="005820FC" w:rsidRPr="009B1192" w:rsidRDefault="005820FC" w:rsidP="003C4DDC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3B0378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เครื่องเล่นเทปซิงโคร</w:t>
            </w:r>
            <w:proofErr w:type="spellStart"/>
            <w:r w:rsidRPr="003B0378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ไนท์</w:t>
            </w:r>
            <w:proofErr w:type="spellEnd"/>
          </w:p>
        </w:tc>
        <w:tc>
          <w:tcPr>
            <w:tcW w:w="2037" w:type="dxa"/>
          </w:tcPr>
          <w:p w14:paraId="1B7C5B79" w14:textId="77777777" w:rsidR="005820FC" w:rsidRPr="008B1C29" w:rsidRDefault="005820FC" w:rsidP="003C4DD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0CCE03E8" w14:textId="77777777" w:rsidR="005820FC" w:rsidRPr="008B1C29" w:rsidRDefault="005820FC" w:rsidP="003C4DD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5820FC" w:rsidRPr="008B1C29" w14:paraId="7AFBCB0D" w14:textId="77777777" w:rsidTr="005820FC">
        <w:tc>
          <w:tcPr>
            <w:tcW w:w="2315" w:type="dxa"/>
          </w:tcPr>
          <w:p w14:paraId="129BA085" w14:textId="77777777" w:rsidR="005820FC" w:rsidRPr="005820FC" w:rsidRDefault="005820FC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7769CD1A" w14:textId="77777777" w:rsidR="005820FC" w:rsidRPr="009B1192" w:rsidRDefault="005820FC" w:rsidP="003C4DDC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3B0378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 xml:space="preserve">เครื่องเล่นซีดี/ ดีวีดี/ ซีวีดี </w:t>
            </w:r>
          </w:p>
        </w:tc>
        <w:tc>
          <w:tcPr>
            <w:tcW w:w="2037" w:type="dxa"/>
          </w:tcPr>
          <w:p w14:paraId="30EE66E4" w14:textId="77777777" w:rsidR="005820FC" w:rsidRPr="008B1C29" w:rsidRDefault="005820FC" w:rsidP="003C4DD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44EE09D3" w14:textId="77777777" w:rsidR="005820FC" w:rsidRPr="008B1C29" w:rsidRDefault="005820FC" w:rsidP="003C4DD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5820FC" w:rsidRPr="008B1C29" w14:paraId="14D088ED" w14:textId="77777777" w:rsidTr="005820FC">
        <w:tc>
          <w:tcPr>
            <w:tcW w:w="2315" w:type="dxa"/>
          </w:tcPr>
          <w:p w14:paraId="28A9A50A" w14:textId="77777777" w:rsidR="005820FC" w:rsidRPr="008B1C29" w:rsidRDefault="005820FC" w:rsidP="003C4DDC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0F2D3917" w14:textId="77777777" w:rsidR="005820FC" w:rsidRPr="009B1192" w:rsidRDefault="005820FC" w:rsidP="003C4DDC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3B0378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เครื่องเล่นเทปคลาสเซ</w:t>
            </w:r>
            <w:proofErr w:type="spellStart"/>
            <w:r w:rsidRPr="003B0378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็ท</w:t>
            </w:r>
            <w:proofErr w:type="spellEnd"/>
          </w:p>
        </w:tc>
        <w:tc>
          <w:tcPr>
            <w:tcW w:w="2037" w:type="dxa"/>
          </w:tcPr>
          <w:p w14:paraId="54F3F3A2" w14:textId="77777777" w:rsidR="005820FC" w:rsidRPr="008B1C29" w:rsidRDefault="005820FC" w:rsidP="003C4DD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DD6643F" w14:textId="77777777" w:rsidR="005820FC" w:rsidRPr="008B1C29" w:rsidRDefault="005820FC" w:rsidP="003C4DDC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AB2953" w:rsidRPr="008B1C29" w14:paraId="450E63D3" w14:textId="77777777" w:rsidTr="00AB2953">
        <w:tc>
          <w:tcPr>
            <w:tcW w:w="2315" w:type="dxa"/>
          </w:tcPr>
          <w:p w14:paraId="7EBC5CE1" w14:textId="77777777" w:rsidR="00AB2953" w:rsidRPr="008B1C29" w:rsidRDefault="00AB2953" w:rsidP="005F1F0F">
            <w:pPr>
              <w:spacing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1B4416D5" w14:textId="77777777" w:rsidR="00AB2953" w:rsidRPr="009B1192" w:rsidRDefault="00AB2953" w:rsidP="005F1F0F">
            <w:pPr>
              <w:spacing w:line="288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3B0378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เครื่องเล่นวีดีโอ</w:t>
            </w:r>
          </w:p>
        </w:tc>
        <w:tc>
          <w:tcPr>
            <w:tcW w:w="2037" w:type="dxa"/>
          </w:tcPr>
          <w:p w14:paraId="1E2C9CDB" w14:textId="77777777" w:rsidR="00AB2953" w:rsidRPr="008B1C29" w:rsidRDefault="00AB2953" w:rsidP="005F1F0F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08A4F3B" w14:textId="77777777" w:rsidR="00AB2953" w:rsidRDefault="00AB2953" w:rsidP="005F1F0F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AB2953" w:rsidRPr="00AB2953" w14:paraId="72A0068D" w14:textId="77777777" w:rsidTr="00AB2953">
        <w:tc>
          <w:tcPr>
            <w:tcW w:w="2315" w:type="dxa"/>
          </w:tcPr>
          <w:p w14:paraId="3C6AFE67" w14:textId="77777777" w:rsidR="00AB2953" w:rsidRPr="00AB2953" w:rsidRDefault="00AB2953" w:rsidP="005F1F0F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6FAE9015" w14:textId="77777777" w:rsidR="00AB2953" w:rsidRPr="00AB2953" w:rsidRDefault="00AB2953" w:rsidP="005F1F0F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AB2953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เครื่องเล่นแผ่นเสียง</w:t>
            </w:r>
          </w:p>
        </w:tc>
        <w:tc>
          <w:tcPr>
            <w:tcW w:w="2037" w:type="dxa"/>
          </w:tcPr>
          <w:p w14:paraId="16DA5E3B" w14:textId="77777777" w:rsidR="00AB2953" w:rsidRPr="00AB2953" w:rsidRDefault="00AB2953" w:rsidP="005F1F0F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525DC6CA" w14:textId="77777777" w:rsidR="00AB2953" w:rsidRPr="00AB2953" w:rsidRDefault="00AB2953" w:rsidP="005F1F0F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</w:tbl>
    <w:p w14:paraId="03BE9FF8" w14:textId="77777777" w:rsidR="0066493A" w:rsidRPr="0066493A" w:rsidRDefault="0066493A">
      <w:pPr>
        <w:rPr>
          <w:rFonts w:ascii="TH SarabunPSK" w:hAnsi="TH SarabunPSK" w:cs="TH SarabunPSK"/>
          <w:b/>
          <w:bCs/>
          <w:sz w:val="10"/>
          <w:szCs w:val="10"/>
          <w:lang w:bidi="th-TH"/>
        </w:rPr>
      </w:pPr>
    </w:p>
    <w:p w14:paraId="270524C1" w14:textId="0AAC0168" w:rsidR="00AB2953" w:rsidRPr="005F20FB" w:rsidRDefault="005820FC">
      <w:pPr>
        <w:rPr>
          <w:rFonts w:ascii="TH SarabunPSK" w:hAnsi="TH SarabunPSK" w:cs="TH SarabunPSK"/>
          <w:b/>
          <w:bCs/>
          <w:szCs w:val="24"/>
          <w:lang w:bidi="th-TH"/>
        </w:rPr>
      </w:pP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หมายเหตุ  รายการ</w:t>
      </w:r>
      <w:r>
        <w:rPr>
          <w:rFonts w:ascii="TH SarabunPSK" w:hAnsi="TH SarabunPSK" w:cs="TH SarabunPSK" w:hint="cs"/>
          <w:b/>
          <w:bCs/>
          <w:szCs w:val="24"/>
          <w:cs/>
          <w:lang w:bidi="th-TH"/>
        </w:rPr>
        <w:t>ครุภัณฑ์</w:t>
      </w: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ที่ขึ้นต้นด้วยเครื่องหมาย ** เป็นรายการตามหนังสือสำนักงบประมาณที่ นร0704/ว37 ลงวันที่ 6 มกราคม 25</w:t>
      </w:r>
      <w:r>
        <w:rPr>
          <w:rFonts w:ascii="TH SarabunPSK" w:hAnsi="TH SarabunPSK" w:cs="TH SarabunPSK" w:hint="cs"/>
          <w:b/>
          <w:bCs/>
          <w:szCs w:val="24"/>
          <w:cs/>
          <w:lang w:bidi="th-TH"/>
        </w:rPr>
        <w:t>59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5"/>
        <w:gridCol w:w="2873"/>
        <w:gridCol w:w="2037"/>
        <w:gridCol w:w="2367"/>
      </w:tblGrid>
      <w:tr w:rsidR="009B1192" w:rsidRPr="008B1C29" w14:paraId="6F1A0EC0" w14:textId="77777777" w:rsidTr="008F0C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315" w:type="dxa"/>
          </w:tcPr>
          <w:p w14:paraId="1AE5DFD1" w14:textId="77777777" w:rsidR="009B1192" w:rsidRPr="008B1C29" w:rsidRDefault="009B1192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ประเภท/หมวด</w:t>
            </w:r>
          </w:p>
        </w:tc>
        <w:tc>
          <w:tcPr>
            <w:tcW w:w="2873" w:type="dxa"/>
          </w:tcPr>
          <w:p w14:paraId="7FC80301" w14:textId="77777777" w:rsidR="009B1192" w:rsidRPr="008B1C29" w:rsidRDefault="009B1192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รายการ</w:t>
            </w:r>
          </w:p>
        </w:tc>
        <w:tc>
          <w:tcPr>
            <w:tcW w:w="2037" w:type="dxa"/>
          </w:tcPr>
          <w:p w14:paraId="37283267" w14:textId="77777777" w:rsidR="009B1192" w:rsidRPr="008B1C29" w:rsidRDefault="009B1192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คำค้น</w:t>
            </w:r>
          </w:p>
        </w:tc>
        <w:tc>
          <w:tcPr>
            <w:tcW w:w="2367" w:type="dxa"/>
          </w:tcPr>
          <w:p w14:paraId="1C2268C5" w14:textId="77777777" w:rsidR="009B1192" w:rsidRPr="008B1C29" w:rsidRDefault="009B1192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เกณฑ์พิจารณาเพิ่มเติม</w:t>
            </w:r>
          </w:p>
        </w:tc>
      </w:tr>
      <w:tr w:rsidR="00387E2F" w:rsidRPr="008B1C29" w14:paraId="4FA630CB" w14:textId="77777777" w:rsidTr="008F0C5D">
        <w:tc>
          <w:tcPr>
            <w:tcW w:w="2315" w:type="dxa"/>
          </w:tcPr>
          <w:p w14:paraId="39A25603" w14:textId="6FC66E62" w:rsidR="00387E2F" w:rsidRDefault="00AB2953" w:rsidP="00235162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</w:pPr>
            <w:r w:rsidRPr="00E04CD3">
              <w:rPr>
                <w:rFonts w:ascii="TH SarabunPSK" w:hAnsi="TH SarabunPSK" w:cs="TH SarabunPSK" w:hint="cs"/>
                <w:b/>
                <w:bCs/>
                <w:spacing w:val="20"/>
                <w:sz w:val="28"/>
                <w:szCs w:val="28"/>
                <w:cs/>
                <w:lang w:bidi="th-TH"/>
              </w:rPr>
              <w:t>ครุภัณฑ์ไฟฟ้าและวิทยุ</w:t>
            </w:r>
          </w:p>
        </w:tc>
        <w:tc>
          <w:tcPr>
            <w:tcW w:w="2873" w:type="dxa"/>
          </w:tcPr>
          <w:p w14:paraId="23CA7E91" w14:textId="29BEB202" w:rsidR="00387E2F" w:rsidRPr="003B0378" w:rsidRDefault="00387E2F" w:rsidP="00235162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</w:pPr>
            <w:r w:rsidRPr="003B0378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เครื่องถอดเทป</w:t>
            </w:r>
          </w:p>
        </w:tc>
        <w:tc>
          <w:tcPr>
            <w:tcW w:w="2037" w:type="dxa"/>
          </w:tcPr>
          <w:p w14:paraId="2A665379" w14:textId="77777777" w:rsidR="00387E2F" w:rsidRPr="008B1C29" w:rsidRDefault="00387E2F" w:rsidP="0023516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29D17C8" w14:textId="77777777" w:rsidR="00387E2F" w:rsidRPr="008B1C29" w:rsidRDefault="00387E2F" w:rsidP="0023516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9B1192" w:rsidRPr="008B1C29" w14:paraId="0D2B060A" w14:textId="77777777" w:rsidTr="008F0C5D">
        <w:tc>
          <w:tcPr>
            <w:tcW w:w="2315" w:type="dxa"/>
          </w:tcPr>
          <w:p w14:paraId="75E55C78" w14:textId="77777777" w:rsidR="009B1192" w:rsidRPr="00A203FA" w:rsidRDefault="009B1192" w:rsidP="00235162">
            <w:pPr>
              <w:spacing w:before="0" w:line="240" w:lineRule="auto"/>
              <w:ind w:left="0"/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7B1967B8" w14:textId="0AE9004B" w:rsidR="009B1192" w:rsidRPr="009B1192" w:rsidRDefault="009B1192" w:rsidP="00235162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</w:rPr>
            </w:pPr>
            <w:r w:rsidRPr="003B0378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เครื่องผสมสัญญาณเสียง</w:t>
            </w:r>
          </w:p>
        </w:tc>
        <w:tc>
          <w:tcPr>
            <w:tcW w:w="2037" w:type="dxa"/>
          </w:tcPr>
          <w:p w14:paraId="18ACEF10" w14:textId="0A0F1C21" w:rsidR="009B1192" w:rsidRPr="008B1C29" w:rsidRDefault="005F20FB" w:rsidP="0023516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/>
                <w:sz w:val="28"/>
                <w:szCs w:val="28"/>
                <w:lang w:bidi="th-TH"/>
              </w:rPr>
              <w:t>Mixer</w:t>
            </w:r>
          </w:p>
        </w:tc>
        <w:tc>
          <w:tcPr>
            <w:tcW w:w="2367" w:type="dxa"/>
          </w:tcPr>
          <w:p w14:paraId="3D5BFDF9" w14:textId="77777777" w:rsidR="009B1192" w:rsidRPr="008B1C29" w:rsidRDefault="009B1192" w:rsidP="0023516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5F20FB" w:rsidRPr="008B1C29" w14:paraId="24671C6B" w14:textId="77777777" w:rsidTr="005F20FB">
        <w:tc>
          <w:tcPr>
            <w:tcW w:w="2315" w:type="dxa"/>
          </w:tcPr>
          <w:p w14:paraId="5F7B670A" w14:textId="77777777" w:rsidR="005F20FB" w:rsidRPr="008B1C29" w:rsidRDefault="005F20FB" w:rsidP="0023516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1C2CCB4B" w14:textId="77777777" w:rsidR="005F20FB" w:rsidRPr="009B1192" w:rsidRDefault="005F20FB" w:rsidP="00235162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3B0378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เครื่องผสมสัญญาณภาพ</w:t>
            </w:r>
          </w:p>
        </w:tc>
        <w:tc>
          <w:tcPr>
            <w:tcW w:w="2037" w:type="dxa"/>
          </w:tcPr>
          <w:p w14:paraId="7D7FBBDB" w14:textId="77777777" w:rsidR="005F20FB" w:rsidRPr="008B1C29" w:rsidRDefault="005F20FB" w:rsidP="0023516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856C8EE" w14:textId="77777777" w:rsidR="005F20FB" w:rsidRPr="008B1C29" w:rsidRDefault="005F20FB" w:rsidP="0023516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9B1192" w:rsidRPr="008B1C29" w14:paraId="0B5C6014" w14:textId="77777777" w:rsidTr="008F0C5D">
        <w:tc>
          <w:tcPr>
            <w:tcW w:w="2315" w:type="dxa"/>
          </w:tcPr>
          <w:p w14:paraId="4693532C" w14:textId="77777777" w:rsidR="009B1192" w:rsidRPr="008B1C29" w:rsidRDefault="009B1192" w:rsidP="00235162">
            <w:pPr>
              <w:spacing w:before="0" w:line="240" w:lineRule="auto"/>
              <w:ind w:left="0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1CEA98E7" w14:textId="5F0BB78D" w:rsidR="009B1192" w:rsidRPr="009B1192" w:rsidRDefault="009B1192" w:rsidP="00235162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</w:rPr>
            </w:pPr>
            <w:r w:rsidRPr="003B0378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เครื่องปรับแต่งสัญญาณเสียง</w:t>
            </w:r>
          </w:p>
        </w:tc>
        <w:tc>
          <w:tcPr>
            <w:tcW w:w="2037" w:type="dxa"/>
          </w:tcPr>
          <w:p w14:paraId="6EF88831" w14:textId="77777777" w:rsidR="009B1192" w:rsidRPr="008B1C29" w:rsidRDefault="009B1192" w:rsidP="0023516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4F8DBB6F" w14:textId="77777777" w:rsidR="009B1192" w:rsidRPr="008B1C29" w:rsidRDefault="009B1192" w:rsidP="0023516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9B1192" w:rsidRPr="008B1C29" w14:paraId="5451D5A0" w14:textId="77777777" w:rsidTr="008F0C5D">
        <w:tc>
          <w:tcPr>
            <w:tcW w:w="2315" w:type="dxa"/>
          </w:tcPr>
          <w:p w14:paraId="71DE8F11" w14:textId="77777777" w:rsidR="009B1192" w:rsidRDefault="009B1192" w:rsidP="0023516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873" w:type="dxa"/>
          </w:tcPr>
          <w:p w14:paraId="02237B09" w14:textId="5F8D7516" w:rsidR="009B1192" w:rsidRPr="009B1192" w:rsidRDefault="009B1192" w:rsidP="00235162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</w:rPr>
            </w:pPr>
            <w:r w:rsidRPr="003B0378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เครื่องปรับแต่งความถี่เสียง</w:t>
            </w:r>
          </w:p>
        </w:tc>
        <w:tc>
          <w:tcPr>
            <w:tcW w:w="2037" w:type="dxa"/>
          </w:tcPr>
          <w:p w14:paraId="2633C57D" w14:textId="77777777" w:rsidR="009B1192" w:rsidRPr="008B1C29" w:rsidRDefault="009B1192" w:rsidP="0023516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B2C0F40" w14:textId="77777777" w:rsidR="009B1192" w:rsidRPr="008B1C29" w:rsidRDefault="009B1192" w:rsidP="0023516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9B1192" w:rsidRPr="008B1C29" w14:paraId="5A397139" w14:textId="77777777" w:rsidTr="008F0C5D">
        <w:tc>
          <w:tcPr>
            <w:tcW w:w="2315" w:type="dxa"/>
          </w:tcPr>
          <w:p w14:paraId="627D50FC" w14:textId="77777777" w:rsidR="009B1192" w:rsidRDefault="009B1192" w:rsidP="0023516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873" w:type="dxa"/>
          </w:tcPr>
          <w:p w14:paraId="7C98C908" w14:textId="50D1B72A" w:rsidR="009B1192" w:rsidRPr="009B1192" w:rsidRDefault="009B1192" w:rsidP="00235162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</w:rPr>
            </w:pPr>
            <w:r w:rsidRPr="003B0378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เครื่องขยายสัญญาณ</w:t>
            </w:r>
          </w:p>
        </w:tc>
        <w:tc>
          <w:tcPr>
            <w:tcW w:w="2037" w:type="dxa"/>
          </w:tcPr>
          <w:p w14:paraId="0C6530EB" w14:textId="77777777" w:rsidR="009B1192" w:rsidRPr="008B1C29" w:rsidRDefault="009B1192" w:rsidP="0023516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1126856" w14:textId="77777777" w:rsidR="009B1192" w:rsidRPr="008B1C29" w:rsidRDefault="009B1192" w:rsidP="0023516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9B1192" w:rsidRPr="008B1C29" w14:paraId="79C2533C" w14:textId="77777777" w:rsidTr="008F0C5D">
        <w:tc>
          <w:tcPr>
            <w:tcW w:w="2315" w:type="dxa"/>
          </w:tcPr>
          <w:p w14:paraId="68B98A92" w14:textId="77777777" w:rsidR="009B1192" w:rsidRPr="008B1C29" w:rsidRDefault="009B1192" w:rsidP="0023516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3105EE56" w14:textId="2700A6CC" w:rsidR="009B1192" w:rsidRPr="00CD6F4D" w:rsidRDefault="009B1192" w:rsidP="00235162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FF0000"/>
                <w:spacing w:val="20"/>
                <w:sz w:val="28"/>
                <w:szCs w:val="28"/>
              </w:rPr>
            </w:pPr>
            <w:r w:rsidRPr="003B0378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เครื่องแปลงสัญญาณ</w:t>
            </w:r>
          </w:p>
        </w:tc>
        <w:tc>
          <w:tcPr>
            <w:tcW w:w="2037" w:type="dxa"/>
          </w:tcPr>
          <w:p w14:paraId="4B953747" w14:textId="77777777" w:rsidR="009B1192" w:rsidRPr="008B1C29" w:rsidRDefault="009B1192" w:rsidP="0023516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676770F" w14:textId="77777777" w:rsidR="009B1192" w:rsidRPr="008B1C29" w:rsidRDefault="009B1192" w:rsidP="0023516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5F20FB" w:rsidRPr="008B1C29" w14:paraId="6E3E44BE" w14:textId="77777777" w:rsidTr="005F20FB">
        <w:tc>
          <w:tcPr>
            <w:tcW w:w="2315" w:type="dxa"/>
          </w:tcPr>
          <w:p w14:paraId="509BC724" w14:textId="77777777" w:rsidR="005F20FB" w:rsidRPr="0066493A" w:rsidRDefault="005F20FB" w:rsidP="0023516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033398E8" w14:textId="77777777" w:rsidR="005F20FB" w:rsidRPr="0066493A" w:rsidRDefault="005F20FB" w:rsidP="00235162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66493A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เครื่องแปลงสัญญาณภาพวีดีโอ</w:t>
            </w:r>
            <w:proofErr w:type="spellStart"/>
            <w:r w:rsidRPr="0066493A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โปรเจคเตอร์</w:t>
            </w:r>
            <w:proofErr w:type="spellEnd"/>
          </w:p>
        </w:tc>
        <w:tc>
          <w:tcPr>
            <w:tcW w:w="2037" w:type="dxa"/>
          </w:tcPr>
          <w:p w14:paraId="6D7DB42D" w14:textId="77777777" w:rsidR="005F20FB" w:rsidRPr="0066493A" w:rsidRDefault="005F20FB" w:rsidP="0023516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79CE6F0B" w14:textId="77777777" w:rsidR="005F20FB" w:rsidRDefault="005F20FB" w:rsidP="0023516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66493A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ราคาตั้งแต่ </w:t>
            </w:r>
            <w:r w:rsidR="00037697" w:rsidRPr="0066493A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>5,000</w:t>
            </w:r>
            <w:r w:rsidRPr="0066493A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บาทขึ้นไป</w:t>
            </w:r>
          </w:p>
          <w:p w14:paraId="0A760F86" w14:textId="34A00437" w:rsidR="008174E2" w:rsidRPr="0066493A" w:rsidRDefault="008174E2" w:rsidP="0023516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B1192" w:rsidRPr="008B1C29" w14:paraId="0CF39BA7" w14:textId="77777777" w:rsidTr="008F0C5D">
        <w:tc>
          <w:tcPr>
            <w:tcW w:w="2315" w:type="dxa"/>
          </w:tcPr>
          <w:p w14:paraId="6CD1152C" w14:textId="77777777" w:rsidR="009B1192" w:rsidRPr="008B1C29" w:rsidRDefault="009B1192" w:rsidP="0023516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2C263B4A" w14:textId="78449CAD" w:rsidR="009B1192" w:rsidRPr="009B1192" w:rsidRDefault="009B1192" w:rsidP="00235162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3B0378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อุปกรณ์ตัดต่อภาพและเสียง</w:t>
            </w:r>
          </w:p>
        </w:tc>
        <w:tc>
          <w:tcPr>
            <w:tcW w:w="2037" w:type="dxa"/>
          </w:tcPr>
          <w:p w14:paraId="51BD4B7E" w14:textId="77777777" w:rsidR="009B1192" w:rsidRPr="008B1C29" w:rsidRDefault="009B1192" w:rsidP="0023516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605F0CB" w14:textId="49ADE644" w:rsidR="009B1192" w:rsidRPr="0066493A" w:rsidRDefault="005F20FB" w:rsidP="0023516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66493A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</w:t>
            </w:r>
            <w:r w:rsidR="00037697" w:rsidRPr="0066493A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 xml:space="preserve"> 5,000</w:t>
            </w:r>
            <w:r w:rsidRPr="0066493A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บาทขึ้นไป</w:t>
            </w:r>
          </w:p>
        </w:tc>
      </w:tr>
      <w:tr w:rsidR="009B1192" w:rsidRPr="008B1C29" w14:paraId="4041273C" w14:textId="77777777" w:rsidTr="008F0C5D">
        <w:tc>
          <w:tcPr>
            <w:tcW w:w="2315" w:type="dxa"/>
          </w:tcPr>
          <w:p w14:paraId="78A70B77" w14:textId="77777777" w:rsidR="009B1192" w:rsidRPr="008B1C29" w:rsidRDefault="009B1192" w:rsidP="0023516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3B6FBE1B" w14:textId="6C5B068B" w:rsidR="009B1192" w:rsidRPr="009B1192" w:rsidRDefault="009B1192" w:rsidP="00235162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3B0378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เครื่องตัดต่อและผสมสัญญาณภาพ</w:t>
            </w:r>
          </w:p>
        </w:tc>
        <w:tc>
          <w:tcPr>
            <w:tcW w:w="2037" w:type="dxa"/>
          </w:tcPr>
          <w:p w14:paraId="48DCDE9C" w14:textId="77777777" w:rsidR="009B1192" w:rsidRPr="008B1C29" w:rsidRDefault="009B1192" w:rsidP="0023516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5C54E77A" w14:textId="77777777" w:rsidR="009B1192" w:rsidRPr="0066493A" w:rsidRDefault="009B1192" w:rsidP="0023516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AB2953" w:rsidRPr="00AB2953" w14:paraId="5C22B897" w14:textId="77777777" w:rsidTr="005F20FB">
        <w:tc>
          <w:tcPr>
            <w:tcW w:w="2315" w:type="dxa"/>
          </w:tcPr>
          <w:p w14:paraId="1B73C88D" w14:textId="77777777" w:rsidR="005F20FB" w:rsidRPr="00AB2953" w:rsidRDefault="005F20FB" w:rsidP="0023516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43E184A4" w14:textId="052975CD" w:rsidR="005F20FB" w:rsidRPr="00AB2953" w:rsidRDefault="005F20FB" w:rsidP="00235162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AB2953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lang w:bidi="th-TH"/>
              </w:rPr>
              <w:t>**</w:t>
            </w:r>
            <w:r w:rsidRPr="00AB2953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โคมไฟฟ้า</w:t>
            </w:r>
            <w:r w:rsidR="00AB2953" w:rsidRPr="00AB2953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พร้อมขาหรือก้าน</w:t>
            </w:r>
          </w:p>
        </w:tc>
        <w:tc>
          <w:tcPr>
            <w:tcW w:w="2037" w:type="dxa"/>
          </w:tcPr>
          <w:p w14:paraId="3DAA62FE" w14:textId="77777777" w:rsidR="005F20FB" w:rsidRPr="00AB2953" w:rsidRDefault="005F20FB" w:rsidP="0023516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4CA474D4" w14:textId="4A072899" w:rsidR="005F20FB" w:rsidRPr="0066493A" w:rsidRDefault="00AB2953" w:rsidP="0023516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66493A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 5,000 บาทขึ้นไป</w:t>
            </w:r>
          </w:p>
        </w:tc>
      </w:tr>
      <w:tr w:rsidR="00AB2953" w:rsidRPr="00AB2953" w14:paraId="4F77EC14" w14:textId="77777777" w:rsidTr="00196F6C">
        <w:tc>
          <w:tcPr>
            <w:tcW w:w="2315" w:type="dxa"/>
          </w:tcPr>
          <w:p w14:paraId="2FCBF85F" w14:textId="77777777" w:rsidR="00196F6C" w:rsidRPr="00AB2953" w:rsidRDefault="00196F6C" w:rsidP="0023516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3F043193" w14:textId="77777777" w:rsidR="00196F6C" w:rsidRPr="00AB2953" w:rsidRDefault="00196F6C" w:rsidP="00235162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AB2953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ไฟฉายสปอร</w:t>
            </w:r>
            <w:proofErr w:type="spellStart"/>
            <w:r w:rsidRPr="00AB2953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ต์ไลท์</w:t>
            </w:r>
            <w:proofErr w:type="spellEnd"/>
          </w:p>
        </w:tc>
        <w:tc>
          <w:tcPr>
            <w:tcW w:w="2037" w:type="dxa"/>
          </w:tcPr>
          <w:p w14:paraId="1EEE9ECF" w14:textId="77777777" w:rsidR="00196F6C" w:rsidRPr="00AB2953" w:rsidRDefault="00196F6C" w:rsidP="0023516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434F2CD6" w14:textId="77777777" w:rsidR="00196F6C" w:rsidRPr="0066493A" w:rsidRDefault="00196F6C" w:rsidP="0023516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AB2953" w:rsidRPr="00AB2953" w14:paraId="7DC63F70" w14:textId="77777777" w:rsidTr="005F20FB">
        <w:tc>
          <w:tcPr>
            <w:tcW w:w="2315" w:type="dxa"/>
          </w:tcPr>
          <w:p w14:paraId="3B104EF3" w14:textId="77777777" w:rsidR="005F20FB" w:rsidRPr="00AB2953" w:rsidRDefault="005F20FB" w:rsidP="0023516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7BB18ECD" w14:textId="5CBD9120" w:rsidR="005F20FB" w:rsidRPr="00AB2953" w:rsidRDefault="005F20FB" w:rsidP="00235162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AB2953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lang w:bidi="th-TH"/>
              </w:rPr>
              <w:t>**</w:t>
            </w:r>
            <w:r w:rsidRPr="00AB2953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ลำโพง</w:t>
            </w:r>
          </w:p>
        </w:tc>
        <w:tc>
          <w:tcPr>
            <w:tcW w:w="2037" w:type="dxa"/>
          </w:tcPr>
          <w:p w14:paraId="65C03619" w14:textId="77777777" w:rsidR="005F20FB" w:rsidRPr="00AB2953" w:rsidRDefault="005F20FB" w:rsidP="0023516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9E83F04" w14:textId="77777777" w:rsidR="005F20FB" w:rsidRPr="0066493A" w:rsidRDefault="005F20FB" w:rsidP="0023516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  <w:r w:rsidRPr="0066493A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 5,000 บาทขึ้นไป</w:t>
            </w:r>
          </w:p>
        </w:tc>
      </w:tr>
      <w:tr w:rsidR="00AB2953" w:rsidRPr="00AB2953" w14:paraId="68C98640" w14:textId="77777777" w:rsidTr="005F20FB">
        <w:tc>
          <w:tcPr>
            <w:tcW w:w="2315" w:type="dxa"/>
          </w:tcPr>
          <w:p w14:paraId="397C945D" w14:textId="77777777" w:rsidR="005F20FB" w:rsidRPr="00AB2953" w:rsidRDefault="005F20FB" w:rsidP="0023516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7B54842E" w14:textId="77777777" w:rsidR="005F20FB" w:rsidRPr="00AB2953" w:rsidRDefault="005F20FB" w:rsidP="00235162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AB2953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ไมโครโฟน</w:t>
            </w:r>
            <w:r w:rsidRPr="00AB2953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  <w:t xml:space="preserve">, </w:t>
            </w:r>
            <w:r w:rsidRPr="00AB2953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ไมโครโฟนไร้สาย</w:t>
            </w:r>
          </w:p>
        </w:tc>
        <w:tc>
          <w:tcPr>
            <w:tcW w:w="2037" w:type="dxa"/>
          </w:tcPr>
          <w:p w14:paraId="745FD517" w14:textId="77777777" w:rsidR="005F20FB" w:rsidRPr="00AB2953" w:rsidRDefault="005F20FB" w:rsidP="0023516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B7EC147" w14:textId="77777777" w:rsidR="005F20FB" w:rsidRPr="0066493A" w:rsidRDefault="005F20FB" w:rsidP="0023516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66493A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 5,000 บาทขึ้นไป</w:t>
            </w:r>
          </w:p>
        </w:tc>
      </w:tr>
      <w:tr w:rsidR="009B1192" w:rsidRPr="008B1C29" w14:paraId="65203367" w14:textId="77777777" w:rsidTr="008F0C5D">
        <w:tc>
          <w:tcPr>
            <w:tcW w:w="2315" w:type="dxa"/>
          </w:tcPr>
          <w:p w14:paraId="1E8B0290" w14:textId="77777777" w:rsidR="009B1192" w:rsidRPr="005F20FB" w:rsidRDefault="009B1192" w:rsidP="0023516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55EE1904" w14:textId="3F70FB07" w:rsidR="009B1192" w:rsidRPr="009B1192" w:rsidRDefault="009B1192" w:rsidP="00235162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3B0378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เครื่องกระจายสัญญาณ</w:t>
            </w:r>
          </w:p>
        </w:tc>
        <w:tc>
          <w:tcPr>
            <w:tcW w:w="2037" w:type="dxa"/>
          </w:tcPr>
          <w:p w14:paraId="2A428BF7" w14:textId="77777777" w:rsidR="009B1192" w:rsidRPr="008B1C29" w:rsidRDefault="009B1192" w:rsidP="0023516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56005094" w14:textId="1A8A86EE" w:rsidR="009B1192" w:rsidRPr="0066493A" w:rsidRDefault="005F20FB" w:rsidP="0023516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66493A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ราคาตั้งแต่ </w:t>
            </w:r>
            <w:r w:rsidR="001E1B2E" w:rsidRPr="0066493A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>5,000</w:t>
            </w:r>
            <w:r w:rsidRPr="0066493A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บาทขึ้นไป</w:t>
            </w:r>
          </w:p>
        </w:tc>
      </w:tr>
      <w:tr w:rsidR="009B1192" w:rsidRPr="008B1C29" w14:paraId="5FF499CA" w14:textId="77777777" w:rsidTr="008F0C5D">
        <w:tc>
          <w:tcPr>
            <w:tcW w:w="2315" w:type="dxa"/>
          </w:tcPr>
          <w:p w14:paraId="1F60D701" w14:textId="77777777" w:rsidR="009B1192" w:rsidRPr="008B1C29" w:rsidRDefault="009B1192" w:rsidP="0023516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6124FA02" w14:textId="46156FDB" w:rsidR="009B1192" w:rsidRPr="009B1192" w:rsidRDefault="009B1192" w:rsidP="00235162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3B0378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เครื่องกระจายสัญญาณภาพและเสียง</w:t>
            </w:r>
          </w:p>
        </w:tc>
        <w:tc>
          <w:tcPr>
            <w:tcW w:w="2037" w:type="dxa"/>
          </w:tcPr>
          <w:p w14:paraId="629804DA" w14:textId="77777777" w:rsidR="009B1192" w:rsidRPr="008B1C29" w:rsidRDefault="009B1192" w:rsidP="0023516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7CFF0F23" w14:textId="08208430" w:rsidR="009B1192" w:rsidRPr="0066493A" w:rsidRDefault="005F20FB" w:rsidP="0023516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66493A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ราคาตั้งแต่ </w:t>
            </w:r>
            <w:r w:rsidR="007A59AF" w:rsidRPr="0066493A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>5,000</w:t>
            </w:r>
            <w:r w:rsidRPr="0066493A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บาทขึ้นไป</w:t>
            </w:r>
          </w:p>
        </w:tc>
      </w:tr>
      <w:tr w:rsidR="00AB2953" w:rsidRPr="00AB2953" w14:paraId="11DAE1FA" w14:textId="77777777" w:rsidTr="005F20FB">
        <w:tc>
          <w:tcPr>
            <w:tcW w:w="2315" w:type="dxa"/>
          </w:tcPr>
          <w:p w14:paraId="78DABC04" w14:textId="77777777" w:rsidR="005F20FB" w:rsidRPr="00AB2953" w:rsidRDefault="005F20FB" w:rsidP="0023516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7A6BCE20" w14:textId="77777777" w:rsidR="005F20FB" w:rsidRPr="00AB2953" w:rsidRDefault="005F20FB" w:rsidP="00235162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AB2953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 xml:space="preserve">ตู้ </w:t>
            </w:r>
            <w:r w:rsidRPr="00AB2953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  <w:t>Rack</w:t>
            </w:r>
          </w:p>
        </w:tc>
        <w:tc>
          <w:tcPr>
            <w:tcW w:w="2037" w:type="dxa"/>
          </w:tcPr>
          <w:p w14:paraId="14CF9864" w14:textId="77777777" w:rsidR="005F20FB" w:rsidRPr="00AB2953" w:rsidRDefault="005F20FB" w:rsidP="0023516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7B15E40E" w14:textId="4072CBC8" w:rsidR="005F20FB" w:rsidRPr="00AB2953" w:rsidRDefault="005F20FB" w:rsidP="0023516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AB2953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 5,000 บาทขึ้นไป</w:t>
            </w:r>
          </w:p>
        </w:tc>
      </w:tr>
      <w:tr w:rsidR="00916B0A" w:rsidRPr="00C12657" w14:paraId="1F87BBC9" w14:textId="77777777" w:rsidTr="00916B0A">
        <w:tc>
          <w:tcPr>
            <w:tcW w:w="2315" w:type="dxa"/>
          </w:tcPr>
          <w:p w14:paraId="6F78A705" w14:textId="77777777" w:rsidR="00916B0A" w:rsidRPr="0066493A" w:rsidRDefault="00916B0A" w:rsidP="0023516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53B6D190" w14:textId="77777777" w:rsidR="00916B0A" w:rsidRPr="0066493A" w:rsidRDefault="00916B0A" w:rsidP="00235162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lang w:bidi="th-TH"/>
              </w:rPr>
            </w:pPr>
            <w:r w:rsidRPr="0066493A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ตู้ควบคุมไฟ</w:t>
            </w:r>
            <w:r w:rsidRPr="0066493A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/ตู้คอนโทล/</w:t>
            </w:r>
          </w:p>
          <w:p w14:paraId="02AC5D03" w14:textId="353BD713" w:rsidR="00916B0A" w:rsidRPr="0066493A" w:rsidRDefault="00916B0A" w:rsidP="00235162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66493A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ตู้โหลด</w:t>
            </w:r>
          </w:p>
        </w:tc>
        <w:tc>
          <w:tcPr>
            <w:tcW w:w="2037" w:type="dxa"/>
          </w:tcPr>
          <w:p w14:paraId="2978E8AD" w14:textId="77777777" w:rsidR="00916B0A" w:rsidRPr="0066493A" w:rsidRDefault="00916B0A" w:rsidP="0023516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7A94AC39" w14:textId="77777777" w:rsidR="00916B0A" w:rsidRDefault="00916B0A" w:rsidP="0023516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66493A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 5,000 บาทขึ้นไป</w:t>
            </w:r>
          </w:p>
          <w:p w14:paraId="1E82EB40" w14:textId="7040A206" w:rsidR="008174E2" w:rsidRPr="0066493A" w:rsidRDefault="008174E2" w:rsidP="0023516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9B1192" w:rsidRPr="008B1C29" w14:paraId="744ACEED" w14:textId="77777777" w:rsidTr="008F0C5D">
        <w:tc>
          <w:tcPr>
            <w:tcW w:w="2315" w:type="dxa"/>
          </w:tcPr>
          <w:p w14:paraId="45BCBFC3" w14:textId="77777777" w:rsidR="009B1192" w:rsidRPr="008B1C29" w:rsidRDefault="009B1192" w:rsidP="0023516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75156C76" w14:textId="08B94194" w:rsidR="009B1192" w:rsidRPr="009B1192" w:rsidRDefault="009B1192" w:rsidP="00235162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3B0378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เครื่องทำภาพกราฟ</w:t>
            </w:r>
            <w:proofErr w:type="spellStart"/>
            <w:r w:rsidRPr="003B0378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ฟิค</w:t>
            </w:r>
            <w:proofErr w:type="spellEnd"/>
          </w:p>
        </w:tc>
        <w:tc>
          <w:tcPr>
            <w:tcW w:w="2037" w:type="dxa"/>
          </w:tcPr>
          <w:p w14:paraId="51EED5CA" w14:textId="77777777" w:rsidR="009B1192" w:rsidRPr="008B1C29" w:rsidRDefault="009B1192" w:rsidP="0023516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528C8803" w14:textId="77777777" w:rsidR="009B1192" w:rsidRPr="008B1C29" w:rsidRDefault="009B1192" w:rsidP="0023516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9B1192" w:rsidRPr="008B1C29" w14:paraId="5F57A7F8" w14:textId="77777777" w:rsidTr="008F0C5D">
        <w:tc>
          <w:tcPr>
            <w:tcW w:w="2315" w:type="dxa"/>
          </w:tcPr>
          <w:p w14:paraId="74F15341" w14:textId="77777777" w:rsidR="009B1192" w:rsidRPr="008B1C29" w:rsidRDefault="009B1192" w:rsidP="0023516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6913D9E0" w14:textId="052F7572" w:rsidR="009B1192" w:rsidRPr="009B1192" w:rsidRDefault="009B1192" w:rsidP="00235162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3B0378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เครื่องสลับสัญญาณเสียงและภาพ</w:t>
            </w:r>
          </w:p>
        </w:tc>
        <w:tc>
          <w:tcPr>
            <w:tcW w:w="2037" w:type="dxa"/>
          </w:tcPr>
          <w:p w14:paraId="399A4A8E" w14:textId="77777777" w:rsidR="009B1192" w:rsidRPr="008B1C29" w:rsidRDefault="009B1192" w:rsidP="0023516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F2AFDCE" w14:textId="77777777" w:rsidR="009B1192" w:rsidRPr="008B1C29" w:rsidRDefault="009B1192" w:rsidP="0023516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9B1192" w:rsidRPr="008B1C29" w14:paraId="14FC79AE" w14:textId="77777777" w:rsidTr="008F0C5D">
        <w:tc>
          <w:tcPr>
            <w:tcW w:w="2315" w:type="dxa"/>
          </w:tcPr>
          <w:p w14:paraId="40D3B0BB" w14:textId="77777777" w:rsidR="009B1192" w:rsidRPr="008B1C29" w:rsidRDefault="009B1192" w:rsidP="0023516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142FD565" w14:textId="3D4CF214" w:rsidR="009B1192" w:rsidRPr="009B1192" w:rsidRDefault="009B1192" w:rsidP="00235162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3B0378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เครื่องควบคุมชุดประชุม</w:t>
            </w:r>
          </w:p>
        </w:tc>
        <w:tc>
          <w:tcPr>
            <w:tcW w:w="2037" w:type="dxa"/>
          </w:tcPr>
          <w:p w14:paraId="0A1A46E8" w14:textId="77777777" w:rsidR="009B1192" w:rsidRPr="008B1C29" w:rsidRDefault="009B1192" w:rsidP="0023516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D1EE323" w14:textId="77777777" w:rsidR="009B1192" w:rsidRPr="008B1C29" w:rsidRDefault="009B1192" w:rsidP="0023516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9B1192" w:rsidRPr="008B1C29" w14:paraId="5078D2C9" w14:textId="77777777" w:rsidTr="008F0C5D">
        <w:tc>
          <w:tcPr>
            <w:tcW w:w="2315" w:type="dxa"/>
          </w:tcPr>
          <w:p w14:paraId="34D4B206" w14:textId="7B16FBE0" w:rsidR="009B1192" w:rsidRPr="003436D4" w:rsidRDefault="009B1192" w:rsidP="00235162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5EBE514A" w14:textId="6122186D" w:rsidR="009B1192" w:rsidRPr="009B1192" w:rsidRDefault="009B1192" w:rsidP="00235162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3B0378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เครื่องตรวจสอบสัญญาณภาพและสี</w:t>
            </w:r>
          </w:p>
        </w:tc>
        <w:tc>
          <w:tcPr>
            <w:tcW w:w="2037" w:type="dxa"/>
          </w:tcPr>
          <w:p w14:paraId="46417E2A" w14:textId="77777777" w:rsidR="009B1192" w:rsidRPr="008B1C29" w:rsidRDefault="009B1192" w:rsidP="0023516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5991FBE1" w14:textId="77777777" w:rsidR="009B1192" w:rsidRPr="008B1C29" w:rsidRDefault="009B1192" w:rsidP="0023516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9B1192" w:rsidRPr="008B1C29" w14:paraId="3C3C7049" w14:textId="77777777" w:rsidTr="008F0C5D">
        <w:tc>
          <w:tcPr>
            <w:tcW w:w="2315" w:type="dxa"/>
          </w:tcPr>
          <w:p w14:paraId="463B4003" w14:textId="77777777" w:rsidR="009B1192" w:rsidRPr="008B1C29" w:rsidRDefault="009B1192" w:rsidP="0023516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5011FD7C" w14:textId="77777777" w:rsidR="00387E2F" w:rsidRDefault="009B1192" w:rsidP="00235162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lang w:bidi="th-TH"/>
              </w:rPr>
            </w:pPr>
            <w:r w:rsidRPr="003B0378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เครื่องแบ่งช่วงความถี่ในการ</w:t>
            </w:r>
          </w:p>
          <w:p w14:paraId="6A138881" w14:textId="3FE50588" w:rsidR="009B1192" w:rsidRPr="009B1192" w:rsidRDefault="009B1192" w:rsidP="00235162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3B0378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วัดเสียง</w:t>
            </w:r>
          </w:p>
        </w:tc>
        <w:tc>
          <w:tcPr>
            <w:tcW w:w="2037" w:type="dxa"/>
          </w:tcPr>
          <w:p w14:paraId="0A68BFC4" w14:textId="77777777" w:rsidR="009B1192" w:rsidRPr="008B1C29" w:rsidRDefault="009B1192" w:rsidP="0023516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F918230" w14:textId="77777777" w:rsidR="009B1192" w:rsidRPr="008B1C29" w:rsidRDefault="009B1192" w:rsidP="0023516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9B1192" w:rsidRPr="008B1C29" w14:paraId="5D37F745" w14:textId="77777777" w:rsidTr="008F0C5D">
        <w:tc>
          <w:tcPr>
            <w:tcW w:w="2315" w:type="dxa"/>
          </w:tcPr>
          <w:p w14:paraId="75AC7C4E" w14:textId="77777777" w:rsidR="009B1192" w:rsidRPr="008B1C29" w:rsidRDefault="009B1192" w:rsidP="0023516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7529A9BA" w14:textId="7323BE6B" w:rsidR="009B1192" w:rsidRPr="0065197D" w:rsidRDefault="009B1192" w:rsidP="00235162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FF0000"/>
                <w:spacing w:val="20"/>
                <w:sz w:val="28"/>
                <w:szCs w:val="28"/>
                <w:cs/>
              </w:rPr>
            </w:pPr>
            <w:r w:rsidRPr="003B0378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ตัวควบคุมกล้อง</w:t>
            </w:r>
          </w:p>
        </w:tc>
        <w:tc>
          <w:tcPr>
            <w:tcW w:w="2037" w:type="dxa"/>
          </w:tcPr>
          <w:p w14:paraId="5A614C44" w14:textId="77777777" w:rsidR="009B1192" w:rsidRPr="008B1C29" w:rsidRDefault="009B1192" w:rsidP="0023516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1B7A4BE" w14:textId="77777777" w:rsidR="009B1192" w:rsidRPr="008B1C29" w:rsidRDefault="009B1192" w:rsidP="0023516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235162" w:rsidRPr="008B1C29" w14:paraId="2243156C" w14:textId="77777777" w:rsidTr="00235162">
        <w:tc>
          <w:tcPr>
            <w:tcW w:w="2315" w:type="dxa"/>
          </w:tcPr>
          <w:p w14:paraId="710FEB9C" w14:textId="77777777" w:rsidR="00235162" w:rsidRPr="005A4853" w:rsidRDefault="00235162" w:rsidP="00235162">
            <w:pPr>
              <w:spacing w:before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0ACEAE58" w14:textId="77777777" w:rsidR="00235162" w:rsidRPr="009B1192" w:rsidRDefault="00235162" w:rsidP="00235162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</w:rPr>
            </w:pPr>
            <w:r w:rsidRPr="003B0378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เครื่องควบคุมและสำรองไฟฟ้า</w:t>
            </w:r>
          </w:p>
        </w:tc>
        <w:tc>
          <w:tcPr>
            <w:tcW w:w="2037" w:type="dxa"/>
          </w:tcPr>
          <w:p w14:paraId="36032463" w14:textId="77777777" w:rsidR="00235162" w:rsidRPr="008B1C29" w:rsidRDefault="00235162" w:rsidP="0023516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197A935" w14:textId="77777777" w:rsidR="00235162" w:rsidRPr="008B1C29" w:rsidRDefault="00235162" w:rsidP="0023516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235162" w:rsidRPr="008B1C29" w14:paraId="0A6E88D5" w14:textId="77777777" w:rsidTr="00235162">
        <w:tc>
          <w:tcPr>
            <w:tcW w:w="2315" w:type="dxa"/>
          </w:tcPr>
          <w:p w14:paraId="0299886F" w14:textId="77777777" w:rsidR="00235162" w:rsidRPr="008B1C29" w:rsidRDefault="00235162" w:rsidP="0023516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5713C6A4" w14:textId="77777777" w:rsidR="00235162" w:rsidRPr="009B1192" w:rsidRDefault="00235162" w:rsidP="00235162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3B0378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ชุดควบคุมและแหล่งจ่ายไฟ</w:t>
            </w:r>
          </w:p>
        </w:tc>
        <w:tc>
          <w:tcPr>
            <w:tcW w:w="2037" w:type="dxa"/>
          </w:tcPr>
          <w:p w14:paraId="2CB863E3" w14:textId="77777777" w:rsidR="00235162" w:rsidRPr="008B1C29" w:rsidRDefault="00235162" w:rsidP="0023516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8DCD1EF" w14:textId="77777777" w:rsidR="00235162" w:rsidRPr="008B1C29" w:rsidRDefault="00235162" w:rsidP="0023516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235162" w:rsidRPr="008B1C29" w14:paraId="7D9375E9" w14:textId="77777777" w:rsidTr="00235162">
        <w:tc>
          <w:tcPr>
            <w:tcW w:w="2315" w:type="dxa"/>
          </w:tcPr>
          <w:p w14:paraId="4D840009" w14:textId="77777777" w:rsidR="00235162" w:rsidRPr="008B1C29" w:rsidRDefault="00235162" w:rsidP="0023516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5C023CFF" w14:textId="77777777" w:rsidR="00235162" w:rsidRPr="009B1192" w:rsidRDefault="00235162" w:rsidP="00235162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3B0378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เครื่องปรับแรงดันไฟฟ้า</w:t>
            </w:r>
          </w:p>
        </w:tc>
        <w:tc>
          <w:tcPr>
            <w:tcW w:w="2037" w:type="dxa"/>
          </w:tcPr>
          <w:p w14:paraId="5CEAF9C5" w14:textId="77777777" w:rsidR="00235162" w:rsidRPr="008B1C29" w:rsidRDefault="00235162" w:rsidP="0023516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D7CF36D" w14:textId="77777777" w:rsidR="00235162" w:rsidRPr="008B1C29" w:rsidRDefault="00235162" w:rsidP="0023516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235162" w:rsidRPr="008B1C29" w14:paraId="627B568C" w14:textId="77777777" w:rsidTr="00235162">
        <w:tc>
          <w:tcPr>
            <w:tcW w:w="2315" w:type="dxa"/>
          </w:tcPr>
          <w:p w14:paraId="1D1F5944" w14:textId="77777777" w:rsidR="00235162" w:rsidRPr="008B1C29" w:rsidRDefault="00235162" w:rsidP="0023516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56B055A7" w14:textId="77777777" w:rsidR="00235162" w:rsidRPr="009B1192" w:rsidRDefault="00235162" w:rsidP="00235162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3B0378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เครื่องจ่ายกระแสไฟตรง</w:t>
            </w:r>
          </w:p>
        </w:tc>
        <w:tc>
          <w:tcPr>
            <w:tcW w:w="2037" w:type="dxa"/>
          </w:tcPr>
          <w:p w14:paraId="45D2BA3D" w14:textId="77777777" w:rsidR="00235162" w:rsidRPr="008B1C29" w:rsidRDefault="00235162" w:rsidP="0023516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403F9671" w14:textId="77777777" w:rsidR="00235162" w:rsidRDefault="00235162" w:rsidP="0023516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235162" w:rsidRPr="008B1C29" w14:paraId="7EC81E71" w14:textId="77777777" w:rsidTr="00235162">
        <w:tc>
          <w:tcPr>
            <w:tcW w:w="2315" w:type="dxa"/>
          </w:tcPr>
          <w:p w14:paraId="658550B3" w14:textId="77777777" w:rsidR="00235162" w:rsidRPr="008B1C29" w:rsidRDefault="00235162" w:rsidP="0023516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4675D571" w14:textId="77777777" w:rsidR="00235162" w:rsidRPr="009B1192" w:rsidRDefault="00235162" w:rsidP="00235162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3B0378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เครื่องวัดสัญญาณไฟฟ้า</w:t>
            </w:r>
          </w:p>
        </w:tc>
        <w:tc>
          <w:tcPr>
            <w:tcW w:w="2037" w:type="dxa"/>
          </w:tcPr>
          <w:p w14:paraId="318A37E7" w14:textId="77777777" w:rsidR="00235162" w:rsidRDefault="00235162" w:rsidP="00235162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367" w:type="dxa"/>
          </w:tcPr>
          <w:p w14:paraId="1E8F6952" w14:textId="77777777" w:rsidR="00235162" w:rsidRDefault="00235162" w:rsidP="0023516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235162" w:rsidRPr="008B1C29" w14:paraId="5AF29A01" w14:textId="77777777" w:rsidTr="00235162">
        <w:tc>
          <w:tcPr>
            <w:tcW w:w="2315" w:type="dxa"/>
          </w:tcPr>
          <w:p w14:paraId="5E44C2F8" w14:textId="77777777" w:rsidR="00235162" w:rsidRPr="00A203FA" w:rsidRDefault="00235162" w:rsidP="00235162">
            <w:pPr>
              <w:spacing w:before="0" w:line="240" w:lineRule="auto"/>
              <w:ind w:left="0"/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0EF88FEB" w14:textId="77777777" w:rsidR="00235162" w:rsidRPr="009B1192" w:rsidRDefault="00235162" w:rsidP="00235162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</w:rPr>
            </w:pPr>
            <w:r w:rsidRPr="003B0378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เครื่องวัดกระแสไฟฟ้าตรง</w:t>
            </w:r>
          </w:p>
        </w:tc>
        <w:tc>
          <w:tcPr>
            <w:tcW w:w="2037" w:type="dxa"/>
          </w:tcPr>
          <w:p w14:paraId="70B5EC75" w14:textId="77777777" w:rsidR="00235162" w:rsidRPr="008B1C29" w:rsidRDefault="00235162" w:rsidP="0023516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0E3D264A" w14:textId="77777777" w:rsidR="00235162" w:rsidRPr="008B1C29" w:rsidRDefault="00235162" w:rsidP="0023516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</w:tbl>
    <w:p w14:paraId="5B167C6C" w14:textId="77777777" w:rsidR="0066493A" w:rsidRPr="0066493A" w:rsidRDefault="0066493A">
      <w:pPr>
        <w:rPr>
          <w:rFonts w:ascii="TH SarabunPSK" w:hAnsi="TH SarabunPSK" w:cs="TH SarabunPSK"/>
          <w:b/>
          <w:bCs/>
          <w:sz w:val="10"/>
          <w:szCs w:val="10"/>
          <w:lang w:bidi="th-TH"/>
        </w:rPr>
      </w:pPr>
    </w:p>
    <w:p w14:paraId="226F64CB" w14:textId="0253920C" w:rsidR="00916B0A" w:rsidRPr="00196F6C" w:rsidRDefault="00196F6C">
      <w:pPr>
        <w:rPr>
          <w:rFonts w:ascii="TH SarabunPSK" w:hAnsi="TH SarabunPSK" w:cs="TH SarabunPSK"/>
          <w:b/>
          <w:bCs/>
          <w:szCs w:val="24"/>
          <w:lang w:bidi="th-TH"/>
        </w:rPr>
      </w:pP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หมายเหตุ  รายการ</w:t>
      </w:r>
      <w:r>
        <w:rPr>
          <w:rFonts w:ascii="TH SarabunPSK" w:hAnsi="TH SarabunPSK" w:cs="TH SarabunPSK" w:hint="cs"/>
          <w:b/>
          <w:bCs/>
          <w:szCs w:val="24"/>
          <w:cs/>
          <w:lang w:bidi="th-TH"/>
        </w:rPr>
        <w:t>ครุภัณฑ์</w:t>
      </w: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ที่ขึ้นต้นด้วยเครื่องหมาย ** เป็นรายการตามหนังสือสำนักงบประมาณที่ นร0704/ว37 ลงวันที่ 6 มกราคม 25</w:t>
      </w:r>
      <w:r>
        <w:rPr>
          <w:rFonts w:ascii="TH SarabunPSK" w:hAnsi="TH SarabunPSK" w:cs="TH SarabunPSK" w:hint="cs"/>
          <w:b/>
          <w:bCs/>
          <w:szCs w:val="24"/>
          <w:cs/>
          <w:lang w:bidi="th-TH"/>
        </w:rPr>
        <w:t>59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5"/>
        <w:gridCol w:w="2873"/>
        <w:gridCol w:w="2037"/>
        <w:gridCol w:w="2367"/>
      </w:tblGrid>
      <w:tr w:rsidR="0026744A" w:rsidRPr="008B1C29" w14:paraId="3B8B4A76" w14:textId="77777777" w:rsidTr="008F0C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315" w:type="dxa"/>
          </w:tcPr>
          <w:p w14:paraId="5568D52F" w14:textId="77777777" w:rsidR="0026744A" w:rsidRPr="008B1C29" w:rsidRDefault="0026744A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ประเภท/หมวด</w:t>
            </w:r>
          </w:p>
        </w:tc>
        <w:tc>
          <w:tcPr>
            <w:tcW w:w="2873" w:type="dxa"/>
          </w:tcPr>
          <w:p w14:paraId="31C75E0B" w14:textId="77777777" w:rsidR="0026744A" w:rsidRPr="008B1C29" w:rsidRDefault="0026744A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รายการ</w:t>
            </w:r>
          </w:p>
        </w:tc>
        <w:tc>
          <w:tcPr>
            <w:tcW w:w="2037" w:type="dxa"/>
          </w:tcPr>
          <w:p w14:paraId="486F8A09" w14:textId="77777777" w:rsidR="0026744A" w:rsidRPr="008B1C29" w:rsidRDefault="0026744A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คำค้น</w:t>
            </w:r>
          </w:p>
        </w:tc>
        <w:tc>
          <w:tcPr>
            <w:tcW w:w="2367" w:type="dxa"/>
          </w:tcPr>
          <w:p w14:paraId="7A0F6464" w14:textId="77777777" w:rsidR="0026744A" w:rsidRPr="008B1C29" w:rsidRDefault="0026744A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เกณฑ์พิจารณาเพิ่มเติม</w:t>
            </w:r>
          </w:p>
        </w:tc>
      </w:tr>
      <w:tr w:rsidR="00235162" w:rsidRPr="008B1C29" w14:paraId="2DBE6EAE" w14:textId="77777777" w:rsidTr="00235162">
        <w:tc>
          <w:tcPr>
            <w:tcW w:w="2315" w:type="dxa"/>
          </w:tcPr>
          <w:p w14:paraId="0F5669A2" w14:textId="6C8A66F9" w:rsidR="00235162" w:rsidRPr="008B1C29" w:rsidRDefault="00235162" w:rsidP="00235162">
            <w:pPr>
              <w:spacing w:before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  <w:r w:rsidRPr="005A4853">
              <w:rPr>
                <w:rFonts w:ascii="TH SarabunPSK" w:hAnsi="TH SarabunPSK" w:cs="TH SarabunPSK" w:hint="cs"/>
                <w:b/>
                <w:bCs/>
                <w:spacing w:val="20"/>
                <w:sz w:val="28"/>
                <w:szCs w:val="28"/>
                <w:cs/>
                <w:lang w:bidi="th-TH"/>
              </w:rPr>
              <w:t>ครุภัณฑ์ไฟฟ้าและวิทยุ</w:t>
            </w:r>
          </w:p>
        </w:tc>
        <w:tc>
          <w:tcPr>
            <w:tcW w:w="2873" w:type="dxa"/>
          </w:tcPr>
          <w:p w14:paraId="011F2817" w14:textId="77777777" w:rsidR="00235162" w:rsidRPr="009B1192" w:rsidRDefault="00235162" w:rsidP="00235162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</w:rPr>
            </w:pPr>
            <w:r w:rsidRPr="003B0378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เครื่องวัดกระแสไฟฟ้าสลับ</w:t>
            </w:r>
          </w:p>
        </w:tc>
        <w:tc>
          <w:tcPr>
            <w:tcW w:w="2037" w:type="dxa"/>
          </w:tcPr>
          <w:p w14:paraId="2351A015" w14:textId="77777777" w:rsidR="00235162" w:rsidRPr="008B1C29" w:rsidRDefault="00235162" w:rsidP="0023516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0D771DC9" w14:textId="77777777" w:rsidR="00235162" w:rsidRPr="008B1C29" w:rsidRDefault="00235162" w:rsidP="0023516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F55E2D" w:rsidRPr="008B1C29" w14:paraId="0248B803" w14:textId="77777777" w:rsidTr="00F55E2D">
        <w:tc>
          <w:tcPr>
            <w:tcW w:w="2315" w:type="dxa"/>
          </w:tcPr>
          <w:p w14:paraId="61E5DD46" w14:textId="054CC0BB" w:rsidR="00F55E2D" w:rsidRDefault="00F55E2D" w:rsidP="0023516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873" w:type="dxa"/>
          </w:tcPr>
          <w:p w14:paraId="4A66A750" w14:textId="77777777" w:rsidR="00F55E2D" w:rsidRPr="009B1192" w:rsidRDefault="00F55E2D" w:rsidP="00235162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pacing w:val="20"/>
                <w:sz w:val="28"/>
                <w:szCs w:val="28"/>
                <w:lang w:bidi="th-TH"/>
              </w:rPr>
            </w:pPr>
            <w:r w:rsidRPr="003B0378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เครื่องวัดรูปคลื่นสัญญาณไฟฟ้า</w:t>
            </w:r>
          </w:p>
        </w:tc>
        <w:tc>
          <w:tcPr>
            <w:tcW w:w="2037" w:type="dxa"/>
          </w:tcPr>
          <w:p w14:paraId="5F2D7C94" w14:textId="77777777" w:rsidR="00F55E2D" w:rsidRPr="008B1C29" w:rsidRDefault="00F55E2D" w:rsidP="0023516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F1135C5" w14:textId="77777777" w:rsidR="00F55E2D" w:rsidRPr="008B1C29" w:rsidRDefault="00F55E2D" w:rsidP="0023516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E71266" w:rsidRPr="00E71266" w14:paraId="00C6FDEE" w14:textId="77777777" w:rsidTr="00F55E2D">
        <w:tc>
          <w:tcPr>
            <w:tcW w:w="2315" w:type="dxa"/>
          </w:tcPr>
          <w:p w14:paraId="68DE7ED9" w14:textId="77777777" w:rsidR="00F55E2D" w:rsidRPr="00E71266" w:rsidRDefault="00F55E2D" w:rsidP="00235162">
            <w:pPr>
              <w:spacing w:before="0" w:line="240" w:lineRule="auto"/>
              <w:rPr>
                <w:rFonts w:ascii="TH SarabunPSK" w:hAnsi="TH SarabunPSK" w:cs="TH SarabunPSK"/>
                <w:color w:val="FF0000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3AB52EA3" w14:textId="77777777" w:rsidR="00F55E2D" w:rsidRPr="00533AB0" w:rsidRDefault="00F55E2D" w:rsidP="00235162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533AB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เครื่องวัดพลังไฟฟ้าแบบดิจิตอล</w:t>
            </w:r>
          </w:p>
        </w:tc>
        <w:tc>
          <w:tcPr>
            <w:tcW w:w="2037" w:type="dxa"/>
          </w:tcPr>
          <w:p w14:paraId="53CAFAF4" w14:textId="77777777" w:rsidR="00F55E2D" w:rsidRPr="00533AB0" w:rsidRDefault="00F55E2D" w:rsidP="0023516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9E5BC50" w14:textId="77777777" w:rsidR="00F55E2D" w:rsidRDefault="00533AB0" w:rsidP="005D432C">
            <w:pPr>
              <w:spacing w:before="0" w:line="240" w:lineRule="auto"/>
              <w:ind w:left="0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</w:t>
            </w:r>
            <w:r w:rsidR="005D432C" w:rsidRPr="00533AB0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ราคาตั้งแต่ </w:t>
            </w:r>
            <w:r w:rsidR="001044A3" w:rsidRPr="00533AB0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>5</w:t>
            </w:r>
            <w:r w:rsidR="005D432C" w:rsidRPr="00533AB0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,000 บาทขึ้นไป</w:t>
            </w:r>
          </w:p>
          <w:p w14:paraId="2D0A5761" w14:textId="10A58B82" w:rsidR="00533AB0" w:rsidRPr="00533AB0" w:rsidRDefault="00533AB0" w:rsidP="005D432C">
            <w:pPr>
              <w:spacing w:before="0" w:line="240" w:lineRule="auto"/>
              <w:ind w:left="0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319C54A2" w14:textId="77777777" w:rsidTr="00F55E2D">
        <w:tc>
          <w:tcPr>
            <w:tcW w:w="2315" w:type="dxa"/>
          </w:tcPr>
          <w:p w14:paraId="6D085732" w14:textId="77777777" w:rsidR="00F55E2D" w:rsidRPr="00E71266" w:rsidRDefault="00F55E2D" w:rsidP="0023516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FF0000"/>
                <w:sz w:val="28"/>
                <w:szCs w:val="28"/>
                <w:highlight w:val="yellow"/>
                <w:cs/>
                <w:lang w:bidi="th-TH"/>
              </w:rPr>
            </w:pPr>
          </w:p>
        </w:tc>
        <w:tc>
          <w:tcPr>
            <w:tcW w:w="2873" w:type="dxa"/>
          </w:tcPr>
          <w:p w14:paraId="7405FACB" w14:textId="77777777" w:rsidR="00F55E2D" w:rsidRPr="00533AB0" w:rsidRDefault="00F55E2D" w:rsidP="00235162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533AB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เครื่องวัดค่าพลังงานไฟฟ้า</w:t>
            </w:r>
          </w:p>
        </w:tc>
        <w:tc>
          <w:tcPr>
            <w:tcW w:w="2037" w:type="dxa"/>
          </w:tcPr>
          <w:p w14:paraId="24733D33" w14:textId="77777777" w:rsidR="00F55E2D" w:rsidRPr="00533AB0" w:rsidRDefault="00F55E2D" w:rsidP="0023516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73FFA651" w14:textId="6E36BDE7" w:rsidR="00F55E2D" w:rsidRPr="00533AB0" w:rsidRDefault="005D432C" w:rsidP="005D432C">
            <w:pPr>
              <w:spacing w:before="0" w:line="240" w:lineRule="auto"/>
              <w:ind w:left="0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533AB0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ราคาตั้งแต่ </w:t>
            </w:r>
            <w:r w:rsidR="001044A3" w:rsidRPr="00533AB0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>5</w:t>
            </w:r>
            <w:r w:rsidRPr="00533AB0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,000 บาทขึ้นไป</w:t>
            </w:r>
          </w:p>
        </w:tc>
      </w:tr>
      <w:tr w:rsidR="00E71266" w:rsidRPr="00E71266" w14:paraId="46C0282E" w14:textId="77777777" w:rsidTr="00F55E2D">
        <w:tc>
          <w:tcPr>
            <w:tcW w:w="2315" w:type="dxa"/>
          </w:tcPr>
          <w:p w14:paraId="666B4168" w14:textId="77777777" w:rsidR="00F55E2D" w:rsidRPr="00E71266" w:rsidRDefault="00F55E2D" w:rsidP="0023516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FF0000"/>
                <w:sz w:val="28"/>
                <w:szCs w:val="28"/>
                <w:highlight w:val="yellow"/>
                <w:cs/>
                <w:lang w:bidi="th-TH"/>
              </w:rPr>
            </w:pPr>
          </w:p>
        </w:tc>
        <w:tc>
          <w:tcPr>
            <w:tcW w:w="2873" w:type="dxa"/>
          </w:tcPr>
          <w:p w14:paraId="3BB90EA5" w14:textId="77777777" w:rsidR="00F55E2D" w:rsidRPr="00533AB0" w:rsidRDefault="00F55E2D" w:rsidP="00235162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533AB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เครื่องวัดคลื่นสัญญาณไฟฟ้าแบบดิจิตอล</w:t>
            </w:r>
          </w:p>
        </w:tc>
        <w:tc>
          <w:tcPr>
            <w:tcW w:w="2037" w:type="dxa"/>
          </w:tcPr>
          <w:p w14:paraId="45739DF1" w14:textId="77777777" w:rsidR="00F55E2D" w:rsidRPr="00533AB0" w:rsidRDefault="00F55E2D" w:rsidP="0023516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7F7F03C2" w14:textId="77777777" w:rsidR="00F55E2D" w:rsidRPr="00533AB0" w:rsidRDefault="00F55E2D" w:rsidP="0023516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11E8E34F" w14:textId="77777777" w:rsidTr="00014A37">
        <w:tc>
          <w:tcPr>
            <w:tcW w:w="2315" w:type="dxa"/>
          </w:tcPr>
          <w:p w14:paraId="38B44144" w14:textId="77777777" w:rsidR="00014A37" w:rsidRPr="00E71266" w:rsidRDefault="00014A37" w:rsidP="0023516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FF0000"/>
                <w:sz w:val="28"/>
                <w:szCs w:val="28"/>
                <w:highlight w:val="yellow"/>
                <w:cs/>
                <w:lang w:bidi="th-TH"/>
              </w:rPr>
            </w:pPr>
          </w:p>
        </w:tc>
        <w:tc>
          <w:tcPr>
            <w:tcW w:w="2873" w:type="dxa"/>
          </w:tcPr>
          <w:p w14:paraId="76388DB0" w14:textId="77777777" w:rsidR="00014A37" w:rsidRPr="00533AB0" w:rsidRDefault="00014A37" w:rsidP="00235162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533AB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เครื่องวัดความต้านทานไฟฟ้า</w:t>
            </w:r>
          </w:p>
        </w:tc>
        <w:tc>
          <w:tcPr>
            <w:tcW w:w="2037" w:type="dxa"/>
          </w:tcPr>
          <w:p w14:paraId="72A09DC8" w14:textId="77777777" w:rsidR="00014A37" w:rsidRPr="00533AB0" w:rsidRDefault="00014A37" w:rsidP="0023516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6D203CF" w14:textId="026C40FA" w:rsidR="00014A37" w:rsidRPr="00533AB0" w:rsidRDefault="005D432C" w:rsidP="005D432C">
            <w:pPr>
              <w:spacing w:before="0" w:line="240" w:lineRule="auto"/>
              <w:ind w:left="0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533AB0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ราคาตั้งแต่ </w:t>
            </w:r>
            <w:r w:rsidR="001044A3" w:rsidRPr="00533AB0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>5</w:t>
            </w:r>
            <w:r w:rsidRPr="00533AB0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,000 บาทขึ้นไป</w:t>
            </w:r>
          </w:p>
        </w:tc>
      </w:tr>
      <w:tr w:rsidR="00E71266" w:rsidRPr="00E71266" w14:paraId="77A9F3C3" w14:textId="77777777" w:rsidTr="005D432C">
        <w:tc>
          <w:tcPr>
            <w:tcW w:w="2315" w:type="dxa"/>
          </w:tcPr>
          <w:p w14:paraId="64D32030" w14:textId="77777777" w:rsidR="005D432C" w:rsidRPr="00E71266" w:rsidRDefault="005D432C" w:rsidP="005F1F0F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FF0000"/>
                <w:sz w:val="28"/>
                <w:szCs w:val="28"/>
                <w:highlight w:val="yellow"/>
                <w:cs/>
                <w:lang w:bidi="th-TH"/>
              </w:rPr>
            </w:pPr>
          </w:p>
        </w:tc>
        <w:tc>
          <w:tcPr>
            <w:tcW w:w="2873" w:type="dxa"/>
          </w:tcPr>
          <w:p w14:paraId="1286C5CE" w14:textId="77777777" w:rsidR="005D432C" w:rsidRPr="00533AB0" w:rsidRDefault="005D432C" w:rsidP="005F1F0F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533AB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</w:t>
            </w:r>
            <w:r w:rsidRPr="00533AB0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วัด</w:t>
            </w:r>
            <w:r w:rsidRPr="00533AB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ประจุไฟฟ้า</w:t>
            </w:r>
          </w:p>
        </w:tc>
        <w:tc>
          <w:tcPr>
            <w:tcW w:w="2037" w:type="dxa"/>
          </w:tcPr>
          <w:p w14:paraId="575F26AF" w14:textId="77777777" w:rsidR="005D432C" w:rsidRPr="00533AB0" w:rsidRDefault="005D432C" w:rsidP="005F1F0F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785BDFE9" w14:textId="0A20A308" w:rsidR="005D432C" w:rsidRPr="00533AB0" w:rsidRDefault="005D432C" w:rsidP="005D432C">
            <w:pPr>
              <w:spacing w:line="240" w:lineRule="auto"/>
              <w:ind w:left="0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533AB0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ราคาตั้งแต่ 5,000 บาทขึ้นไป</w:t>
            </w:r>
          </w:p>
        </w:tc>
      </w:tr>
      <w:tr w:rsidR="005D432C" w:rsidRPr="005D432C" w14:paraId="1AF51A6C" w14:textId="77777777" w:rsidTr="008F0C5D">
        <w:tc>
          <w:tcPr>
            <w:tcW w:w="2315" w:type="dxa"/>
          </w:tcPr>
          <w:p w14:paraId="6016A1A8" w14:textId="77777777" w:rsidR="0026744A" w:rsidRPr="005D432C" w:rsidRDefault="0026744A" w:rsidP="0023516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873" w:type="dxa"/>
          </w:tcPr>
          <w:p w14:paraId="5F448B10" w14:textId="579CBA5A" w:rsidR="0026744A" w:rsidRPr="00533AB0" w:rsidRDefault="00C64BBE" w:rsidP="0023516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</w:rPr>
            </w:pPr>
            <w:r w:rsidRPr="00533AB0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เครื่องตรวจสอบไอซี</w:t>
            </w:r>
          </w:p>
        </w:tc>
        <w:tc>
          <w:tcPr>
            <w:tcW w:w="2037" w:type="dxa"/>
          </w:tcPr>
          <w:p w14:paraId="6397C744" w14:textId="77777777" w:rsidR="0026744A" w:rsidRPr="00533AB0" w:rsidRDefault="0026744A" w:rsidP="0023516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50C46F77" w14:textId="77777777" w:rsidR="0026744A" w:rsidRPr="00533AB0" w:rsidRDefault="0026744A" w:rsidP="0023516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5D432C" w:rsidRPr="005D432C" w14:paraId="2839BFA5" w14:textId="77777777" w:rsidTr="007F5543">
        <w:tc>
          <w:tcPr>
            <w:tcW w:w="2315" w:type="dxa"/>
          </w:tcPr>
          <w:p w14:paraId="79D6A75F" w14:textId="77777777" w:rsidR="007F5543" w:rsidRPr="005D432C" w:rsidRDefault="007F5543" w:rsidP="0023516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3ADFF1E8" w14:textId="77777777" w:rsidR="007F5543" w:rsidRPr="00533AB0" w:rsidRDefault="007F5543" w:rsidP="00235162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533AB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เครื่องทดสอบความปลอดภัยทางไฟฟ้า</w:t>
            </w:r>
          </w:p>
        </w:tc>
        <w:tc>
          <w:tcPr>
            <w:tcW w:w="2037" w:type="dxa"/>
          </w:tcPr>
          <w:p w14:paraId="3C5017A4" w14:textId="77777777" w:rsidR="007F5543" w:rsidRPr="00533AB0" w:rsidRDefault="007F5543" w:rsidP="0023516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7A7B78E" w14:textId="77777777" w:rsidR="007F5543" w:rsidRPr="00533AB0" w:rsidRDefault="007F5543" w:rsidP="0023516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5D432C" w:rsidRPr="005D432C" w14:paraId="725A7918" w14:textId="77777777" w:rsidTr="00014A37">
        <w:tc>
          <w:tcPr>
            <w:tcW w:w="2315" w:type="dxa"/>
          </w:tcPr>
          <w:p w14:paraId="3D98E49A" w14:textId="77777777" w:rsidR="00014A37" w:rsidRPr="005D432C" w:rsidRDefault="00014A37" w:rsidP="0023516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2D86C66E" w14:textId="77777777" w:rsidR="00014A37" w:rsidRPr="00533AB0" w:rsidRDefault="00014A37" w:rsidP="00235162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533AB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เครื่องกำเนิดไฟฟ้า</w:t>
            </w:r>
          </w:p>
        </w:tc>
        <w:tc>
          <w:tcPr>
            <w:tcW w:w="2037" w:type="dxa"/>
          </w:tcPr>
          <w:p w14:paraId="267745AD" w14:textId="7A14260A" w:rsidR="00014A37" w:rsidRPr="00533AB0" w:rsidRDefault="00014A37" w:rsidP="0023516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533AB0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>Generator</w:t>
            </w:r>
          </w:p>
        </w:tc>
        <w:tc>
          <w:tcPr>
            <w:tcW w:w="2367" w:type="dxa"/>
          </w:tcPr>
          <w:p w14:paraId="48B8BDE9" w14:textId="77777777" w:rsidR="00014A37" w:rsidRPr="00533AB0" w:rsidRDefault="00014A37" w:rsidP="0023516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5D432C" w:rsidRPr="005D432C" w14:paraId="273D514E" w14:textId="77777777" w:rsidTr="00014A37">
        <w:tc>
          <w:tcPr>
            <w:tcW w:w="2315" w:type="dxa"/>
          </w:tcPr>
          <w:p w14:paraId="702B1F97" w14:textId="77777777" w:rsidR="00014A37" w:rsidRPr="005D432C" w:rsidRDefault="00014A37" w:rsidP="0023516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4167DA8B" w14:textId="77777777" w:rsidR="00014A37" w:rsidRPr="00533AB0" w:rsidRDefault="00014A37" w:rsidP="00235162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533AB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เครื่องกำเนิดสัญญาณไฟฟ้าความถี่</w:t>
            </w:r>
          </w:p>
        </w:tc>
        <w:tc>
          <w:tcPr>
            <w:tcW w:w="2037" w:type="dxa"/>
          </w:tcPr>
          <w:p w14:paraId="4837E116" w14:textId="77777777" w:rsidR="00014A37" w:rsidRPr="00533AB0" w:rsidRDefault="00014A37" w:rsidP="0023516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2C2D39F" w14:textId="77777777" w:rsidR="00014A37" w:rsidRPr="00533AB0" w:rsidRDefault="00014A37" w:rsidP="0023516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5D432C" w:rsidRPr="005D432C" w14:paraId="52A34995" w14:textId="77777777" w:rsidTr="00014A37">
        <w:tc>
          <w:tcPr>
            <w:tcW w:w="2315" w:type="dxa"/>
          </w:tcPr>
          <w:p w14:paraId="7664EF4E" w14:textId="77777777" w:rsidR="00014A37" w:rsidRPr="005D432C" w:rsidRDefault="00014A37" w:rsidP="0023516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193D789A" w14:textId="77777777" w:rsidR="00014A37" w:rsidRPr="00533AB0" w:rsidRDefault="00014A37" w:rsidP="00235162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533AB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เครื่องกำเนิดสัญญาณไฟฟ้</w:t>
            </w:r>
            <w:r w:rsidRPr="00533AB0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า</w:t>
            </w:r>
          </w:p>
        </w:tc>
        <w:tc>
          <w:tcPr>
            <w:tcW w:w="2037" w:type="dxa"/>
          </w:tcPr>
          <w:p w14:paraId="664869C2" w14:textId="77777777" w:rsidR="00014A37" w:rsidRPr="00533AB0" w:rsidRDefault="00014A37" w:rsidP="0023516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533AB0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>Function Generator</w:t>
            </w:r>
          </w:p>
        </w:tc>
        <w:tc>
          <w:tcPr>
            <w:tcW w:w="2367" w:type="dxa"/>
          </w:tcPr>
          <w:p w14:paraId="030E3210" w14:textId="77777777" w:rsidR="00014A37" w:rsidRPr="00533AB0" w:rsidRDefault="00014A37" w:rsidP="0023516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5D432C" w:rsidRPr="005D432C" w14:paraId="02AC2889" w14:textId="77777777" w:rsidTr="00014A37">
        <w:tc>
          <w:tcPr>
            <w:tcW w:w="2315" w:type="dxa"/>
          </w:tcPr>
          <w:p w14:paraId="7E81FBA6" w14:textId="77777777" w:rsidR="00014A37" w:rsidRPr="005D432C" w:rsidRDefault="00014A37" w:rsidP="0023516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6B3824D8" w14:textId="77777777" w:rsidR="005A4853" w:rsidRPr="00533AB0" w:rsidRDefault="00014A37" w:rsidP="00235162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lang w:bidi="th-TH"/>
              </w:rPr>
            </w:pPr>
            <w:r w:rsidRPr="00533AB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เครื่องกำเนิดไฟฟ้าสถิตแวด</w:t>
            </w:r>
          </w:p>
          <w:p w14:paraId="5BA00F48" w14:textId="6CAAB03E" w:rsidR="00014A37" w:rsidRPr="00533AB0" w:rsidRDefault="00014A37" w:rsidP="00235162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533AB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เดอร์กราฟ</w:t>
            </w:r>
          </w:p>
        </w:tc>
        <w:tc>
          <w:tcPr>
            <w:tcW w:w="2037" w:type="dxa"/>
          </w:tcPr>
          <w:p w14:paraId="2677204A" w14:textId="77777777" w:rsidR="00014A37" w:rsidRPr="00533AB0" w:rsidRDefault="00014A37" w:rsidP="0023516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431E7646" w14:textId="77777777" w:rsidR="00014A37" w:rsidRPr="00533AB0" w:rsidRDefault="00014A37" w:rsidP="0023516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5D432C" w:rsidRPr="005D432C" w14:paraId="5D7F1562" w14:textId="77777777" w:rsidTr="00014A37">
        <w:tc>
          <w:tcPr>
            <w:tcW w:w="2315" w:type="dxa"/>
          </w:tcPr>
          <w:p w14:paraId="27940DBB" w14:textId="77777777" w:rsidR="00014A37" w:rsidRPr="005D432C" w:rsidRDefault="00014A37" w:rsidP="0023516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75DF824B" w14:textId="77777777" w:rsidR="00014A37" w:rsidRPr="00533AB0" w:rsidRDefault="00014A37" w:rsidP="00235162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533AB0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 xml:space="preserve">**เครื่องสำรองไฟ </w:t>
            </w:r>
          </w:p>
        </w:tc>
        <w:tc>
          <w:tcPr>
            <w:tcW w:w="2037" w:type="dxa"/>
          </w:tcPr>
          <w:p w14:paraId="1A966ACA" w14:textId="77777777" w:rsidR="00014A37" w:rsidRPr="00533AB0" w:rsidRDefault="00014A37" w:rsidP="0023516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533AB0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>UPS</w:t>
            </w:r>
          </w:p>
        </w:tc>
        <w:tc>
          <w:tcPr>
            <w:tcW w:w="2367" w:type="dxa"/>
          </w:tcPr>
          <w:p w14:paraId="178B7E75" w14:textId="77777777" w:rsidR="00014A37" w:rsidRPr="00533AB0" w:rsidRDefault="00014A37" w:rsidP="0023516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D34FE2" w:rsidRPr="00D34FE2" w14:paraId="093CF54C" w14:textId="77777777" w:rsidTr="008F0C5D">
        <w:tc>
          <w:tcPr>
            <w:tcW w:w="2315" w:type="dxa"/>
          </w:tcPr>
          <w:p w14:paraId="185A0E6B" w14:textId="77777777" w:rsidR="0026744A" w:rsidRPr="00D34FE2" w:rsidRDefault="0026744A" w:rsidP="00235162">
            <w:pPr>
              <w:spacing w:before="0" w:line="240" w:lineRule="auto"/>
              <w:rPr>
                <w:rFonts w:ascii="TH SarabunPSK" w:hAnsi="TH SarabunPSK" w:cs="TH SarabunPSK"/>
                <w:color w:val="FF0000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51E7EC32" w14:textId="02889F19" w:rsidR="005A4853" w:rsidRPr="00533AB0" w:rsidRDefault="00C64BBE" w:rsidP="005D432C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533AB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เครื่องป้องกันไฟตก-เกิน</w:t>
            </w:r>
          </w:p>
        </w:tc>
        <w:tc>
          <w:tcPr>
            <w:tcW w:w="2037" w:type="dxa"/>
          </w:tcPr>
          <w:p w14:paraId="495D2563" w14:textId="77777777" w:rsidR="0026744A" w:rsidRPr="00533AB0" w:rsidRDefault="0026744A" w:rsidP="0023516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5701E09" w14:textId="33814D8B" w:rsidR="0026744A" w:rsidRPr="00533AB0" w:rsidRDefault="005D432C" w:rsidP="0023516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533AB0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 5,000 บาทขึ้นไป</w:t>
            </w:r>
          </w:p>
        </w:tc>
      </w:tr>
      <w:tr w:rsidR="00E71266" w:rsidRPr="00E71266" w14:paraId="41392EC6" w14:textId="77777777" w:rsidTr="00EF6784">
        <w:tc>
          <w:tcPr>
            <w:tcW w:w="2315" w:type="dxa"/>
          </w:tcPr>
          <w:p w14:paraId="776556C6" w14:textId="77777777" w:rsidR="00EF6784" w:rsidRPr="00E71266" w:rsidRDefault="00EF6784" w:rsidP="00533AB0">
            <w:pPr>
              <w:spacing w:before="0" w:line="216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05BEE497" w14:textId="77777777" w:rsidR="00EF6784" w:rsidRPr="00533AB0" w:rsidRDefault="00EF6784" w:rsidP="00533AB0">
            <w:pPr>
              <w:spacing w:before="0" w:line="216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lang w:bidi="th-TH"/>
              </w:rPr>
            </w:pPr>
            <w:r w:rsidRPr="00533AB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 xml:space="preserve">หม้อแปลงไฟฟ้า </w:t>
            </w:r>
          </w:p>
          <w:p w14:paraId="075435AC" w14:textId="77777777" w:rsidR="00EF6784" w:rsidRPr="00533AB0" w:rsidRDefault="00EF6784" w:rsidP="00533AB0">
            <w:pPr>
              <w:spacing w:before="0" w:line="216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lang w:bidi="th-TH"/>
              </w:rPr>
            </w:pPr>
          </w:p>
          <w:p w14:paraId="449BBF88" w14:textId="77777777" w:rsidR="00EF6784" w:rsidRPr="00533AB0" w:rsidRDefault="00EF6784" w:rsidP="00533AB0">
            <w:pPr>
              <w:spacing w:before="0" w:line="216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</w:p>
        </w:tc>
        <w:tc>
          <w:tcPr>
            <w:tcW w:w="2037" w:type="dxa"/>
          </w:tcPr>
          <w:p w14:paraId="260F9927" w14:textId="77777777" w:rsidR="00EF6784" w:rsidRPr="00533AB0" w:rsidRDefault="00EF6784" w:rsidP="00533AB0">
            <w:pPr>
              <w:spacing w:before="0" w:line="216" w:lineRule="auto"/>
              <w:rPr>
                <w:rFonts w:ascii="TH SarabunPSK" w:hAnsi="TH SarabunPSK" w:cs="TH SarabunPSK"/>
                <w:bCs/>
                <w:color w:val="auto"/>
                <w:sz w:val="28"/>
                <w:szCs w:val="28"/>
                <w:lang w:bidi="th-TH"/>
              </w:rPr>
            </w:pPr>
            <w:r w:rsidRPr="00533AB0">
              <w:rPr>
                <w:rFonts w:ascii="TH SarabunPSK" w:hAnsi="TH SarabunPSK" w:cs="TH SarabunPSK"/>
                <w:bCs/>
                <w:color w:val="auto"/>
                <w:spacing w:val="20"/>
                <w:sz w:val="28"/>
                <w:szCs w:val="28"/>
              </w:rPr>
              <w:t>Transformer, Step-up, Step-down</w:t>
            </w:r>
          </w:p>
        </w:tc>
        <w:tc>
          <w:tcPr>
            <w:tcW w:w="2367" w:type="dxa"/>
          </w:tcPr>
          <w:p w14:paraId="3F73315A" w14:textId="77777777" w:rsidR="00EF6784" w:rsidRPr="00533AB0" w:rsidRDefault="00EF6784" w:rsidP="00533AB0">
            <w:pPr>
              <w:spacing w:before="0" w:line="216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51CF4390" w14:textId="77777777" w:rsidTr="00014A37">
        <w:tc>
          <w:tcPr>
            <w:tcW w:w="2315" w:type="dxa"/>
          </w:tcPr>
          <w:p w14:paraId="1A1686EF" w14:textId="77777777" w:rsidR="00014A37" w:rsidRPr="00E71266" w:rsidRDefault="00014A37" w:rsidP="00E71266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873" w:type="dxa"/>
          </w:tcPr>
          <w:p w14:paraId="6D4333F2" w14:textId="77777777" w:rsidR="00014A37" w:rsidRPr="00E71266" w:rsidRDefault="00014A37" w:rsidP="00E71266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ชุดจ่ายกำลังไฟฟ้า</w:t>
            </w:r>
          </w:p>
        </w:tc>
        <w:tc>
          <w:tcPr>
            <w:tcW w:w="2037" w:type="dxa"/>
          </w:tcPr>
          <w:p w14:paraId="462CC2CD" w14:textId="77777777" w:rsidR="00014A37" w:rsidRPr="00E71266" w:rsidRDefault="00014A37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E39FDED" w14:textId="77777777" w:rsidR="00014A37" w:rsidRPr="00E71266" w:rsidRDefault="00014A37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02EB051C" w14:textId="77777777" w:rsidTr="00014A37">
        <w:tc>
          <w:tcPr>
            <w:tcW w:w="2315" w:type="dxa"/>
          </w:tcPr>
          <w:p w14:paraId="494342FA" w14:textId="77777777" w:rsidR="00014A37" w:rsidRPr="00E71266" w:rsidRDefault="00014A37" w:rsidP="00E71266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346D5AFF" w14:textId="77777777" w:rsidR="00014A37" w:rsidRPr="00E71266" w:rsidRDefault="00014A37" w:rsidP="00E71266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เครื่องจ่ายไฟ</w:t>
            </w:r>
          </w:p>
        </w:tc>
        <w:tc>
          <w:tcPr>
            <w:tcW w:w="2037" w:type="dxa"/>
          </w:tcPr>
          <w:p w14:paraId="6248AADF" w14:textId="77777777" w:rsidR="00014A37" w:rsidRPr="00E71266" w:rsidRDefault="00014A37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8D01CBC" w14:textId="77777777" w:rsidR="00014A37" w:rsidRPr="00E71266" w:rsidRDefault="00014A37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27A691BC" w14:textId="77777777" w:rsidTr="00014A37">
        <w:tc>
          <w:tcPr>
            <w:tcW w:w="2315" w:type="dxa"/>
          </w:tcPr>
          <w:p w14:paraId="614C5121" w14:textId="77777777" w:rsidR="00014A37" w:rsidRPr="00E71266" w:rsidRDefault="00014A37" w:rsidP="00E71266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47D14E42" w14:textId="77777777" w:rsidR="00014A37" w:rsidRPr="00E71266" w:rsidRDefault="00014A37" w:rsidP="00E71266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เครื่องปรับแรงดันไฟฟ้าอัตโนมัติ</w:t>
            </w:r>
          </w:p>
        </w:tc>
        <w:tc>
          <w:tcPr>
            <w:tcW w:w="2037" w:type="dxa"/>
          </w:tcPr>
          <w:p w14:paraId="43B409B3" w14:textId="77777777" w:rsidR="00014A37" w:rsidRPr="00E71266" w:rsidRDefault="00014A37" w:rsidP="00E71266">
            <w:pPr>
              <w:spacing w:before="0" w:line="240" w:lineRule="auto"/>
              <w:ind w:left="0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367" w:type="dxa"/>
          </w:tcPr>
          <w:p w14:paraId="6CE4FC0E" w14:textId="77777777" w:rsidR="00014A37" w:rsidRPr="00E71266" w:rsidRDefault="00014A37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E71266" w:rsidRPr="00E71266" w14:paraId="0551EB4D" w14:textId="77777777" w:rsidTr="005D432C">
        <w:tc>
          <w:tcPr>
            <w:tcW w:w="2315" w:type="dxa"/>
          </w:tcPr>
          <w:p w14:paraId="69223343" w14:textId="6A3CF011" w:rsidR="005D432C" w:rsidRPr="00E71266" w:rsidRDefault="005D432C" w:rsidP="00E71266">
            <w:pPr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60158B9F" w14:textId="77777777" w:rsidR="005D432C" w:rsidRPr="00E71266" w:rsidRDefault="005D432C" w:rsidP="00E71266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เครื่องดึงกระแสไฟ</w:t>
            </w:r>
          </w:p>
        </w:tc>
        <w:tc>
          <w:tcPr>
            <w:tcW w:w="2037" w:type="dxa"/>
          </w:tcPr>
          <w:p w14:paraId="359A3D63" w14:textId="77777777" w:rsidR="005D432C" w:rsidRPr="00E71266" w:rsidRDefault="005D432C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7931C4A5" w14:textId="77777777" w:rsidR="005D432C" w:rsidRPr="00E71266" w:rsidRDefault="005D432C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7EB1822E" w14:textId="77777777" w:rsidTr="005D432C">
        <w:tc>
          <w:tcPr>
            <w:tcW w:w="2315" w:type="dxa"/>
          </w:tcPr>
          <w:p w14:paraId="32BC981B" w14:textId="77777777" w:rsidR="005D432C" w:rsidRPr="00E71266" w:rsidRDefault="005D432C" w:rsidP="00E71266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082400F4" w14:textId="77777777" w:rsidR="005D432C" w:rsidRPr="00E71266" w:rsidRDefault="005D432C" w:rsidP="00E71266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เครื่องตัดกระแสไฟฟ้าอัตโนมัติ</w:t>
            </w:r>
          </w:p>
        </w:tc>
        <w:tc>
          <w:tcPr>
            <w:tcW w:w="2037" w:type="dxa"/>
          </w:tcPr>
          <w:p w14:paraId="68454C82" w14:textId="77777777" w:rsidR="005D432C" w:rsidRPr="00E71266" w:rsidRDefault="005D432C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4594F616" w14:textId="77777777" w:rsidR="005D432C" w:rsidRPr="00E71266" w:rsidRDefault="005D432C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69C61725" w14:textId="77777777" w:rsidTr="005D432C">
        <w:tc>
          <w:tcPr>
            <w:tcW w:w="2315" w:type="dxa"/>
          </w:tcPr>
          <w:p w14:paraId="7ADC16E5" w14:textId="77777777" w:rsidR="005D432C" w:rsidRPr="00E71266" w:rsidRDefault="005D432C" w:rsidP="00E71266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68673684" w14:textId="77777777" w:rsidR="005D432C" w:rsidRPr="00E71266" w:rsidRDefault="005D432C" w:rsidP="00E71266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เข็มขัดนิรภัย</w:t>
            </w:r>
          </w:p>
        </w:tc>
        <w:tc>
          <w:tcPr>
            <w:tcW w:w="2037" w:type="dxa"/>
          </w:tcPr>
          <w:p w14:paraId="5AA35260" w14:textId="77777777" w:rsidR="005D432C" w:rsidRPr="00E71266" w:rsidRDefault="005D432C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469C0058" w14:textId="77777777" w:rsidR="005D432C" w:rsidRPr="00E71266" w:rsidRDefault="005D432C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37F9FCE1" w14:textId="77777777" w:rsidTr="005D432C">
        <w:tc>
          <w:tcPr>
            <w:tcW w:w="2315" w:type="dxa"/>
          </w:tcPr>
          <w:p w14:paraId="6F72C4D9" w14:textId="77777777" w:rsidR="005D432C" w:rsidRPr="00E71266" w:rsidRDefault="005D432C" w:rsidP="00E71266">
            <w:pPr>
              <w:spacing w:before="0" w:line="240" w:lineRule="auto"/>
              <w:jc w:val="center"/>
              <w:rPr>
                <w:rFonts w:ascii="TH SarabunPSK" w:hAnsi="TH SarabunPSK" w:cs="TH SarabunPSK"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20F6B3F1" w14:textId="77777777" w:rsidR="005D432C" w:rsidRPr="00E71266" w:rsidRDefault="005D432C" w:rsidP="00E71266">
            <w:pPr>
              <w:spacing w:before="0" w:line="240" w:lineRule="auto"/>
              <w:rPr>
                <w:rFonts w:ascii="TH SarabunPSK" w:hAnsi="TH SarabunPSK" w:cs="TH SarabunPSK"/>
                <w:bCs/>
                <w:color w:val="auto"/>
                <w:sz w:val="28"/>
                <w:szCs w:val="28"/>
                <w:cs/>
                <w:lang w:bidi="th-TH"/>
              </w:rPr>
            </w:pPr>
            <w:r w:rsidRPr="00E71266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เครื่องย้ำหางปลา</w:t>
            </w:r>
          </w:p>
        </w:tc>
        <w:tc>
          <w:tcPr>
            <w:tcW w:w="2037" w:type="dxa"/>
          </w:tcPr>
          <w:p w14:paraId="3361E8D0" w14:textId="77777777" w:rsidR="005D432C" w:rsidRPr="00E71266" w:rsidRDefault="005D432C" w:rsidP="00E71266">
            <w:pPr>
              <w:spacing w:before="0" w:line="240" w:lineRule="auto"/>
              <w:jc w:val="center"/>
              <w:rPr>
                <w:rFonts w:ascii="TH SarabunPSK" w:hAnsi="TH SarabunPSK" w:cs="TH SarabunPSK"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367" w:type="dxa"/>
          </w:tcPr>
          <w:p w14:paraId="4E2D393F" w14:textId="77777777" w:rsidR="005D432C" w:rsidRPr="00E71266" w:rsidRDefault="005D432C" w:rsidP="00E71266">
            <w:pPr>
              <w:spacing w:before="0" w:line="240" w:lineRule="auto"/>
              <w:jc w:val="center"/>
              <w:rPr>
                <w:rFonts w:ascii="TH SarabunPSK" w:hAnsi="TH SarabunPSK" w:cs="TH SarabunPSK"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E71266" w:rsidRPr="00E71266" w14:paraId="30607C46" w14:textId="77777777" w:rsidTr="005D432C">
        <w:tc>
          <w:tcPr>
            <w:tcW w:w="2315" w:type="dxa"/>
          </w:tcPr>
          <w:p w14:paraId="04213F2B" w14:textId="77777777" w:rsidR="005D432C" w:rsidRPr="00E71266" w:rsidRDefault="005D432C" w:rsidP="00E71266">
            <w:pPr>
              <w:spacing w:before="0" w:line="240" w:lineRule="auto"/>
              <w:ind w:left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0A810242" w14:textId="77777777" w:rsidR="005D432C" w:rsidRPr="00E71266" w:rsidRDefault="005D432C" w:rsidP="00E71266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เครื่องวัดแบตเตอรี่</w:t>
            </w:r>
          </w:p>
        </w:tc>
        <w:tc>
          <w:tcPr>
            <w:tcW w:w="2037" w:type="dxa"/>
          </w:tcPr>
          <w:p w14:paraId="124042D8" w14:textId="77777777" w:rsidR="005D432C" w:rsidRPr="00E71266" w:rsidRDefault="005D432C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  <w:t>Battery tester</w:t>
            </w:r>
          </w:p>
        </w:tc>
        <w:tc>
          <w:tcPr>
            <w:tcW w:w="2367" w:type="dxa"/>
          </w:tcPr>
          <w:p w14:paraId="46511A08" w14:textId="77777777" w:rsidR="005D432C" w:rsidRPr="00E71266" w:rsidRDefault="005D432C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E71266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 5,000 บาทขึ้นไป</w:t>
            </w:r>
          </w:p>
        </w:tc>
      </w:tr>
      <w:tr w:rsidR="00E71266" w:rsidRPr="00E71266" w14:paraId="55222C10" w14:textId="77777777" w:rsidTr="005D432C">
        <w:tc>
          <w:tcPr>
            <w:tcW w:w="2315" w:type="dxa"/>
          </w:tcPr>
          <w:p w14:paraId="008C5B55" w14:textId="77777777" w:rsidR="005D432C" w:rsidRPr="00E71266" w:rsidRDefault="005D432C" w:rsidP="00E71266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23986D73" w14:textId="77777777" w:rsidR="005D432C" w:rsidRPr="00E71266" w:rsidRDefault="005D432C" w:rsidP="00E71266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เครื่องแสดงสัญญาณภาพ</w:t>
            </w:r>
            <w:proofErr w:type="spellStart"/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เวคเตอร์</w:t>
            </w:r>
            <w:proofErr w:type="spellEnd"/>
          </w:p>
        </w:tc>
        <w:tc>
          <w:tcPr>
            <w:tcW w:w="2037" w:type="dxa"/>
          </w:tcPr>
          <w:p w14:paraId="29AB96A4" w14:textId="77777777" w:rsidR="005D432C" w:rsidRPr="00E71266" w:rsidRDefault="005D432C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  <w:tc>
          <w:tcPr>
            <w:tcW w:w="2367" w:type="dxa"/>
          </w:tcPr>
          <w:p w14:paraId="36BEE9F5" w14:textId="77777777" w:rsidR="005D432C" w:rsidRPr="00E71266" w:rsidRDefault="005D432C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5D432C" w14:paraId="0718AF08" w14:textId="77777777" w:rsidTr="00E71266">
        <w:tc>
          <w:tcPr>
            <w:tcW w:w="2315" w:type="dxa"/>
          </w:tcPr>
          <w:p w14:paraId="17B60A6D" w14:textId="6C158F0F" w:rsidR="00E71266" w:rsidRPr="005D432C" w:rsidRDefault="00E71266" w:rsidP="005F1F0F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3DBAAC93" w14:textId="77777777" w:rsidR="00E71266" w:rsidRPr="005D432C" w:rsidRDefault="00E71266" w:rsidP="005F1F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5D432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ออสซิลโลสโคป</w:t>
            </w:r>
          </w:p>
        </w:tc>
        <w:tc>
          <w:tcPr>
            <w:tcW w:w="2037" w:type="dxa"/>
          </w:tcPr>
          <w:p w14:paraId="3D7B46FD" w14:textId="77777777" w:rsidR="00E71266" w:rsidRPr="005D432C" w:rsidRDefault="00E71266" w:rsidP="005F1F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5D432C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>Oscilloscope</w:t>
            </w:r>
          </w:p>
        </w:tc>
        <w:tc>
          <w:tcPr>
            <w:tcW w:w="2367" w:type="dxa"/>
          </w:tcPr>
          <w:p w14:paraId="3D5F2B9B" w14:textId="77777777" w:rsidR="00E71266" w:rsidRPr="005D432C" w:rsidRDefault="00E71266" w:rsidP="005F1F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5D432C" w14:paraId="6EA55754" w14:textId="77777777" w:rsidTr="00E71266">
        <w:tc>
          <w:tcPr>
            <w:tcW w:w="2315" w:type="dxa"/>
          </w:tcPr>
          <w:p w14:paraId="58FF7197" w14:textId="77777777" w:rsidR="00E71266" w:rsidRPr="005D432C" w:rsidRDefault="00E71266" w:rsidP="005F1F0F">
            <w:pPr>
              <w:spacing w:before="0" w:line="240" w:lineRule="auto"/>
              <w:jc w:val="center"/>
              <w:rPr>
                <w:rFonts w:ascii="TH SarabunPSK" w:hAnsi="TH SarabunPSK" w:cs="TH SarabunPSK"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5AB583B9" w14:textId="77777777" w:rsidR="00E71266" w:rsidRPr="005D432C" w:rsidRDefault="00E71266" w:rsidP="005F1F0F">
            <w:pPr>
              <w:spacing w:before="0" w:line="240" w:lineRule="auto"/>
              <w:rPr>
                <w:rFonts w:ascii="TH SarabunPSK" w:hAnsi="TH SarabunPSK" w:cs="TH SarabunPSK"/>
                <w:bCs/>
                <w:color w:val="auto"/>
                <w:sz w:val="28"/>
                <w:szCs w:val="28"/>
                <w:cs/>
                <w:lang w:bidi="th-TH"/>
              </w:rPr>
            </w:pPr>
            <w:r w:rsidRPr="005D432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ดิจิตอลเพาวเวอร์มิเตอร์</w:t>
            </w:r>
          </w:p>
        </w:tc>
        <w:tc>
          <w:tcPr>
            <w:tcW w:w="2037" w:type="dxa"/>
          </w:tcPr>
          <w:p w14:paraId="008B3032" w14:textId="77777777" w:rsidR="00E71266" w:rsidRPr="005D432C" w:rsidRDefault="00E71266" w:rsidP="005F1F0F">
            <w:pPr>
              <w:spacing w:before="0" w:line="240" w:lineRule="auto"/>
              <w:jc w:val="center"/>
              <w:rPr>
                <w:rFonts w:ascii="TH SarabunPSK" w:hAnsi="TH SarabunPSK" w:cs="TH SarabunPSK"/>
                <w:bCs/>
                <w:color w:val="auto"/>
                <w:sz w:val="28"/>
                <w:szCs w:val="28"/>
                <w:lang w:bidi="th-TH"/>
              </w:rPr>
            </w:pPr>
            <w:r w:rsidRPr="005D432C">
              <w:rPr>
                <w:rFonts w:ascii="TH SarabunPSK" w:hAnsi="TH SarabunPSK" w:cs="TH SarabunPSK"/>
                <w:bCs/>
                <w:color w:val="auto"/>
                <w:sz w:val="28"/>
                <w:szCs w:val="28"/>
                <w:lang w:bidi="th-TH"/>
              </w:rPr>
              <w:t>Digital Power Meter</w:t>
            </w:r>
          </w:p>
        </w:tc>
        <w:tc>
          <w:tcPr>
            <w:tcW w:w="2367" w:type="dxa"/>
          </w:tcPr>
          <w:p w14:paraId="76C4956C" w14:textId="77777777" w:rsidR="00E71266" w:rsidRPr="005D432C" w:rsidRDefault="00E71266" w:rsidP="005F1F0F">
            <w:pPr>
              <w:spacing w:before="0" w:line="240" w:lineRule="auto"/>
              <w:jc w:val="center"/>
              <w:rPr>
                <w:rFonts w:ascii="TH SarabunPSK" w:hAnsi="TH SarabunPSK" w:cs="TH SarabunPSK"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</w:tr>
    </w:tbl>
    <w:p w14:paraId="79567BE1" w14:textId="77777777" w:rsidR="00533AB0" w:rsidRPr="00533AB0" w:rsidRDefault="00533AB0">
      <w:pPr>
        <w:rPr>
          <w:rFonts w:ascii="TH SarabunPSK" w:hAnsi="TH SarabunPSK" w:cs="TH SarabunPSK"/>
          <w:b/>
          <w:bCs/>
          <w:sz w:val="10"/>
          <w:szCs w:val="10"/>
          <w:lang w:bidi="th-TH"/>
        </w:rPr>
      </w:pPr>
    </w:p>
    <w:p w14:paraId="73DC4EE4" w14:textId="3D762AD8" w:rsidR="00014A37" w:rsidRPr="0052778C" w:rsidRDefault="00014A37">
      <w:pPr>
        <w:rPr>
          <w:rFonts w:ascii="TH SarabunPSK" w:hAnsi="TH SarabunPSK" w:cs="TH SarabunPSK"/>
          <w:b/>
          <w:bCs/>
          <w:szCs w:val="24"/>
          <w:lang w:bidi="th-TH"/>
        </w:rPr>
      </w:pP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หมายเหตุ  รายการ</w:t>
      </w:r>
      <w:r>
        <w:rPr>
          <w:rFonts w:ascii="TH SarabunPSK" w:hAnsi="TH SarabunPSK" w:cs="TH SarabunPSK" w:hint="cs"/>
          <w:b/>
          <w:bCs/>
          <w:szCs w:val="24"/>
          <w:cs/>
          <w:lang w:bidi="th-TH"/>
        </w:rPr>
        <w:t>ครุภัณฑ์</w:t>
      </w: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ที่ขึ้นต้นด้วยเครื่องหมาย ** เป็นรายการตามหนังสือสำนักงบประมาณที่ นร0704/ว37 ลงวันที่ 6 มกราคม 25</w:t>
      </w:r>
      <w:r>
        <w:rPr>
          <w:rFonts w:ascii="TH SarabunPSK" w:hAnsi="TH SarabunPSK" w:cs="TH SarabunPSK" w:hint="cs"/>
          <w:b/>
          <w:bCs/>
          <w:szCs w:val="24"/>
          <w:cs/>
          <w:lang w:bidi="th-TH"/>
        </w:rPr>
        <w:t>59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5"/>
        <w:gridCol w:w="2873"/>
        <w:gridCol w:w="2037"/>
        <w:gridCol w:w="2367"/>
      </w:tblGrid>
      <w:tr w:rsidR="00C5443E" w:rsidRPr="008B1C29" w14:paraId="6B54D52D" w14:textId="77777777" w:rsidTr="008F0C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315" w:type="dxa"/>
          </w:tcPr>
          <w:p w14:paraId="317DF793" w14:textId="77777777" w:rsidR="00C5443E" w:rsidRPr="008B1C29" w:rsidRDefault="00C5443E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ประเภท/หมวด</w:t>
            </w:r>
          </w:p>
        </w:tc>
        <w:tc>
          <w:tcPr>
            <w:tcW w:w="2873" w:type="dxa"/>
          </w:tcPr>
          <w:p w14:paraId="488FA0D0" w14:textId="77777777" w:rsidR="00C5443E" w:rsidRPr="008B1C29" w:rsidRDefault="00C5443E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รายการ</w:t>
            </w:r>
          </w:p>
        </w:tc>
        <w:tc>
          <w:tcPr>
            <w:tcW w:w="2037" w:type="dxa"/>
          </w:tcPr>
          <w:p w14:paraId="4919204E" w14:textId="77777777" w:rsidR="00C5443E" w:rsidRPr="008B1C29" w:rsidRDefault="00C5443E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คำค้น</w:t>
            </w:r>
          </w:p>
        </w:tc>
        <w:tc>
          <w:tcPr>
            <w:tcW w:w="2367" w:type="dxa"/>
          </w:tcPr>
          <w:p w14:paraId="63F93AE2" w14:textId="77777777" w:rsidR="00C5443E" w:rsidRPr="008B1C29" w:rsidRDefault="00C5443E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เกณฑ์พิจารณาเพิ่มเติม</w:t>
            </w:r>
          </w:p>
        </w:tc>
      </w:tr>
      <w:tr w:rsidR="00E71266" w:rsidRPr="005D432C" w14:paraId="4E90F4AB" w14:textId="77777777" w:rsidTr="00E71266">
        <w:tc>
          <w:tcPr>
            <w:tcW w:w="2315" w:type="dxa"/>
          </w:tcPr>
          <w:p w14:paraId="3AC3AD28" w14:textId="121E107D" w:rsidR="00E71266" w:rsidRPr="005D432C" w:rsidRDefault="00E71266" w:rsidP="00E71266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  <w:r w:rsidRPr="005D432C">
              <w:rPr>
                <w:rFonts w:ascii="TH SarabunPSK" w:hAnsi="TH SarabunPSK" w:cs="TH SarabunPSK" w:hint="cs"/>
                <w:b/>
                <w:bCs/>
                <w:color w:val="auto"/>
                <w:spacing w:val="20"/>
                <w:sz w:val="28"/>
                <w:szCs w:val="28"/>
                <w:cs/>
                <w:lang w:bidi="th-TH"/>
              </w:rPr>
              <w:t>ครุภัณฑ์ไฟฟ้าและวิทยุ</w:t>
            </w:r>
          </w:p>
        </w:tc>
        <w:tc>
          <w:tcPr>
            <w:tcW w:w="2873" w:type="dxa"/>
          </w:tcPr>
          <w:p w14:paraId="7FD69D96" w14:textId="77777777" w:rsidR="00E71266" w:rsidRPr="005D432C" w:rsidRDefault="00E71266" w:rsidP="00E71266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5D432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ดิจิตอลม</w:t>
            </w:r>
            <w:proofErr w:type="spellStart"/>
            <w:r w:rsidRPr="005D432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ัล</w:t>
            </w:r>
            <w:proofErr w:type="spellEnd"/>
            <w:r w:rsidRPr="005D432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ติมิเตอร์</w:t>
            </w:r>
          </w:p>
        </w:tc>
        <w:tc>
          <w:tcPr>
            <w:tcW w:w="2037" w:type="dxa"/>
          </w:tcPr>
          <w:p w14:paraId="67687D53" w14:textId="77777777" w:rsidR="00E71266" w:rsidRPr="005D432C" w:rsidRDefault="00E71266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5D432C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>Digital Multimeter</w:t>
            </w:r>
          </w:p>
        </w:tc>
        <w:tc>
          <w:tcPr>
            <w:tcW w:w="2367" w:type="dxa"/>
          </w:tcPr>
          <w:p w14:paraId="2E9CC07B" w14:textId="77777777" w:rsidR="00E71266" w:rsidRPr="005D432C" w:rsidRDefault="00E71266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5D432C" w:rsidRPr="005D432C" w14:paraId="24CB20C2" w14:textId="77777777" w:rsidTr="00014A37">
        <w:tc>
          <w:tcPr>
            <w:tcW w:w="2315" w:type="dxa"/>
          </w:tcPr>
          <w:p w14:paraId="6C26CA8B" w14:textId="77777777" w:rsidR="00014A37" w:rsidRPr="005D432C" w:rsidRDefault="00014A37" w:rsidP="00E71266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2735259E" w14:textId="77777777" w:rsidR="00014A37" w:rsidRPr="005D432C" w:rsidRDefault="00014A37" w:rsidP="00E71266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proofErr w:type="spellStart"/>
            <w:r w:rsidRPr="005D432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มัล</w:t>
            </w:r>
            <w:proofErr w:type="spellEnd"/>
            <w:r w:rsidRPr="005D432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ติมิเตอร์</w:t>
            </w:r>
          </w:p>
        </w:tc>
        <w:tc>
          <w:tcPr>
            <w:tcW w:w="2037" w:type="dxa"/>
          </w:tcPr>
          <w:p w14:paraId="3CF0E043" w14:textId="77777777" w:rsidR="00014A37" w:rsidRPr="005D432C" w:rsidRDefault="00014A37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5D432C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>Multimeter</w:t>
            </w:r>
          </w:p>
        </w:tc>
        <w:tc>
          <w:tcPr>
            <w:tcW w:w="2367" w:type="dxa"/>
          </w:tcPr>
          <w:p w14:paraId="7FD83736" w14:textId="77777777" w:rsidR="00014A37" w:rsidRPr="005D432C" w:rsidRDefault="00014A37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5D432C" w:rsidRPr="005D432C" w14:paraId="4CD80D63" w14:textId="77777777" w:rsidTr="00014A37">
        <w:tc>
          <w:tcPr>
            <w:tcW w:w="2315" w:type="dxa"/>
          </w:tcPr>
          <w:p w14:paraId="1FB47BFC" w14:textId="77777777" w:rsidR="00014A37" w:rsidRPr="005D432C" w:rsidRDefault="00014A37" w:rsidP="00E71266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6A052D4A" w14:textId="77777777" w:rsidR="00014A37" w:rsidRPr="005D432C" w:rsidRDefault="00014A37" w:rsidP="00E71266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5D432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ดิจิตอล</w:t>
            </w:r>
            <w:proofErr w:type="spellStart"/>
            <w:r w:rsidRPr="005D432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เทค</w:t>
            </w:r>
            <w:proofErr w:type="spellEnd"/>
            <w:r w:rsidRPr="005D432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โฮมิเตอร์</w:t>
            </w:r>
          </w:p>
        </w:tc>
        <w:tc>
          <w:tcPr>
            <w:tcW w:w="2037" w:type="dxa"/>
          </w:tcPr>
          <w:p w14:paraId="63A7594E" w14:textId="77777777" w:rsidR="00014A37" w:rsidRPr="005D432C" w:rsidRDefault="00014A37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proofErr w:type="spellStart"/>
            <w:r w:rsidRPr="005D432C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>Digitaltachometer</w:t>
            </w:r>
            <w:proofErr w:type="spellEnd"/>
          </w:p>
        </w:tc>
        <w:tc>
          <w:tcPr>
            <w:tcW w:w="2367" w:type="dxa"/>
          </w:tcPr>
          <w:p w14:paraId="2619F4FB" w14:textId="6EFD2BB7" w:rsidR="00014A37" w:rsidRPr="009D06CD" w:rsidRDefault="005A4853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  <w:r w:rsidRPr="009D06CD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ราคาตั้งแต่ </w:t>
            </w:r>
            <w:r w:rsidR="007F0611" w:rsidRPr="009D06CD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>5</w:t>
            </w:r>
            <w:r w:rsidRPr="009D06CD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,000 บาทขึ้นไป</w:t>
            </w:r>
          </w:p>
        </w:tc>
      </w:tr>
      <w:tr w:rsidR="005D432C" w:rsidRPr="005D432C" w14:paraId="7D8D837A" w14:textId="77777777" w:rsidTr="008F0C5D">
        <w:tc>
          <w:tcPr>
            <w:tcW w:w="2315" w:type="dxa"/>
          </w:tcPr>
          <w:p w14:paraId="4C462A2E" w14:textId="77777777" w:rsidR="005A4853" w:rsidRPr="005D432C" w:rsidRDefault="005A4853" w:rsidP="00E71266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3ACCF3AA" w14:textId="1B642201" w:rsidR="005A4853" w:rsidRPr="005D432C" w:rsidRDefault="005A4853" w:rsidP="00E71266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5D432C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แคลมมิเตอร์</w:t>
            </w:r>
          </w:p>
        </w:tc>
        <w:tc>
          <w:tcPr>
            <w:tcW w:w="2037" w:type="dxa"/>
          </w:tcPr>
          <w:p w14:paraId="63AC8923" w14:textId="0EB33903" w:rsidR="005A4853" w:rsidRPr="005D432C" w:rsidRDefault="005A4853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5D432C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>Clamp Meter</w:t>
            </w:r>
          </w:p>
        </w:tc>
        <w:tc>
          <w:tcPr>
            <w:tcW w:w="2367" w:type="dxa"/>
          </w:tcPr>
          <w:p w14:paraId="6D15EF62" w14:textId="1AFC8EFB" w:rsidR="005A4853" w:rsidRPr="009D06CD" w:rsidRDefault="005A4853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  <w:r w:rsidRPr="009D06CD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ราคาตั้งแต่ </w:t>
            </w:r>
            <w:r w:rsidR="007F0611" w:rsidRPr="009D06CD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>5</w:t>
            </w:r>
            <w:r w:rsidRPr="009D06CD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,000 บาทขึ้นไป</w:t>
            </w:r>
          </w:p>
        </w:tc>
      </w:tr>
      <w:tr w:rsidR="005D432C" w:rsidRPr="005D432C" w14:paraId="0FD89FA0" w14:textId="77777777" w:rsidTr="008F0C5D">
        <w:tc>
          <w:tcPr>
            <w:tcW w:w="2315" w:type="dxa"/>
          </w:tcPr>
          <w:p w14:paraId="30DC0318" w14:textId="77777777" w:rsidR="00C5443E" w:rsidRPr="005D432C" w:rsidRDefault="00C5443E" w:rsidP="00E71266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036F6D93" w14:textId="575AB0D1" w:rsidR="00C5443E" w:rsidRPr="005D432C" w:rsidRDefault="003B6600" w:rsidP="00E71266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5D432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เครื่องจับสัญญาณดาวเทียม</w:t>
            </w:r>
          </w:p>
        </w:tc>
        <w:tc>
          <w:tcPr>
            <w:tcW w:w="2037" w:type="dxa"/>
          </w:tcPr>
          <w:p w14:paraId="64CB64EC" w14:textId="77777777" w:rsidR="00C5443E" w:rsidRPr="005D432C" w:rsidRDefault="00C5443E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9EBA2FC" w14:textId="77777777" w:rsidR="00C5443E" w:rsidRPr="009D06CD" w:rsidRDefault="00C5443E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5D432C" w:rsidRPr="005D432C" w14:paraId="504C68FA" w14:textId="77777777" w:rsidTr="00F342D5">
        <w:tc>
          <w:tcPr>
            <w:tcW w:w="2315" w:type="dxa"/>
          </w:tcPr>
          <w:p w14:paraId="328D5C8D" w14:textId="77777777" w:rsidR="00F342D5" w:rsidRPr="005D432C" w:rsidRDefault="00F342D5" w:rsidP="00E71266">
            <w:pPr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74245321" w14:textId="77777777" w:rsidR="00F342D5" w:rsidRPr="005D432C" w:rsidRDefault="00F342D5" w:rsidP="00E71266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5D432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เครื่องวิเคราะห์คุณภาพไฟฟ้า</w:t>
            </w:r>
          </w:p>
        </w:tc>
        <w:tc>
          <w:tcPr>
            <w:tcW w:w="2037" w:type="dxa"/>
          </w:tcPr>
          <w:p w14:paraId="309604E3" w14:textId="77777777" w:rsidR="00F342D5" w:rsidRPr="005D432C" w:rsidRDefault="00F342D5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06464186" w14:textId="77777777" w:rsidR="00F342D5" w:rsidRPr="009D06CD" w:rsidRDefault="00F342D5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5D432C" w:rsidRPr="005D432C" w14:paraId="1ED7746A" w14:textId="77777777" w:rsidTr="004A46A0">
        <w:tc>
          <w:tcPr>
            <w:tcW w:w="2315" w:type="dxa"/>
          </w:tcPr>
          <w:p w14:paraId="586BC5C0" w14:textId="77777777" w:rsidR="004A46A0" w:rsidRPr="005D432C" w:rsidRDefault="004A46A0" w:rsidP="00E71266">
            <w:pPr>
              <w:spacing w:before="0" w:line="240" w:lineRule="auto"/>
              <w:jc w:val="center"/>
              <w:rPr>
                <w:rFonts w:ascii="TH SarabunPSK" w:hAnsi="TH SarabunPSK" w:cs="TH SarabunPSK"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398E4D5D" w14:textId="77777777" w:rsidR="004A46A0" w:rsidRPr="005D432C" w:rsidRDefault="004A46A0" w:rsidP="00E71266">
            <w:pPr>
              <w:spacing w:before="0" w:line="240" w:lineRule="auto"/>
              <w:rPr>
                <w:rFonts w:ascii="TH SarabunPSK" w:hAnsi="TH SarabunPSK" w:cs="TH SarabunPSK"/>
                <w:bCs/>
                <w:color w:val="auto"/>
                <w:sz w:val="28"/>
                <w:szCs w:val="28"/>
                <w:cs/>
                <w:lang w:bidi="th-TH"/>
              </w:rPr>
            </w:pPr>
            <w:r w:rsidRPr="005D432C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เครื่องทดสอบความเป็นฉนวน</w:t>
            </w:r>
          </w:p>
        </w:tc>
        <w:tc>
          <w:tcPr>
            <w:tcW w:w="2037" w:type="dxa"/>
          </w:tcPr>
          <w:p w14:paraId="233AB0DE" w14:textId="77777777" w:rsidR="004A46A0" w:rsidRPr="005D432C" w:rsidRDefault="004A46A0" w:rsidP="00E71266">
            <w:pPr>
              <w:spacing w:before="0" w:line="240" w:lineRule="auto"/>
              <w:jc w:val="center"/>
              <w:rPr>
                <w:rFonts w:ascii="TH SarabunPSK" w:hAnsi="TH SarabunPSK" w:cs="TH SarabunPSK"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367" w:type="dxa"/>
          </w:tcPr>
          <w:p w14:paraId="1DA00473" w14:textId="77777777" w:rsidR="004A46A0" w:rsidRPr="005D432C" w:rsidRDefault="004A46A0" w:rsidP="00E71266">
            <w:pPr>
              <w:spacing w:before="0" w:line="240" w:lineRule="auto"/>
              <w:jc w:val="center"/>
              <w:rPr>
                <w:rFonts w:ascii="TH SarabunPSK" w:hAnsi="TH SarabunPSK" w:cs="TH SarabunPSK"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4A46A0" w:rsidRPr="008B1C29" w14:paraId="70A24EE3" w14:textId="77777777" w:rsidTr="004A46A0">
        <w:tc>
          <w:tcPr>
            <w:tcW w:w="2315" w:type="dxa"/>
          </w:tcPr>
          <w:p w14:paraId="1A4BA8D0" w14:textId="77777777" w:rsidR="004A46A0" w:rsidRPr="008B1C29" w:rsidRDefault="004A46A0" w:rsidP="00E71266">
            <w:pPr>
              <w:spacing w:before="0" w:line="240" w:lineRule="auto"/>
              <w:jc w:val="center"/>
              <w:rPr>
                <w:rFonts w:ascii="TH SarabunPSK" w:hAnsi="TH SarabunPSK" w:cs="TH SarabunPSK"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639804A2" w14:textId="77777777" w:rsidR="004A46A0" w:rsidRPr="003B0378" w:rsidRDefault="004A46A0" w:rsidP="00E71266">
            <w:pPr>
              <w:spacing w:before="0" w:line="240" w:lineRule="auto"/>
              <w:rPr>
                <w:rFonts w:ascii="TH SarabunPSK" w:hAnsi="TH SarabunPSK" w:cs="TH SarabunPSK"/>
                <w:b/>
                <w:color w:val="FF0000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037" w:type="dxa"/>
          </w:tcPr>
          <w:p w14:paraId="59F6A938" w14:textId="77777777" w:rsidR="004A46A0" w:rsidRPr="008B1C29" w:rsidRDefault="004A46A0" w:rsidP="00E71266">
            <w:pPr>
              <w:spacing w:before="0" w:line="240" w:lineRule="auto"/>
              <w:jc w:val="center"/>
              <w:rPr>
                <w:rFonts w:ascii="TH SarabunPSK" w:hAnsi="TH SarabunPSK" w:cs="TH SarabunPSK"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367" w:type="dxa"/>
          </w:tcPr>
          <w:p w14:paraId="66C6B889" w14:textId="77777777" w:rsidR="004A46A0" w:rsidRPr="008B1C29" w:rsidRDefault="004A46A0" w:rsidP="00E71266">
            <w:pPr>
              <w:spacing w:before="0" w:line="240" w:lineRule="auto"/>
              <w:jc w:val="center"/>
              <w:rPr>
                <w:rFonts w:ascii="TH SarabunPSK" w:hAnsi="TH SarabunPSK" w:cs="TH SarabunPSK"/>
                <w:bCs/>
                <w:sz w:val="28"/>
                <w:szCs w:val="28"/>
                <w:cs/>
                <w:lang w:bidi="th-TH"/>
              </w:rPr>
            </w:pPr>
          </w:p>
        </w:tc>
      </w:tr>
      <w:tr w:rsidR="00E71266" w:rsidRPr="00E71266" w14:paraId="49796AF7" w14:textId="77777777" w:rsidTr="008F0C5D">
        <w:tc>
          <w:tcPr>
            <w:tcW w:w="2315" w:type="dxa"/>
          </w:tcPr>
          <w:p w14:paraId="4907AC8A" w14:textId="429D15DB" w:rsidR="00C5443E" w:rsidRPr="00E71266" w:rsidRDefault="009728B0" w:rsidP="009D06CD">
            <w:pPr>
              <w:spacing w:before="0" w:line="216" w:lineRule="auto"/>
              <w:jc w:val="center"/>
              <w:rPr>
                <w:rFonts w:ascii="TH SarabunPSK" w:hAnsi="TH SarabunPSK" w:cs="TH SarabunPSK"/>
                <w:b/>
                <w:bCs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E71266">
              <w:rPr>
                <w:rFonts w:ascii="TH SarabunPSK" w:hAnsi="TH SarabunPSK" w:cs="TH SarabunPSK" w:hint="cs"/>
                <w:b/>
                <w:bCs/>
                <w:color w:val="auto"/>
                <w:spacing w:val="20"/>
                <w:sz w:val="28"/>
                <w:szCs w:val="28"/>
                <w:cs/>
                <w:lang w:bidi="th-TH"/>
              </w:rPr>
              <w:t>ครุภัณฑ์โฆษณาและเผยแพร่</w:t>
            </w:r>
          </w:p>
        </w:tc>
        <w:tc>
          <w:tcPr>
            <w:tcW w:w="2873" w:type="dxa"/>
          </w:tcPr>
          <w:p w14:paraId="32D27589" w14:textId="1DB9429E" w:rsidR="00C5443E" w:rsidRPr="00E71266" w:rsidRDefault="009728B0" w:rsidP="009D06CD">
            <w:pPr>
              <w:spacing w:before="0" w:line="216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lang w:bidi="th-TH"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กล้องถ่ายรูป</w:t>
            </w:r>
          </w:p>
          <w:p w14:paraId="46731701" w14:textId="1A4DB982" w:rsidR="009728B0" w:rsidRPr="00E71266" w:rsidRDefault="009728B0" w:rsidP="009D06CD">
            <w:pPr>
              <w:spacing w:before="0" w:line="216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</w:p>
        </w:tc>
        <w:tc>
          <w:tcPr>
            <w:tcW w:w="2037" w:type="dxa"/>
          </w:tcPr>
          <w:p w14:paraId="48465848" w14:textId="77777777" w:rsidR="00C5443E" w:rsidRPr="00E71266" w:rsidRDefault="00C5443E" w:rsidP="009D06CD">
            <w:pPr>
              <w:spacing w:before="0" w:line="216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4DB5909B" w14:textId="77777777" w:rsidR="00C5443E" w:rsidRPr="00E71266" w:rsidRDefault="00C5443E" w:rsidP="009D06CD">
            <w:pPr>
              <w:spacing w:before="0" w:line="216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0C51CA6B" w14:textId="77777777" w:rsidTr="008F0C5D">
        <w:tc>
          <w:tcPr>
            <w:tcW w:w="2315" w:type="dxa"/>
          </w:tcPr>
          <w:p w14:paraId="72C29EAD" w14:textId="77777777" w:rsidR="000D7029" w:rsidRPr="00E71266" w:rsidRDefault="000D7029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2F4E3CCC" w14:textId="33AD8BEE" w:rsidR="000D7029" w:rsidRPr="00E71266" w:rsidRDefault="000D7029" w:rsidP="00E71266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E71266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กล้องถ่ายรูป</w:t>
            </w:r>
            <w:r w:rsidR="00C40F54" w:rsidRPr="00E71266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แบบดิจิตอล</w:t>
            </w:r>
          </w:p>
        </w:tc>
        <w:tc>
          <w:tcPr>
            <w:tcW w:w="2037" w:type="dxa"/>
          </w:tcPr>
          <w:p w14:paraId="677F31F4" w14:textId="77777777" w:rsidR="000D7029" w:rsidRPr="00E71266" w:rsidRDefault="000D7029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5AC414C" w14:textId="77777777" w:rsidR="000D7029" w:rsidRPr="00E71266" w:rsidRDefault="000D7029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7C775CAB" w14:textId="77777777" w:rsidTr="008F0C5D">
        <w:tc>
          <w:tcPr>
            <w:tcW w:w="2315" w:type="dxa"/>
          </w:tcPr>
          <w:p w14:paraId="52096BB5" w14:textId="77777777" w:rsidR="00C5443E" w:rsidRPr="00E71266" w:rsidRDefault="00C5443E" w:rsidP="00E71266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4E75E0C2" w14:textId="3298AE9C" w:rsidR="00C5443E" w:rsidRPr="00E71266" w:rsidRDefault="009728B0" w:rsidP="00E71266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กล้องถ่ายภาพยนตร์</w:t>
            </w:r>
          </w:p>
        </w:tc>
        <w:tc>
          <w:tcPr>
            <w:tcW w:w="2037" w:type="dxa"/>
          </w:tcPr>
          <w:p w14:paraId="1B3C62CC" w14:textId="77777777" w:rsidR="00C5443E" w:rsidRPr="00E71266" w:rsidRDefault="00C5443E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76A6EA4C" w14:textId="77777777" w:rsidR="00C5443E" w:rsidRPr="00E71266" w:rsidRDefault="00C5443E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533B3B8D" w14:textId="77777777" w:rsidTr="008F0C5D">
        <w:tc>
          <w:tcPr>
            <w:tcW w:w="2315" w:type="dxa"/>
          </w:tcPr>
          <w:p w14:paraId="0A2AFE17" w14:textId="77777777" w:rsidR="00C5443E" w:rsidRPr="00E71266" w:rsidRDefault="00C5443E" w:rsidP="00E71266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2E627679" w14:textId="785366B9" w:rsidR="00C5443E" w:rsidRPr="00E71266" w:rsidRDefault="009728B0" w:rsidP="00E71266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กล้องถ่ายวีดีโอ</w:t>
            </w:r>
          </w:p>
        </w:tc>
        <w:tc>
          <w:tcPr>
            <w:tcW w:w="2037" w:type="dxa"/>
          </w:tcPr>
          <w:p w14:paraId="1267C9B1" w14:textId="77777777" w:rsidR="00C5443E" w:rsidRPr="00E71266" w:rsidRDefault="00C5443E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2B13496" w14:textId="77777777" w:rsidR="00C5443E" w:rsidRPr="00E71266" w:rsidRDefault="00C5443E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1F7286F9" w14:textId="77777777" w:rsidTr="004A46A0">
        <w:tc>
          <w:tcPr>
            <w:tcW w:w="2315" w:type="dxa"/>
          </w:tcPr>
          <w:p w14:paraId="4F4473FB" w14:textId="77777777" w:rsidR="004A46A0" w:rsidRPr="00E71266" w:rsidRDefault="004A46A0" w:rsidP="00E71266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10223A0E" w14:textId="77777777" w:rsidR="004A46A0" w:rsidRPr="00E71266" w:rsidRDefault="004A46A0" w:rsidP="00E71266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กล้องถ่ายไมโคร</w:t>
            </w:r>
            <w:proofErr w:type="spellStart"/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ฟิ</w:t>
            </w:r>
            <w:proofErr w:type="spellEnd"/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ลม์</w:t>
            </w:r>
          </w:p>
        </w:tc>
        <w:tc>
          <w:tcPr>
            <w:tcW w:w="2037" w:type="dxa"/>
          </w:tcPr>
          <w:p w14:paraId="0C19E4B6" w14:textId="77777777" w:rsidR="004A46A0" w:rsidRPr="00E71266" w:rsidRDefault="004A46A0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5867C161" w14:textId="77777777" w:rsidR="004A46A0" w:rsidRPr="00E71266" w:rsidRDefault="004A46A0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E71266" w:rsidRPr="00E71266" w14:paraId="36C342EA" w14:textId="77777777" w:rsidTr="004A46A0">
        <w:tc>
          <w:tcPr>
            <w:tcW w:w="2315" w:type="dxa"/>
          </w:tcPr>
          <w:p w14:paraId="07B0C50B" w14:textId="77777777" w:rsidR="004A46A0" w:rsidRPr="00E71266" w:rsidRDefault="004A46A0" w:rsidP="00E71266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2383EE85" w14:textId="77777777" w:rsidR="004A46A0" w:rsidRPr="00E71266" w:rsidRDefault="004A46A0" w:rsidP="00E71266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กล้องถ่ายทำสำเนา</w:t>
            </w:r>
          </w:p>
        </w:tc>
        <w:tc>
          <w:tcPr>
            <w:tcW w:w="2037" w:type="dxa"/>
          </w:tcPr>
          <w:p w14:paraId="17622EA6" w14:textId="77777777" w:rsidR="004A46A0" w:rsidRPr="00E71266" w:rsidRDefault="004A46A0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CA450FA" w14:textId="77777777" w:rsidR="004A46A0" w:rsidRPr="00E71266" w:rsidRDefault="004A46A0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6083AB79" w14:textId="77777777" w:rsidTr="004A46A0">
        <w:tc>
          <w:tcPr>
            <w:tcW w:w="2315" w:type="dxa"/>
          </w:tcPr>
          <w:p w14:paraId="7BEAD868" w14:textId="77777777" w:rsidR="004A46A0" w:rsidRPr="00E71266" w:rsidRDefault="004A46A0" w:rsidP="00E71266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7B7CFFF8" w14:textId="77777777" w:rsidR="004A46A0" w:rsidRPr="00E71266" w:rsidRDefault="004A46A0" w:rsidP="00E71266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กล้องถ่ายโทรทัศน์</w:t>
            </w:r>
          </w:p>
        </w:tc>
        <w:tc>
          <w:tcPr>
            <w:tcW w:w="2037" w:type="dxa"/>
          </w:tcPr>
          <w:p w14:paraId="0574C668" w14:textId="77777777" w:rsidR="004A46A0" w:rsidRPr="00E71266" w:rsidRDefault="004A46A0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BEC3A40" w14:textId="77777777" w:rsidR="004A46A0" w:rsidRPr="00E71266" w:rsidRDefault="004A46A0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3893C29C" w14:textId="77777777" w:rsidTr="004A46A0">
        <w:tc>
          <w:tcPr>
            <w:tcW w:w="2315" w:type="dxa"/>
          </w:tcPr>
          <w:p w14:paraId="36563579" w14:textId="77777777" w:rsidR="004A46A0" w:rsidRPr="00E71266" w:rsidRDefault="004A46A0" w:rsidP="00E71266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244E27BE" w14:textId="77777777" w:rsidR="004A46A0" w:rsidRPr="00E71266" w:rsidRDefault="004A46A0" w:rsidP="00E71266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กล้องมองภาพ</w:t>
            </w:r>
          </w:p>
        </w:tc>
        <w:tc>
          <w:tcPr>
            <w:tcW w:w="2037" w:type="dxa"/>
          </w:tcPr>
          <w:p w14:paraId="6557741F" w14:textId="77777777" w:rsidR="004A46A0" w:rsidRPr="00E71266" w:rsidRDefault="004A46A0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70EA9C4" w14:textId="77777777" w:rsidR="004A46A0" w:rsidRPr="00E71266" w:rsidRDefault="004A46A0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5F7EE388" w14:textId="77777777" w:rsidTr="004A46A0">
        <w:tc>
          <w:tcPr>
            <w:tcW w:w="2315" w:type="dxa"/>
          </w:tcPr>
          <w:p w14:paraId="179D9E8F" w14:textId="77777777" w:rsidR="004A46A0" w:rsidRPr="00E71266" w:rsidRDefault="004A46A0" w:rsidP="00E71266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14D89D28" w14:textId="77777777" w:rsidR="004A46A0" w:rsidRPr="00E71266" w:rsidRDefault="004A46A0" w:rsidP="00E71266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กล้องส</w:t>
            </w:r>
            <w:proofErr w:type="spellStart"/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เต</w:t>
            </w:r>
            <w:proofErr w:type="spellEnd"/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อริโอ</w:t>
            </w:r>
          </w:p>
        </w:tc>
        <w:tc>
          <w:tcPr>
            <w:tcW w:w="2037" w:type="dxa"/>
          </w:tcPr>
          <w:p w14:paraId="5511CCC4" w14:textId="77777777" w:rsidR="004A46A0" w:rsidRPr="00E71266" w:rsidRDefault="004A46A0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6E94EC0" w14:textId="77777777" w:rsidR="004A46A0" w:rsidRPr="00E71266" w:rsidRDefault="004A46A0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03AFE968" w14:textId="77777777" w:rsidTr="008F0C5D">
        <w:tc>
          <w:tcPr>
            <w:tcW w:w="2315" w:type="dxa"/>
          </w:tcPr>
          <w:p w14:paraId="69D27477" w14:textId="77777777" w:rsidR="00C40F54" w:rsidRPr="00E71266" w:rsidRDefault="00C40F54" w:rsidP="00E71266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49CAEA26" w14:textId="4912AAC9" w:rsidR="00C40F54" w:rsidRPr="00E71266" w:rsidRDefault="00C40F54" w:rsidP="00E71266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เครื่องอัดและขยายภาพ</w:t>
            </w:r>
          </w:p>
        </w:tc>
        <w:tc>
          <w:tcPr>
            <w:tcW w:w="2037" w:type="dxa"/>
          </w:tcPr>
          <w:p w14:paraId="08858362" w14:textId="77777777" w:rsidR="00C40F54" w:rsidRPr="00E71266" w:rsidRDefault="00C40F54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050DF656" w14:textId="77777777" w:rsidR="00C40F54" w:rsidRPr="00E71266" w:rsidRDefault="00C40F54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10DCFBDC" w14:textId="77777777" w:rsidTr="008F0C5D">
        <w:tc>
          <w:tcPr>
            <w:tcW w:w="2315" w:type="dxa"/>
          </w:tcPr>
          <w:p w14:paraId="0FDB3CDD" w14:textId="77777777" w:rsidR="00C40F54" w:rsidRPr="00E71266" w:rsidRDefault="00C40F54" w:rsidP="00E71266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68BA9F08" w14:textId="60C04300" w:rsidR="00C40F54" w:rsidRPr="00E71266" w:rsidRDefault="00C40F54" w:rsidP="00E71266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เครื่องฉายภาพยนตร์</w:t>
            </w:r>
          </w:p>
        </w:tc>
        <w:tc>
          <w:tcPr>
            <w:tcW w:w="2037" w:type="dxa"/>
          </w:tcPr>
          <w:p w14:paraId="5A73F150" w14:textId="77777777" w:rsidR="00C40F54" w:rsidRPr="00E71266" w:rsidRDefault="00C40F54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CFD6A1F" w14:textId="77777777" w:rsidR="00C40F54" w:rsidRPr="00E71266" w:rsidRDefault="00C40F54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539876BC" w14:textId="77777777" w:rsidTr="008F0C5D">
        <w:tc>
          <w:tcPr>
            <w:tcW w:w="2315" w:type="dxa"/>
          </w:tcPr>
          <w:p w14:paraId="57B72C7A" w14:textId="77777777" w:rsidR="00C40F54" w:rsidRPr="00E71266" w:rsidRDefault="00C40F54" w:rsidP="00E71266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293216E5" w14:textId="0E6CB65E" w:rsidR="00C40F54" w:rsidRPr="00E71266" w:rsidRDefault="00C40F54" w:rsidP="00E71266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เครื่องฉายสไลด์</w:t>
            </w:r>
          </w:p>
        </w:tc>
        <w:tc>
          <w:tcPr>
            <w:tcW w:w="2037" w:type="dxa"/>
          </w:tcPr>
          <w:p w14:paraId="01A5091D" w14:textId="77777777" w:rsidR="00C40F54" w:rsidRPr="00E71266" w:rsidRDefault="00C40F54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35B60AC" w14:textId="77777777" w:rsidR="00C40F54" w:rsidRPr="00E71266" w:rsidRDefault="00C40F54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2CB43BC4" w14:textId="77777777" w:rsidTr="00E90F8F">
        <w:tc>
          <w:tcPr>
            <w:tcW w:w="2315" w:type="dxa"/>
          </w:tcPr>
          <w:p w14:paraId="4CC98ECD" w14:textId="77777777" w:rsidR="00E90F8F" w:rsidRPr="00E71266" w:rsidRDefault="00E90F8F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E71266">
              <w:rPr>
                <w:rFonts w:ascii="TH SarabunPSK" w:hAnsi="TH SarabunPSK" w:cs="TH SarabunPSK" w:hint="cs"/>
                <w:color w:val="auto"/>
                <w:spacing w:val="20"/>
                <w:sz w:val="28"/>
                <w:szCs w:val="28"/>
                <w:cs/>
                <w:lang w:bidi="th-TH"/>
              </w:rPr>
              <w:t xml:space="preserve">  </w:t>
            </w:r>
          </w:p>
        </w:tc>
        <w:tc>
          <w:tcPr>
            <w:tcW w:w="2873" w:type="dxa"/>
          </w:tcPr>
          <w:p w14:paraId="6B781EF1" w14:textId="77777777" w:rsidR="00E90F8F" w:rsidRPr="00E71266" w:rsidRDefault="00E90F8F" w:rsidP="00E71266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lang w:bidi="th-TH"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เครื่องฉายภาพข้ามศีรษะ</w:t>
            </w:r>
          </w:p>
        </w:tc>
        <w:tc>
          <w:tcPr>
            <w:tcW w:w="2037" w:type="dxa"/>
          </w:tcPr>
          <w:p w14:paraId="7A4806E6" w14:textId="77777777" w:rsidR="00E90F8F" w:rsidRPr="00E71266" w:rsidRDefault="00E90F8F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83D8F6E" w14:textId="77777777" w:rsidR="00E90F8F" w:rsidRPr="00E71266" w:rsidRDefault="00E90F8F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788E6D24" w14:textId="77777777" w:rsidTr="00E90F8F">
        <w:tc>
          <w:tcPr>
            <w:tcW w:w="2315" w:type="dxa"/>
          </w:tcPr>
          <w:p w14:paraId="196588A6" w14:textId="77777777" w:rsidR="00E90F8F" w:rsidRPr="00E71266" w:rsidRDefault="00E90F8F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673815DA" w14:textId="77777777" w:rsidR="00E90F8F" w:rsidRPr="00E71266" w:rsidRDefault="00E90F8F" w:rsidP="00E71266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E71266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เครื่องฉายภาพจากสัญญาณวีดีโอและคอมพิวเตอร์</w:t>
            </w:r>
          </w:p>
        </w:tc>
        <w:tc>
          <w:tcPr>
            <w:tcW w:w="2037" w:type="dxa"/>
          </w:tcPr>
          <w:p w14:paraId="6DAB4C52" w14:textId="77777777" w:rsidR="00E90F8F" w:rsidRPr="00E71266" w:rsidRDefault="00E90F8F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E71266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>Projector</w:t>
            </w:r>
          </w:p>
        </w:tc>
        <w:tc>
          <w:tcPr>
            <w:tcW w:w="2367" w:type="dxa"/>
          </w:tcPr>
          <w:p w14:paraId="5F9BD6DB" w14:textId="77777777" w:rsidR="00E90F8F" w:rsidRPr="00E71266" w:rsidRDefault="00E90F8F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5D02ABDE" w14:textId="77777777" w:rsidTr="005F1F0F">
        <w:tc>
          <w:tcPr>
            <w:tcW w:w="2315" w:type="dxa"/>
          </w:tcPr>
          <w:p w14:paraId="5615FA75" w14:textId="32CE314A" w:rsidR="00E71266" w:rsidRPr="00E71266" w:rsidRDefault="00E71266" w:rsidP="009D06CD">
            <w:pPr>
              <w:spacing w:before="0" w:line="216" w:lineRule="auto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24363CBD" w14:textId="77777777" w:rsidR="00E71266" w:rsidRPr="00E71266" w:rsidRDefault="00E71266" w:rsidP="009D06CD">
            <w:pPr>
              <w:spacing w:before="0" w:line="216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lang w:bidi="th-TH"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เครื่องฉายภาพทึบแสง</w:t>
            </w: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lang w:bidi="th-TH"/>
              </w:rPr>
              <w:t>/</w:t>
            </w:r>
          </w:p>
          <w:p w14:paraId="4FC4D728" w14:textId="77777777" w:rsidR="00E71266" w:rsidRPr="00E71266" w:rsidRDefault="00E71266" w:rsidP="009D06CD">
            <w:pPr>
              <w:spacing w:before="0" w:line="216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เครื่องถ่ายทอดสัญญาณภาพวัตถุ 3 มิติ</w:t>
            </w:r>
          </w:p>
        </w:tc>
        <w:tc>
          <w:tcPr>
            <w:tcW w:w="2037" w:type="dxa"/>
          </w:tcPr>
          <w:p w14:paraId="4D7EF1B9" w14:textId="2EAE86D1" w:rsidR="00E71266" w:rsidRPr="00E71266" w:rsidRDefault="00E71266" w:rsidP="009D06CD">
            <w:pPr>
              <w:spacing w:before="0" w:line="216" w:lineRule="auto"/>
              <w:ind w:left="0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E71266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</w:t>
            </w:r>
            <w:r w:rsidRPr="00E71266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>Visualizer</w:t>
            </w:r>
          </w:p>
        </w:tc>
        <w:tc>
          <w:tcPr>
            <w:tcW w:w="2367" w:type="dxa"/>
          </w:tcPr>
          <w:p w14:paraId="1A0C1808" w14:textId="77777777" w:rsidR="00E71266" w:rsidRPr="00E71266" w:rsidRDefault="00E71266" w:rsidP="009D06CD">
            <w:pPr>
              <w:spacing w:before="0" w:line="216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559B98E4" w14:textId="77777777" w:rsidTr="005F1F0F">
        <w:tc>
          <w:tcPr>
            <w:tcW w:w="2315" w:type="dxa"/>
          </w:tcPr>
          <w:p w14:paraId="4A884FFF" w14:textId="77777777" w:rsidR="00E71266" w:rsidRPr="00E71266" w:rsidRDefault="00E71266" w:rsidP="00E71266">
            <w:pPr>
              <w:spacing w:before="0" w:line="240" w:lineRule="auto"/>
              <w:ind w:left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6A71B623" w14:textId="77777777" w:rsidR="00E71266" w:rsidRPr="00E71266" w:rsidRDefault="00E71266" w:rsidP="00E71266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เครื่องฉายภาพวีดีทัศน์</w:t>
            </w:r>
          </w:p>
        </w:tc>
        <w:tc>
          <w:tcPr>
            <w:tcW w:w="2037" w:type="dxa"/>
          </w:tcPr>
          <w:p w14:paraId="27654804" w14:textId="77777777" w:rsidR="00E71266" w:rsidRPr="00E71266" w:rsidRDefault="00E71266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7388791F" w14:textId="77777777" w:rsidR="00E71266" w:rsidRPr="00E71266" w:rsidRDefault="00E71266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349C6ABF" w14:textId="77777777" w:rsidTr="005F1F0F">
        <w:tc>
          <w:tcPr>
            <w:tcW w:w="2315" w:type="dxa"/>
          </w:tcPr>
          <w:p w14:paraId="4D453BC4" w14:textId="77777777" w:rsidR="00E71266" w:rsidRPr="00E71266" w:rsidRDefault="00E71266" w:rsidP="00E71266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873" w:type="dxa"/>
          </w:tcPr>
          <w:p w14:paraId="7412BF58" w14:textId="77777777" w:rsidR="00E71266" w:rsidRPr="00E71266" w:rsidRDefault="00E71266" w:rsidP="00E71266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จอรับภาพ</w:t>
            </w:r>
            <w:r w:rsidRPr="00E71266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แบบมือดึง</w:t>
            </w:r>
          </w:p>
        </w:tc>
        <w:tc>
          <w:tcPr>
            <w:tcW w:w="2037" w:type="dxa"/>
          </w:tcPr>
          <w:p w14:paraId="0E437773" w14:textId="77777777" w:rsidR="00E71266" w:rsidRPr="00E71266" w:rsidRDefault="00E71266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4D4A4095" w14:textId="77777777" w:rsidR="00E71266" w:rsidRPr="00E71266" w:rsidRDefault="00E71266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E71266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 5,000 บาทขึ้นไป</w:t>
            </w:r>
          </w:p>
        </w:tc>
      </w:tr>
      <w:tr w:rsidR="00E71266" w:rsidRPr="00E71266" w14:paraId="5CDF880A" w14:textId="77777777" w:rsidTr="005F1F0F">
        <w:tc>
          <w:tcPr>
            <w:tcW w:w="2315" w:type="dxa"/>
          </w:tcPr>
          <w:p w14:paraId="6FB7FA53" w14:textId="77777777" w:rsidR="00E71266" w:rsidRPr="00E71266" w:rsidRDefault="00E71266" w:rsidP="00E71266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873" w:type="dxa"/>
          </w:tcPr>
          <w:p w14:paraId="000B334C" w14:textId="77777777" w:rsidR="00E71266" w:rsidRPr="00E71266" w:rsidRDefault="00E71266" w:rsidP="00E71266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E71266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จอ</w:t>
            </w: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รับภาพ</w:t>
            </w:r>
            <w:r w:rsidRPr="00E71266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แบบมอเตอร์</w:t>
            </w:r>
          </w:p>
        </w:tc>
        <w:tc>
          <w:tcPr>
            <w:tcW w:w="2037" w:type="dxa"/>
          </w:tcPr>
          <w:p w14:paraId="48BBA8E0" w14:textId="77777777" w:rsidR="00E71266" w:rsidRPr="00E71266" w:rsidRDefault="00E71266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24A710A" w14:textId="77777777" w:rsidR="00E71266" w:rsidRPr="00E71266" w:rsidRDefault="00E71266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79A1C51B" w14:textId="77777777" w:rsidTr="005F1F0F">
        <w:tc>
          <w:tcPr>
            <w:tcW w:w="2315" w:type="dxa"/>
          </w:tcPr>
          <w:p w14:paraId="0672C7B2" w14:textId="77777777" w:rsidR="00E71266" w:rsidRPr="00E71266" w:rsidRDefault="00E71266" w:rsidP="00E71266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7C63A5E4" w14:textId="77777777" w:rsidR="00E71266" w:rsidRPr="00E71266" w:rsidRDefault="00E71266" w:rsidP="00E71266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เครื่องเล่นวิดีโอ</w:t>
            </w:r>
          </w:p>
        </w:tc>
        <w:tc>
          <w:tcPr>
            <w:tcW w:w="2037" w:type="dxa"/>
          </w:tcPr>
          <w:p w14:paraId="15E01ECE" w14:textId="77777777" w:rsidR="00E71266" w:rsidRPr="00E71266" w:rsidRDefault="00E71266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520A8BCB" w14:textId="77777777" w:rsidR="00E71266" w:rsidRPr="00E71266" w:rsidRDefault="00E71266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7689406B" w14:textId="77777777" w:rsidTr="005F1F0F">
        <w:tc>
          <w:tcPr>
            <w:tcW w:w="2315" w:type="dxa"/>
          </w:tcPr>
          <w:p w14:paraId="4E139F42" w14:textId="77777777" w:rsidR="00E71266" w:rsidRPr="00E71266" w:rsidRDefault="00E71266" w:rsidP="00E71266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61D189F5" w14:textId="77777777" w:rsidR="00E71266" w:rsidRPr="00E71266" w:rsidRDefault="00E71266" w:rsidP="00E71266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เครื่องล้างฟิล์ม</w:t>
            </w:r>
          </w:p>
        </w:tc>
        <w:tc>
          <w:tcPr>
            <w:tcW w:w="2037" w:type="dxa"/>
          </w:tcPr>
          <w:p w14:paraId="3EA653D2" w14:textId="77777777" w:rsidR="00E71266" w:rsidRPr="00E71266" w:rsidRDefault="00E71266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0DEA74A3" w14:textId="77777777" w:rsidR="00E71266" w:rsidRPr="00E71266" w:rsidRDefault="00E71266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6EB7F367" w14:textId="77777777" w:rsidTr="005F1F0F">
        <w:tc>
          <w:tcPr>
            <w:tcW w:w="2315" w:type="dxa"/>
          </w:tcPr>
          <w:p w14:paraId="0A793359" w14:textId="77777777" w:rsidR="00E71266" w:rsidRPr="00E71266" w:rsidRDefault="00E71266" w:rsidP="00E71266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66B39527" w14:textId="77777777" w:rsidR="00E71266" w:rsidRPr="00E71266" w:rsidRDefault="00E71266" w:rsidP="00E71266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เครื่องตัดต่อภาพ</w:t>
            </w:r>
          </w:p>
        </w:tc>
        <w:tc>
          <w:tcPr>
            <w:tcW w:w="2037" w:type="dxa"/>
          </w:tcPr>
          <w:p w14:paraId="126DDF60" w14:textId="77777777" w:rsidR="00E71266" w:rsidRPr="00E71266" w:rsidRDefault="00E71266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C1F1010" w14:textId="77777777" w:rsidR="00E71266" w:rsidRPr="00E71266" w:rsidRDefault="00E71266" w:rsidP="00E71266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55A78B60" w14:textId="77777777" w:rsidTr="005F1F0F">
        <w:tc>
          <w:tcPr>
            <w:tcW w:w="2315" w:type="dxa"/>
          </w:tcPr>
          <w:p w14:paraId="2B6DE268" w14:textId="77777777" w:rsidR="00E71266" w:rsidRPr="00E71266" w:rsidRDefault="00E71266" w:rsidP="005F1F0F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319368F4" w14:textId="77777777" w:rsidR="00E71266" w:rsidRPr="00E71266" w:rsidRDefault="00E71266" w:rsidP="005F1F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โคมไฟถ่ายภาพและวิดีโอ</w:t>
            </w:r>
          </w:p>
        </w:tc>
        <w:tc>
          <w:tcPr>
            <w:tcW w:w="2037" w:type="dxa"/>
          </w:tcPr>
          <w:p w14:paraId="7F2E22D1" w14:textId="77777777" w:rsidR="00E71266" w:rsidRPr="00E71266" w:rsidRDefault="00E71266" w:rsidP="005F1F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7FAA563" w14:textId="4241F3AC" w:rsidR="00E71266" w:rsidRPr="009D06CD" w:rsidRDefault="00E71266" w:rsidP="005F1F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9D06CD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</w:t>
            </w:r>
            <w:r w:rsidRPr="009D06CD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 xml:space="preserve"> </w:t>
            </w:r>
            <w:r w:rsidR="00BC1C66" w:rsidRPr="009D06CD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>5,000</w:t>
            </w:r>
            <w:r w:rsidRPr="009D06CD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บาทขึ้นไป</w:t>
            </w:r>
          </w:p>
        </w:tc>
      </w:tr>
      <w:tr w:rsidR="00E71266" w:rsidRPr="00E71266" w14:paraId="7B685C8C" w14:textId="77777777" w:rsidTr="005F1F0F">
        <w:tc>
          <w:tcPr>
            <w:tcW w:w="2315" w:type="dxa"/>
          </w:tcPr>
          <w:p w14:paraId="179AB57F" w14:textId="77777777" w:rsidR="00E71266" w:rsidRPr="00E71266" w:rsidRDefault="00E71266" w:rsidP="005F1F0F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873" w:type="dxa"/>
          </w:tcPr>
          <w:p w14:paraId="253197E3" w14:textId="77777777" w:rsidR="00E71266" w:rsidRPr="00E71266" w:rsidRDefault="00E71266" w:rsidP="005F1F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ไฟแวบ/</w:t>
            </w:r>
            <w:proofErr w:type="spellStart"/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แฟลซ</w:t>
            </w:r>
            <w:proofErr w:type="spellEnd"/>
          </w:p>
        </w:tc>
        <w:tc>
          <w:tcPr>
            <w:tcW w:w="2037" w:type="dxa"/>
          </w:tcPr>
          <w:p w14:paraId="7A9CB5A1" w14:textId="77777777" w:rsidR="00E71266" w:rsidRPr="00E71266" w:rsidRDefault="00E71266" w:rsidP="005F1F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8F0DD58" w14:textId="0ED44677" w:rsidR="00E71266" w:rsidRPr="009D06CD" w:rsidRDefault="00E71266" w:rsidP="005F1F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  <w:r w:rsidRPr="009D06CD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</w:t>
            </w:r>
            <w:r w:rsidRPr="009D06CD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 xml:space="preserve"> </w:t>
            </w:r>
            <w:r w:rsidR="00BC1C66" w:rsidRPr="009D06CD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>5,000</w:t>
            </w:r>
            <w:r w:rsidRPr="009D06CD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บาทขึ้นไป</w:t>
            </w:r>
          </w:p>
        </w:tc>
      </w:tr>
      <w:tr w:rsidR="00E71266" w:rsidRPr="00E71266" w14:paraId="43A7065F" w14:textId="77777777" w:rsidTr="005F1F0F">
        <w:tc>
          <w:tcPr>
            <w:tcW w:w="2315" w:type="dxa"/>
          </w:tcPr>
          <w:p w14:paraId="6DB3500E" w14:textId="77777777" w:rsidR="00E71266" w:rsidRPr="00E71266" w:rsidRDefault="00E71266" w:rsidP="005F1F0F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13132A31" w14:textId="77777777" w:rsidR="00E71266" w:rsidRPr="00E71266" w:rsidRDefault="00E71266" w:rsidP="005F1F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เครื่องวัดแสง</w:t>
            </w:r>
          </w:p>
        </w:tc>
        <w:tc>
          <w:tcPr>
            <w:tcW w:w="2037" w:type="dxa"/>
          </w:tcPr>
          <w:p w14:paraId="61464C13" w14:textId="77777777" w:rsidR="00E71266" w:rsidRPr="00E71266" w:rsidRDefault="00E71266" w:rsidP="005F1F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0E17088" w14:textId="77777777" w:rsidR="00E71266" w:rsidRPr="00E71266" w:rsidRDefault="00E71266" w:rsidP="005F1F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4659085A" w14:textId="77777777" w:rsidTr="005F1F0F">
        <w:tc>
          <w:tcPr>
            <w:tcW w:w="2315" w:type="dxa"/>
          </w:tcPr>
          <w:p w14:paraId="79AC32BD" w14:textId="77777777" w:rsidR="00E71266" w:rsidRPr="00E71266" w:rsidRDefault="00E71266" w:rsidP="005F1F0F">
            <w:pPr>
              <w:spacing w:line="288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5E2380C2" w14:textId="77777777" w:rsidR="00E71266" w:rsidRPr="00E71266" w:rsidRDefault="00E71266" w:rsidP="005F1F0F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เครื่องกรองแสง</w:t>
            </w:r>
          </w:p>
        </w:tc>
        <w:tc>
          <w:tcPr>
            <w:tcW w:w="2037" w:type="dxa"/>
          </w:tcPr>
          <w:p w14:paraId="130F754F" w14:textId="77777777" w:rsidR="00E71266" w:rsidRPr="00E71266" w:rsidRDefault="00E71266" w:rsidP="005F1F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53142194" w14:textId="77777777" w:rsidR="00E71266" w:rsidRPr="00E71266" w:rsidRDefault="00E71266" w:rsidP="005F1F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7D7A1DE5" w14:textId="77777777" w:rsidTr="005F1F0F">
        <w:tc>
          <w:tcPr>
            <w:tcW w:w="2315" w:type="dxa"/>
          </w:tcPr>
          <w:p w14:paraId="60A23983" w14:textId="77777777" w:rsidR="00E71266" w:rsidRPr="00E71266" w:rsidRDefault="00E71266" w:rsidP="005F1F0F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4A85481B" w14:textId="77777777" w:rsidR="00E71266" w:rsidRPr="00E71266" w:rsidRDefault="00E71266" w:rsidP="005F1F0F">
            <w:pPr>
              <w:spacing w:before="240" w:after="24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เครื่องจ่ายไฟให้กล้อง</w:t>
            </w:r>
          </w:p>
        </w:tc>
        <w:tc>
          <w:tcPr>
            <w:tcW w:w="2037" w:type="dxa"/>
          </w:tcPr>
          <w:p w14:paraId="762C14C3" w14:textId="77777777" w:rsidR="00E71266" w:rsidRPr="00E71266" w:rsidRDefault="00E71266" w:rsidP="005F1F0F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4257EB2" w14:textId="77777777" w:rsidR="00E71266" w:rsidRPr="00E71266" w:rsidRDefault="00E71266" w:rsidP="005F1F0F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</w:tbl>
    <w:p w14:paraId="740B6B56" w14:textId="77777777" w:rsidR="009D06CD" w:rsidRPr="009D06CD" w:rsidRDefault="009D06CD" w:rsidP="00E71266">
      <w:pPr>
        <w:spacing w:line="240" w:lineRule="auto"/>
        <w:rPr>
          <w:rFonts w:ascii="TH SarabunPSK" w:hAnsi="TH SarabunPSK" w:cs="TH SarabunPSK"/>
          <w:b/>
          <w:bCs/>
          <w:sz w:val="10"/>
          <w:szCs w:val="10"/>
          <w:lang w:bidi="th-TH"/>
        </w:rPr>
      </w:pPr>
    </w:p>
    <w:p w14:paraId="561A87D8" w14:textId="2C4F2A02" w:rsidR="004A46A0" w:rsidRPr="00E90F8F" w:rsidRDefault="00E90F8F" w:rsidP="00E71266">
      <w:pPr>
        <w:spacing w:line="240" w:lineRule="auto"/>
        <w:rPr>
          <w:rFonts w:ascii="TH SarabunPSK" w:hAnsi="TH SarabunPSK" w:cs="TH SarabunPSK"/>
          <w:b/>
          <w:bCs/>
          <w:szCs w:val="24"/>
          <w:lang w:bidi="th-TH"/>
        </w:rPr>
      </w:pP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หมายเหตุ  รายการ</w:t>
      </w:r>
      <w:r>
        <w:rPr>
          <w:rFonts w:ascii="TH SarabunPSK" w:hAnsi="TH SarabunPSK" w:cs="TH SarabunPSK" w:hint="cs"/>
          <w:b/>
          <w:bCs/>
          <w:szCs w:val="24"/>
          <w:cs/>
          <w:lang w:bidi="th-TH"/>
        </w:rPr>
        <w:t>ครุภัณฑ์</w:t>
      </w: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ที่ขึ้นต้นด้วยเครื่องหมาย ** เป็นรายการตามหนังสือสำนักงบประมาณที่ นร0704/ว37 ลงวันที่ 6 มกราคม 25</w:t>
      </w:r>
      <w:r>
        <w:rPr>
          <w:rFonts w:ascii="TH SarabunPSK" w:hAnsi="TH SarabunPSK" w:cs="TH SarabunPSK" w:hint="cs"/>
          <w:b/>
          <w:bCs/>
          <w:szCs w:val="24"/>
          <w:cs/>
          <w:lang w:bidi="th-TH"/>
        </w:rPr>
        <w:t>59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5"/>
        <w:gridCol w:w="2873"/>
        <w:gridCol w:w="2037"/>
        <w:gridCol w:w="2367"/>
      </w:tblGrid>
      <w:tr w:rsidR="009728B0" w:rsidRPr="008B1C29" w14:paraId="0B29F8F1" w14:textId="77777777" w:rsidTr="008F0C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315" w:type="dxa"/>
          </w:tcPr>
          <w:p w14:paraId="1744567D" w14:textId="77777777" w:rsidR="009728B0" w:rsidRPr="008B1C29" w:rsidRDefault="009728B0" w:rsidP="00E71266">
            <w:pPr>
              <w:spacing w:before="0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ประเภท/หมวด</w:t>
            </w:r>
          </w:p>
        </w:tc>
        <w:tc>
          <w:tcPr>
            <w:tcW w:w="2873" w:type="dxa"/>
          </w:tcPr>
          <w:p w14:paraId="33B6BA86" w14:textId="77777777" w:rsidR="009728B0" w:rsidRPr="008B1C29" w:rsidRDefault="009728B0" w:rsidP="00E71266">
            <w:pPr>
              <w:spacing w:before="0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รายการ</w:t>
            </w:r>
          </w:p>
        </w:tc>
        <w:tc>
          <w:tcPr>
            <w:tcW w:w="2037" w:type="dxa"/>
          </w:tcPr>
          <w:p w14:paraId="041E7A9A" w14:textId="77777777" w:rsidR="009728B0" w:rsidRPr="008B1C29" w:rsidRDefault="009728B0" w:rsidP="00E71266">
            <w:pPr>
              <w:spacing w:before="0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คำค้น</w:t>
            </w:r>
          </w:p>
        </w:tc>
        <w:tc>
          <w:tcPr>
            <w:tcW w:w="2367" w:type="dxa"/>
          </w:tcPr>
          <w:p w14:paraId="20522A35" w14:textId="77777777" w:rsidR="009728B0" w:rsidRPr="008B1C29" w:rsidRDefault="009728B0" w:rsidP="00E71266">
            <w:pPr>
              <w:spacing w:before="0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เกณฑ์พิจารณาเพิ่มเติม</w:t>
            </w:r>
          </w:p>
        </w:tc>
      </w:tr>
      <w:tr w:rsidR="00E71266" w:rsidRPr="00E71266" w14:paraId="5774955C" w14:textId="77777777" w:rsidTr="008F0C5D">
        <w:tc>
          <w:tcPr>
            <w:tcW w:w="2315" w:type="dxa"/>
          </w:tcPr>
          <w:p w14:paraId="142F7EE2" w14:textId="2B45C54B" w:rsidR="009728B0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  <w:r w:rsidRPr="00E71266">
              <w:rPr>
                <w:rFonts w:ascii="TH SarabunPSK" w:hAnsi="TH SarabunPSK" w:cs="TH SarabunPSK" w:hint="cs"/>
                <w:b/>
                <w:bCs/>
                <w:color w:val="auto"/>
                <w:spacing w:val="20"/>
                <w:sz w:val="28"/>
                <w:szCs w:val="28"/>
                <w:cs/>
                <w:lang w:bidi="th-TH"/>
              </w:rPr>
              <w:t>ครุภัณฑ์โฆษณาและเผยแพร่</w:t>
            </w:r>
          </w:p>
        </w:tc>
        <w:tc>
          <w:tcPr>
            <w:tcW w:w="2873" w:type="dxa"/>
          </w:tcPr>
          <w:p w14:paraId="474752DB" w14:textId="77777777" w:rsidR="003B595B" w:rsidRPr="00E71266" w:rsidRDefault="00372584" w:rsidP="00ED3AF2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lang w:bidi="th-TH"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เครื่องปรับความสว่างของ</w:t>
            </w:r>
          </w:p>
          <w:p w14:paraId="7D2370C0" w14:textId="4DE78E34" w:rsidR="009728B0" w:rsidRPr="00E71266" w:rsidRDefault="00372584" w:rsidP="00ED3AF2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โคม</w:t>
            </w:r>
            <w:r w:rsidRPr="00E71266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ไ</w:t>
            </w: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ฟ</w:t>
            </w:r>
          </w:p>
        </w:tc>
        <w:tc>
          <w:tcPr>
            <w:tcW w:w="2037" w:type="dxa"/>
          </w:tcPr>
          <w:p w14:paraId="53A96EFC" w14:textId="77777777" w:rsidR="009728B0" w:rsidRPr="00E71266" w:rsidRDefault="009728B0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6138F7E" w14:textId="77777777" w:rsidR="009728B0" w:rsidRPr="00E71266" w:rsidRDefault="009728B0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41B4D4E2" w14:textId="77777777" w:rsidTr="008F0C5D">
        <w:tc>
          <w:tcPr>
            <w:tcW w:w="2315" w:type="dxa"/>
          </w:tcPr>
          <w:p w14:paraId="2E92DA4B" w14:textId="77777777" w:rsidR="009728B0" w:rsidRPr="00E71266" w:rsidRDefault="009728B0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52CD29FD" w14:textId="4F5083D3" w:rsidR="009728B0" w:rsidRPr="00E71266" w:rsidRDefault="00372584" w:rsidP="00ED3AF2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เครื่องควบคุมเครื่องปรับความสว่างของโคมไฟ</w:t>
            </w:r>
          </w:p>
        </w:tc>
        <w:tc>
          <w:tcPr>
            <w:tcW w:w="2037" w:type="dxa"/>
          </w:tcPr>
          <w:p w14:paraId="23D0B856" w14:textId="77777777" w:rsidR="009728B0" w:rsidRPr="00E71266" w:rsidRDefault="009728B0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93C8486" w14:textId="77777777" w:rsidR="009728B0" w:rsidRPr="00E71266" w:rsidRDefault="009728B0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4ADDC529" w14:textId="77777777" w:rsidTr="008F0C5D">
        <w:tc>
          <w:tcPr>
            <w:tcW w:w="2315" w:type="dxa"/>
          </w:tcPr>
          <w:p w14:paraId="5157B186" w14:textId="77777777" w:rsidR="009728B0" w:rsidRPr="00E71266" w:rsidRDefault="009728B0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2C425033" w14:textId="37CAC649" w:rsidR="009728B0" w:rsidRPr="00E71266" w:rsidRDefault="00372584" w:rsidP="00ED3AF2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เครื่องตรวจภาพ</w:t>
            </w:r>
          </w:p>
        </w:tc>
        <w:tc>
          <w:tcPr>
            <w:tcW w:w="2037" w:type="dxa"/>
          </w:tcPr>
          <w:p w14:paraId="070B8B4C" w14:textId="77777777" w:rsidR="009728B0" w:rsidRPr="00E71266" w:rsidRDefault="009728B0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0EBA31F" w14:textId="77777777" w:rsidR="009728B0" w:rsidRPr="00E71266" w:rsidRDefault="009728B0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364F2B45" w14:textId="77777777" w:rsidTr="008F0C5D">
        <w:tc>
          <w:tcPr>
            <w:tcW w:w="2315" w:type="dxa"/>
          </w:tcPr>
          <w:p w14:paraId="38E19B20" w14:textId="77777777" w:rsidR="009728B0" w:rsidRPr="00E71266" w:rsidRDefault="009728B0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4208DD50" w14:textId="57048042" w:rsidR="009728B0" w:rsidRPr="00E71266" w:rsidRDefault="00372584" w:rsidP="00ED3AF2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เครื่องขยายภาพ</w:t>
            </w:r>
          </w:p>
        </w:tc>
        <w:tc>
          <w:tcPr>
            <w:tcW w:w="2037" w:type="dxa"/>
          </w:tcPr>
          <w:p w14:paraId="691F12DD" w14:textId="77777777" w:rsidR="009728B0" w:rsidRPr="00E71266" w:rsidRDefault="009728B0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8238917" w14:textId="77777777" w:rsidR="009728B0" w:rsidRPr="00E71266" w:rsidRDefault="009728B0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022E8BBD" w14:textId="77777777" w:rsidTr="008F0C5D">
        <w:tc>
          <w:tcPr>
            <w:tcW w:w="2315" w:type="dxa"/>
          </w:tcPr>
          <w:p w14:paraId="163BCFD5" w14:textId="77777777" w:rsidR="009728B0" w:rsidRPr="00E71266" w:rsidRDefault="009728B0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0FA0E916" w14:textId="62B94B27" w:rsidR="009728B0" w:rsidRPr="00E71266" w:rsidRDefault="00372584" w:rsidP="00ED3AF2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เครื่องอัดภาพ</w:t>
            </w:r>
          </w:p>
        </w:tc>
        <w:tc>
          <w:tcPr>
            <w:tcW w:w="2037" w:type="dxa"/>
          </w:tcPr>
          <w:p w14:paraId="2B1AA824" w14:textId="77777777" w:rsidR="009728B0" w:rsidRPr="00E71266" w:rsidRDefault="009728B0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8B13AEE" w14:textId="77777777" w:rsidR="009728B0" w:rsidRPr="00E71266" w:rsidRDefault="009728B0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2C51C8FE" w14:textId="77777777" w:rsidTr="008F0C5D">
        <w:tc>
          <w:tcPr>
            <w:tcW w:w="2315" w:type="dxa"/>
          </w:tcPr>
          <w:p w14:paraId="4EB38BE1" w14:textId="77777777" w:rsidR="009728B0" w:rsidRPr="00E71266" w:rsidRDefault="009728B0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590A15C0" w14:textId="7984F593" w:rsidR="009728B0" w:rsidRPr="00E71266" w:rsidRDefault="00372584" w:rsidP="00ED3AF2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เครื่องทำให้</w:t>
            </w:r>
            <w:proofErr w:type="spellStart"/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ฟิ</w:t>
            </w:r>
            <w:proofErr w:type="spellEnd"/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ลม์แห้ง</w:t>
            </w:r>
          </w:p>
        </w:tc>
        <w:tc>
          <w:tcPr>
            <w:tcW w:w="2037" w:type="dxa"/>
          </w:tcPr>
          <w:p w14:paraId="72F13D84" w14:textId="77777777" w:rsidR="009728B0" w:rsidRPr="00E71266" w:rsidRDefault="009728B0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BD1D7D5" w14:textId="77777777" w:rsidR="009728B0" w:rsidRPr="00E71266" w:rsidRDefault="009728B0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78126397" w14:textId="77777777" w:rsidTr="008F0C5D">
        <w:tc>
          <w:tcPr>
            <w:tcW w:w="2315" w:type="dxa"/>
          </w:tcPr>
          <w:p w14:paraId="58987E1B" w14:textId="77777777" w:rsidR="009728B0" w:rsidRPr="00E71266" w:rsidRDefault="009728B0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6D2AB6BC" w14:textId="11A442A4" w:rsidR="009728B0" w:rsidRPr="00E71266" w:rsidRDefault="00372584" w:rsidP="00ED3AF2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เครื่องตัดต่อ</w:t>
            </w:r>
            <w:proofErr w:type="spellStart"/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ฟิ</w:t>
            </w:r>
            <w:proofErr w:type="spellEnd"/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ลม์</w:t>
            </w:r>
          </w:p>
        </w:tc>
        <w:tc>
          <w:tcPr>
            <w:tcW w:w="2037" w:type="dxa"/>
          </w:tcPr>
          <w:p w14:paraId="1AB13DD7" w14:textId="77777777" w:rsidR="009728B0" w:rsidRPr="00E71266" w:rsidRDefault="009728B0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C9E182E" w14:textId="77777777" w:rsidR="009728B0" w:rsidRPr="00E71266" w:rsidRDefault="009728B0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2DE5D667" w14:textId="77777777" w:rsidTr="008F0C5D">
        <w:tc>
          <w:tcPr>
            <w:tcW w:w="2315" w:type="dxa"/>
          </w:tcPr>
          <w:p w14:paraId="7483919C" w14:textId="591B9DF0" w:rsidR="009728B0" w:rsidRPr="00E71266" w:rsidRDefault="009728B0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2AF65100" w14:textId="5BCE3A6D" w:rsidR="009728B0" w:rsidRPr="00E71266" w:rsidRDefault="00372584" w:rsidP="00ED3AF2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เครื่องทำให้กระดาษแห้ง</w:t>
            </w:r>
          </w:p>
        </w:tc>
        <w:tc>
          <w:tcPr>
            <w:tcW w:w="2037" w:type="dxa"/>
          </w:tcPr>
          <w:p w14:paraId="468E444B" w14:textId="77777777" w:rsidR="009728B0" w:rsidRPr="00E71266" w:rsidRDefault="009728B0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5ADEBC2C" w14:textId="77777777" w:rsidR="009728B0" w:rsidRPr="00E71266" w:rsidRDefault="009728B0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6DE35EA8" w14:textId="77777777" w:rsidTr="008F0C5D">
        <w:tc>
          <w:tcPr>
            <w:tcW w:w="2315" w:type="dxa"/>
          </w:tcPr>
          <w:p w14:paraId="655EEEE7" w14:textId="77777777" w:rsidR="009728B0" w:rsidRPr="00E71266" w:rsidRDefault="009728B0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06000AAF" w14:textId="659D354A" w:rsidR="009728B0" w:rsidRPr="00E71266" w:rsidRDefault="00372584" w:rsidP="00ED3AF2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อ่างผสมน้ำยาล้างรูป</w:t>
            </w:r>
          </w:p>
        </w:tc>
        <w:tc>
          <w:tcPr>
            <w:tcW w:w="2037" w:type="dxa"/>
          </w:tcPr>
          <w:p w14:paraId="4AA68B3A" w14:textId="77777777" w:rsidR="009728B0" w:rsidRPr="00E71266" w:rsidRDefault="009728B0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72381DFD" w14:textId="77777777" w:rsidR="009728B0" w:rsidRPr="00E71266" w:rsidRDefault="009728B0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17AD7856" w14:textId="77777777" w:rsidTr="008F0C5D">
        <w:tc>
          <w:tcPr>
            <w:tcW w:w="2315" w:type="dxa"/>
          </w:tcPr>
          <w:p w14:paraId="46B334AA" w14:textId="77777777" w:rsidR="009728B0" w:rsidRPr="00E71266" w:rsidRDefault="009728B0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63F82B4F" w14:textId="6DCF4109" w:rsidR="009728B0" w:rsidRPr="00E71266" w:rsidRDefault="00372584" w:rsidP="00ED3AF2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ตู้ถ่ายสกรีน</w:t>
            </w:r>
          </w:p>
        </w:tc>
        <w:tc>
          <w:tcPr>
            <w:tcW w:w="2037" w:type="dxa"/>
          </w:tcPr>
          <w:p w14:paraId="42A24F77" w14:textId="77777777" w:rsidR="009728B0" w:rsidRPr="00E71266" w:rsidRDefault="009728B0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7CF52EF" w14:textId="77777777" w:rsidR="009728B0" w:rsidRPr="00E71266" w:rsidRDefault="009728B0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463FF9D8" w14:textId="77777777" w:rsidTr="008F0C5D">
        <w:tc>
          <w:tcPr>
            <w:tcW w:w="2315" w:type="dxa"/>
          </w:tcPr>
          <w:p w14:paraId="3D2E0F17" w14:textId="77777777" w:rsidR="009213C8" w:rsidRPr="00E71266" w:rsidRDefault="009213C8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2B05CBDC" w14:textId="484839D2" w:rsidR="009213C8" w:rsidRPr="00E71266" w:rsidRDefault="009213C8" w:rsidP="00ED3AF2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ตู้เก็บ</w:t>
            </w:r>
            <w:proofErr w:type="spellStart"/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ฟ</w:t>
            </w:r>
            <w:r w:rsidR="003B595B" w:rsidRPr="00E71266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ิ</w:t>
            </w:r>
            <w:proofErr w:type="spellEnd"/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ลม์</w:t>
            </w:r>
          </w:p>
        </w:tc>
        <w:tc>
          <w:tcPr>
            <w:tcW w:w="2037" w:type="dxa"/>
          </w:tcPr>
          <w:p w14:paraId="186A7CFC" w14:textId="77777777" w:rsidR="009213C8" w:rsidRPr="00E71266" w:rsidRDefault="009213C8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48497CA7" w14:textId="77777777" w:rsidR="009213C8" w:rsidRPr="00E71266" w:rsidRDefault="009213C8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66EB7A29" w14:textId="77777777" w:rsidTr="008F0C5D">
        <w:tc>
          <w:tcPr>
            <w:tcW w:w="2315" w:type="dxa"/>
          </w:tcPr>
          <w:p w14:paraId="094063CC" w14:textId="77777777" w:rsidR="009213C8" w:rsidRPr="00E71266" w:rsidRDefault="009213C8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06414847" w14:textId="554B2981" w:rsidR="009213C8" w:rsidRPr="00E71266" w:rsidRDefault="009213C8" w:rsidP="00ED3AF2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ตู้ส่อง</w:t>
            </w:r>
            <w:proofErr w:type="spellStart"/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ฟิ</w:t>
            </w:r>
            <w:proofErr w:type="spellEnd"/>
            <w:r w:rsidR="003B595B" w:rsidRPr="00E71266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ลม์</w:t>
            </w:r>
          </w:p>
        </w:tc>
        <w:tc>
          <w:tcPr>
            <w:tcW w:w="2037" w:type="dxa"/>
          </w:tcPr>
          <w:p w14:paraId="117E83FE" w14:textId="77777777" w:rsidR="009213C8" w:rsidRPr="00E71266" w:rsidRDefault="009213C8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D9A6397" w14:textId="77777777" w:rsidR="009213C8" w:rsidRPr="00E71266" w:rsidRDefault="009213C8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492D498A" w14:textId="77777777" w:rsidTr="003B595B">
        <w:tc>
          <w:tcPr>
            <w:tcW w:w="2315" w:type="dxa"/>
          </w:tcPr>
          <w:p w14:paraId="681F34FC" w14:textId="77777777" w:rsidR="003B595B" w:rsidRPr="00E71266" w:rsidRDefault="003B595B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104086EF" w14:textId="77777777" w:rsidR="003B595B" w:rsidRPr="00E71266" w:rsidRDefault="003B595B" w:rsidP="00ED3AF2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โต๊ะตัดต่อฟิล์มภาพยนตร์</w:t>
            </w:r>
          </w:p>
        </w:tc>
        <w:tc>
          <w:tcPr>
            <w:tcW w:w="2037" w:type="dxa"/>
          </w:tcPr>
          <w:p w14:paraId="16853B12" w14:textId="77777777" w:rsidR="003B595B" w:rsidRPr="00E71266" w:rsidRDefault="003B595B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037D684" w14:textId="77777777" w:rsidR="003B595B" w:rsidRPr="00E71266" w:rsidRDefault="003B595B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56E458B1" w14:textId="77777777" w:rsidTr="003B595B">
        <w:tc>
          <w:tcPr>
            <w:tcW w:w="2315" w:type="dxa"/>
          </w:tcPr>
          <w:p w14:paraId="0BE60A77" w14:textId="7D02B5A3" w:rsidR="003B595B" w:rsidRPr="00E71266" w:rsidRDefault="003B595B" w:rsidP="00ED3AF2">
            <w:pPr>
              <w:spacing w:before="0" w:line="240" w:lineRule="auto"/>
              <w:ind w:left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132C1EB9" w14:textId="77777777" w:rsidR="003B595B" w:rsidRPr="00E71266" w:rsidRDefault="003B595B" w:rsidP="00ED3AF2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โต๊ะสำหรับถ่ายภาพวัสดุ</w:t>
            </w:r>
            <w:r w:rsidRPr="00E71266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 xml:space="preserve"> อุปกรณ์</w:t>
            </w:r>
          </w:p>
        </w:tc>
        <w:tc>
          <w:tcPr>
            <w:tcW w:w="2037" w:type="dxa"/>
          </w:tcPr>
          <w:p w14:paraId="1EA3481F" w14:textId="77777777" w:rsidR="003B595B" w:rsidRPr="00E71266" w:rsidRDefault="003B595B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7912877A" w14:textId="77777777" w:rsidR="003B595B" w:rsidRPr="00E71266" w:rsidRDefault="003B595B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4AB7B89A" w14:textId="77777777" w:rsidTr="003B595B">
        <w:tc>
          <w:tcPr>
            <w:tcW w:w="2315" w:type="dxa"/>
          </w:tcPr>
          <w:p w14:paraId="112B646E" w14:textId="77777777" w:rsidR="003B595B" w:rsidRPr="00E71266" w:rsidRDefault="003B595B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48B8998A" w14:textId="77777777" w:rsidR="003B595B" w:rsidRPr="00E71266" w:rsidRDefault="003B595B" w:rsidP="00ED3AF2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โต๊ะแต่ง</w:t>
            </w:r>
            <w:proofErr w:type="spellStart"/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ฟิ</w:t>
            </w:r>
            <w:proofErr w:type="spellEnd"/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ลม์</w:t>
            </w:r>
          </w:p>
        </w:tc>
        <w:tc>
          <w:tcPr>
            <w:tcW w:w="2037" w:type="dxa"/>
          </w:tcPr>
          <w:p w14:paraId="6CE72B35" w14:textId="77777777" w:rsidR="003B595B" w:rsidRPr="00E71266" w:rsidRDefault="003B595B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7B71758E" w14:textId="77777777" w:rsidR="003B595B" w:rsidRPr="00E71266" w:rsidRDefault="003B595B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E71266" w:rsidRPr="00E71266" w14:paraId="48888AF1" w14:textId="77777777" w:rsidTr="003B595B">
        <w:tc>
          <w:tcPr>
            <w:tcW w:w="2315" w:type="dxa"/>
          </w:tcPr>
          <w:p w14:paraId="4EF1CE2C" w14:textId="77777777" w:rsidR="003B595B" w:rsidRPr="00E71266" w:rsidRDefault="003B595B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2D7F4DD2" w14:textId="77777777" w:rsidR="003B595B" w:rsidRPr="00E71266" w:rsidRDefault="003B595B" w:rsidP="00ED3AF2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เครื่องตรวจ</w:t>
            </w:r>
            <w:proofErr w:type="spellStart"/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ฟิ</w:t>
            </w:r>
            <w:proofErr w:type="spellEnd"/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ลม์ภาพยนตร์</w:t>
            </w:r>
          </w:p>
        </w:tc>
        <w:tc>
          <w:tcPr>
            <w:tcW w:w="2037" w:type="dxa"/>
          </w:tcPr>
          <w:p w14:paraId="07D930FB" w14:textId="77777777" w:rsidR="003B595B" w:rsidRPr="00E71266" w:rsidRDefault="003B595B" w:rsidP="00ED3AF2">
            <w:pPr>
              <w:spacing w:before="0" w:line="240" w:lineRule="auto"/>
              <w:ind w:left="0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367" w:type="dxa"/>
          </w:tcPr>
          <w:p w14:paraId="3238CFCC" w14:textId="77777777" w:rsidR="003B595B" w:rsidRPr="00E71266" w:rsidRDefault="003B595B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E71266" w:rsidRPr="00E71266" w14:paraId="41C26AEE" w14:textId="77777777" w:rsidTr="003B595B">
        <w:tc>
          <w:tcPr>
            <w:tcW w:w="2315" w:type="dxa"/>
          </w:tcPr>
          <w:p w14:paraId="0A33DE80" w14:textId="77777777" w:rsidR="003B595B" w:rsidRPr="00E71266" w:rsidRDefault="003B595B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02EB93F8" w14:textId="77777777" w:rsidR="003B595B" w:rsidRPr="00E71266" w:rsidRDefault="003B595B" w:rsidP="00ED3AF2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กล่องดูสไลด์</w:t>
            </w:r>
          </w:p>
        </w:tc>
        <w:tc>
          <w:tcPr>
            <w:tcW w:w="2037" w:type="dxa"/>
          </w:tcPr>
          <w:p w14:paraId="22983ECD" w14:textId="77777777" w:rsidR="003B595B" w:rsidRPr="00E71266" w:rsidRDefault="003B595B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45AE10AC" w14:textId="77777777" w:rsidR="003B595B" w:rsidRPr="00E71266" w:rsidRDefault="003B595B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17821495" w14:textId="77777777" w:rsidTr="003B595B">
        <w:tc>
          <w:tcPr>
            <w:tcW w:w="2315" w:type="dxa"/>
          </w:tcPr>
          <w:p w14:paraId="5A8CFB22" w14:textId="77777777" w:rsidR="003B595B" w:rsidRPr="00E71266" w:rsidRDefault="003B595B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6D8B3CE9" w14:textId="77777777" w:rsidR="003B595B" w:rsidRPr="00E71266" w:rsidRDefault="003B595B" w:rsidP="00ED3AF2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แท่นก็อปปี้สไลด์</w:t>
            </w:r>
          </w:p>
        </w:tc>
        <w:tc>
          <w:tcPr>
            <w:tcW w:w="2037" w:type="dxa"/>
          </w:tcPr>
          <w:p w14:paraId="11ACB6A0" w14:textId="77777777" w:rsidR="003B595B" w:rsidRPr="00E71266" w:rsidRDefault="003B595B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9E6D4E5" w14:textId="77777777" w:rsidR="003B595B" w:rsidRPr="00E71266" w:rsidRDefault="003B595B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68E2428D" w14:textId="77777777" w:rsidTr="003B595B">
        <w:tc>
          <w:tcPr>
            <w:tcW w:w="2315" w:type="dxa"/>
          </w:tcPr>
          <w:p w14:paraId="6986E70A" w14:textId="4B201295" w:rsidR="003B595B" w:rsidRPr="00E71266" w:rsidRDefault="003B595B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775A5F4B" w14:textId="77777777" w:rsidR="003B595B" w:rsidRPr="00E71266" w:rsidRDefault="003B595B" w:rsidP="00ED3AF2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ไฟก็อปปี้สไลด์</w:t>
            </w:r>
          </w:p>
        </w:tc>
        <w:tc>
          <w:tcPr>
            <w:tcW w:w="2037" w:type="dxa"/>
          </w:tcPr>
          <w:p w14:paraId="6106B954" w14:textId="77777777" w:rsidR="003B595B" w:rsidRPr="00E71266" w:rsidRDefault="003B595B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5A00B9BC" w14:textId="77777777" w:rsidR="003B595B" w:rsidRPr="00E71266" w:rsidRDefault="003B595B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382D8988" w14:textId="77777777" w:rsidTr="003B595B">
        <w:tc>
          <w:tcPr>
            <w:tcW w:w="2315" w:type="dxa"/>
          </w:tcPr>
          <w:p w14:paraId="7CB6ED20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10B3DFA9" w14:textId="77777777" w:rsidR="00E71266" w:rsidRPr="00E71266" w:rsidRDefault="00E71266" w:rsidP="00ED3AF2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037" w:type="dxa"/>
          </w:tcPr>
          <w:p w14:paraId="5F9813C2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83AF09C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23BC2CEA" w14:textId="77777777" w:rsidTr="00E71266">
        <w:tc>
          <w:tcPr>
            <w:tcW w:w="2315" w:type="dxa"/>
          </w:tcPr>
          <w:p w14:paraId="49603DCE" w14:textId="77777777" w:rsidR="00E71266" w:rsidRPr="00E57707" w:rsidRDefault="00E71266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E57707">
              <w:rPr>
                <w:rFonts w:ascii="TH SarabunPSK" w:hAnsi="TH SarabunPSK" w:cs="TH SarabunPSK" w:hint="cs"/>
                <w:b/>
                <w:bCs/>
                <w:color w:val="auto"/>
                <w:spacing w:val="20"/>
                <w:sz w:val="28"/>
                <w:szCs w:val="28"/>
                <w:cs/>
                <w:lang w:bidi="th-TH"/>
              </w:rPr>
              <w:t>ครุภัณฑ์วิทยาศาสตร์และการแพทย์</w:t>
            </w:r>
          </w:p>
        </w:tc>
        <w:tc>
          <w:tcPr>
            <w:tcW w:w="2873" w:type="dxa"/>
          </w:tcPr>
          <w:p w14:paraId="0C2FF323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lang w:bidi="th-TH"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เตียง</w:t>
            </w:r>
            <w:proofErr w:type="spellStart"/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เฟาว์เล</w:t>
            </w:r>
            <w:proofErr w:type="spellEnd"/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อร์</w:t>
            </w:r>
          </w:p>
          <w:p w14:paraId="268F3D63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</w:p>
        </w:tc>
        <w:tc>
          <w:tcPr>
            <w:tcW w:w="2037" w:type="dxa"/>
          </w:tcPr>
          <w:p w14:paraId="6032D73B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977CB3A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E71266" w:rsidRPr="00E71266" w14:paraId="2BBA58EC" w14:textId="77777777" w:rsidTr="00E71266">
        <w:tc>
          <w:tcPr>
            <w:tcW w:w="2315" w:type="dxa"/>
          </w:tcPr>
          <w:p w14:paraId="0513D35F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64A08620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เตียงตรวจโรค</w:t>
            </w:r>
          </w:p>
        </w:tc>
        <w:tc>
          <w:tcPr>
            <w:tcW w:w="2037" w:type="dxa"/>
          </w:tcPr>
          <w:p w14:paraId="7D4676AD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1343D11F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6DBE3906" w14:textId="77777777" w:rsidTr="00E71266">
        <w:tc>
          <w:tcPr>
            <w:tcW w:w="2315" w:type="dxa"/>
          </w:tcPr>
          <w:p w14:paraId="26F2143A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2FFEBB48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เตียงตรวจภายใน</w:t>
            </w:r>
          </w:p>
        </w:tc>
        <w:tc>
          <w:tcPr>
            <w:tcW w:w="2037" w:type="dxa"/>
          </w:tcPr>
          <w:p w14:paraId="5A637433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46DA776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56199E21" w14:textId="77777777" w:rsidTr="00E71266">
        <w:tc>
          <w:tcPr>
            <w:tcW w:w="2315" w:type="dxa"/>
          </w:tcPr>
          <w:p w14:paraId="359E8F3F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1EEA254D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เตียงเด็ก</w:t>
            </w:r>
          </w:p>
        </w:tc>
        <w:tc>
          <w:tcPr>
            <w:tcW w:w="2037" w:type="dxa"/>
          </w:tcPr>
          <w:p w14:paraId="17A5C468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4D6C7D8E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78D0C42D" w14:textId="77777777" w:rsidTr="00E71266">
        <w:tc>
          <w:tcPr>
            <w:tcW w:w="2315" w:type="dxa"/>
          </w:tcPr>
          <w:p w14:paraId="2FD44742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7DBE7EB2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เตียงทำคลอด</w:t>
            </w:r>
          </w:p>
        </w:tc>
        <w:tc>
          <w:tcPr>
            <w:tcW w:w="2037" w:type="dxa"/>
          </w:tcPr>
          <w:p w14:paraId="100F7D0F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D3D6ECF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39A27369" w14:textId="77777777" w:rsidTr="00E71266">
        <w:tc>
          <w:tcPr>
            <w:tcW w:w="2315" w:type="dxa"/>
          </w:tcPr>
          <w:p w14:paraId="7C02EF66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17A72267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รถเข็นชนิดนั่ง</w:t>
            </w:r>
          </w:p>
        </w:tc>
        <w:tc>
          <w:tcPr>
            <w:tcW w:w="2037" w:type="dxa"/>
          </w:tcPr>
          <w:p w14:paraId="01DF971F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79B54199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20647FDA" w14:textId="77777777" w:rsidTr="00E71266">
        <w:tc>
          <w:tcPr>
            <w:tcW w:w="2315" w:type="dxa"/>
          </w:tcPr>
          <w:p w14:paraId="376C8199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58B497E8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รถเข็นชนิดนอน</w:t>
            </w:r>
          </w:p>
        </w:tc>
        <w:tc>
          <w:tcPr>
            <w:tcW w:w="2037" w:type="dxa"/>
          </w:tcPr>
          <w:p w14:paraId="23348A81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31B24DEE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7B53641B" w14:textId="77777777" w:rsidTr="00E71266">
        <w:tc>
          <w:tcPr>
            <w:tcW w:w="2315" w:type="dxa"/>
          </w:tcPr>
          <w:p w14:paraId="4A89803F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1809D79E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รถเข็นทำแผล</w:t>
            </w:r>
          </w:p>
        </w:tc>
        <w:tc>
          <w:tcPr>
            <w:tcW w:w="2037" w:type="dxa"/>
          </w:tcPr>
          <w:p w14:paraId="4CA17CFF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6A45301B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31A6A893" w14:textId="77777777" w:rsidTr="00E71266">
        <w:tc>
          <w:tcPr>
            <w:tcW w:w="2315" w:type="dxa"/>
          </w:tcPr>
          <w:p w14:paraId="49345A04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786E2F2E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รถเข็นถาดแจกยา</w:t>
            </w:r>
          </w:p>
        </w:tc>
        <w:tc>
          <w:tcPr>
            <w:tcW w:w="2037" w:type="dxa"/>
          </w:tcPr>
          <w:p w14:paraId="3614EED9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5C1BCD7A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2CED5E16" w14:textId="77777777" w:rsidTr="00E71266">
        <w:tc>
          <w:tcPr>
            <w:tcW w:w="2315" w:type="dxa"/>
          </w:tcPr>
          <w:p w14:paraId="619DCE6A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7E04AF7E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รถเข็นอาหาร</w:t>
            </w:r>
          </w:p>
        </w:tc>
        <w:tc>
          <w:tcPr>
            <w:tcW w:w="2037" w:type="dxa"/>
          </w:tcPr>
          <w:p w14:paraId="14CD5FB3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25DD114C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3297B5C7" w14:textId="77777777" w:rsidTr="00E71266">
        <w:tc>
          <w:tcPr>
            <w:tcW w:w="2315" w:type="dxa"/>
          </w:tcPr>
          <w:p w14:paraId="293F44CA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7B3EC834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รถเข็นผ้าเปื้อน</w:t>
            </w:r>
          </w:p>
        </w:tc>
        <w:tc>
          <w:tcPr>
            <w:tcW w:w="2037" w:type="dxa"/>
          </w:tcPr>
          <w:p w14:paraId="32937664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5E31ABC6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71266" w:rsidRPr="00E71266" w14:paraId="480CBB42" w14:textId="77777777" w:rsidTr="00E71266">
        <w:tc>
          <w:tcPr>
            <w:tcW w:w="2315" w:type="dxa"/>
          </w:tcPr>
          <w:p w14:paraId="01256DE3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</w:tcPr>
          <w:p w14:paraId="13F541BC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หม้อต้มเครื่องมือไฟฟ้า</w:t>
            </w:r>
          </w:p>
        </w:tc>
        <w:tc>
          <w:tcPr>
            <w:tcW w:w="2037" w:type="dxa"/>
          </w:tcPr>
          <w:p w14:paraId="42E7797A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67" w:type="dxa"/>
          </w:tcPr>
          <w:p w14:paraId="452C1ACB" w14:textId="77777777" w:rsidR="00E71266" w:rsidRPr="00E71266" w:rsidRDefault="00E71266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</w:tbl>
    <w:p w14:paraId="6C9F8A65" w14:textId="77777777" w:rsidR="00ED3AF2" w:rsidRPr="00D13366" w:rsidRDefault="00ED3AF2" w:rsidP="003B595B">
      <w:pPr>
        <w:rPr>
          <w:rFonts w:ascii="TH SarabunPSK" w:hAnsi="TH SarabunPSK" w:cs="TH SarabunPSK"/>
          <w:b/>
          <w:bCs/>
          <w:sz w:val="10"/>
          <w:szCs w:val="10"/>
          <w:lang w:bidi="th-TH"/>
        </w:rPr>
      </w:pPr>
    </w:p>
    <w:p w14:paraId="7324F8EE" w14:textId="11C1B8FE" w:rsidR="0049573E" w:rsidRDefault="00E71266" w:rsidP="003B595B">
      <w:pPr>
        <w:rPr>
          <w:rFonts w:ascii="TH SarabunPSK" w:hAnsi="TH SarabunPSK" w:cs="TH SarabunPSK"/>
          <w:b/>
          <w:bCs/>
          <w:szCs w:val="24"/>
          <w:lang w:bidi="th-TH"/>
        </w:rPr>
      </w:pPr>
      <w:r>
        <w:rPr>
          <w:rFonts w:ascii="TH SarabunPSK" w:hAnsi="TH SarabunPSK" w:cs="TH SarabunPSK" w:hint="cs"/>
          <w:b/>
          <w:bCs/>
          <w:szCs w:val="24"/>
          <w:cs/>
          <w:lang w:bidi="th-TH"/>
        </w:rPr>
        <w:t>หม</w:t>
      </w:r>
      <w:r w:rsidR="003B595B"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ายเหตุ  รายการ</w:t>
      </w:r>
      <w:r w:rsidR="003B595B">
        <w:rPr>
          <w:rFonts w:ascii="TH SarabunPSK" w:hAnsi="TH SarabunPSK" w:cs="TH SarabunPSK" w:hint="cs"/>
          <w:b/>
          <w:bCs/>
          <w:szCs w:val="24"/>
          <w:cs/>
          <w:lang w:bidi="th-TH"/>
        </w:rPr>
        <w:t>ครุภัณฑ์</w:t>
      </w:r>
      <w:r w:rsidR="003B595B"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ที่ขึ้นต้นด้วยเครื่องหมาย ** เป็นรายการตามหนังสือสำนักงบประมาณที่ นร0704/ว37 ลงวันที่ 6 มกราคม 25</w:t>
      </w:r>
      <w:r w:rsidR="003B595B">
        <w:rPr>
          <w:rFonts w:ascii="TH SarabunPSK" w:hAnsi="TH SarabunPSK" w:cs="TH SarabunPSK" w:hint="cs"/>
          <w:b/>
          <w:bCs/>
          <w:szCs w:val="24"/>
          <w:cs/>
          <w:lang w:bidi="th-TH"/>
        </w:rPr>
        <w:t>5</w:t>
      </w:r>
      <w:r w:rsidR="00ED3AF2">
        <w:rPr>
          <w:rFonts w:ascii="TH SarabunPSK" w:hAnsi="TH SarabunPSK" w:cs="TH SarabunPSK" w:hint="cs"/>
          <w:b/>
          <w:bCs/>
          <w:szCs w:val="24"/>
          <w:cs/>
          <w:lang w:bidi="th-TH"/>
        </w:rPr>
        <w:t>9</w:t>
      </w:r>
    </w:p>
    <w:p w14:paraId="4FE29E39" w14:textId="77777777" w:rsidR="00D13366" w:rsidRPr="003B595B" w:rsidRDefault="00D13366" w:rsidP="003B595B">
      <w:pPr>
        <w:rPr>
          <w:rFonts w:ascii="TH SarabunPSK" w:hAnsi="TH SarabunPSK" w:cs="TH SarabunPSK"/>
          <w:b/>
          <w:bCs/>
          <w:szCs w:val="24"/>
          <w:cs/>
          <w:lang w:bidi="th-TH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4"/>
        <w:gridCol w:w="9"/>
        <w:gridCol w:w="2855"/>
        <w:gridCol w:w="18"/>
        <w:gridCol w:w="1983"/>
        <w:gridCol w:w="14"/>
        <w:gridCol w:w="2379"/>
      </w:tblGrid>
      <w:tr w:rsidR="00372584" w:rsidRPr="008B1C29" w14:paraId="107E2D88" w14:textId="77777777" w:rsidTr="00E90F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343" w:type="dxa"/>
            <w:gridSpan w:val="2"/>
          </w:tcPr>
          <w:p w14:paraId="3D1E1AC6" w14:textId="77777777" w:rsidR="00372584" w:rsidRPr="008B1C29" w:rsidRDefault="00372584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ประเภท/หมวด</w:t>
            </w:r>
          </w:p>
        </w:tc>
        <w:tc>
          <w:tcPr>
            <w:tcW w:w="2873" w:type="dxa"/>
            <w:gridSpan w:val="2"/>
          </w:tcPr>
          <w:p w14:paraId="46F604BB" w14:textId="77777777" w:rsidR="00372584" w:rsidRPr="008B1C29" w:rsidRDefault="00372584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รายการ</w:t>
            </w:r>
          </w:p>
        </w:tc>
        <w:tc>
          <w:tcPr>
            <w:tcW w:w="1983" w:type="dxa"/>
          </w:tcPr>
          <w:p w14:paraId="67205BDD" w14:textId="77777777" w:rsidR="00372584" w:rsidRPr="008B1C29" w:rsidRDefault="00372584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คำค้น</w:t>
            </w:r>
          </w:p>
        </w:tc>
        <w:tc>
          <w:tcPr>
            <w:tcW w:w="2393" w:type="dxa"/>
            <w:gridSpan w:val="2"/>
          </w:tcPr>
          <w:p w14:paraId="5F7116A2" w14:textId="77777777" w:rsidR="00372584" w:rsidRPr="008B1C29" w:rsidRDefault="00372584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เกณฑ์พิจารณาเพิ่มเติม</w:t>
            </w:r>
          </w:p>
        </w:tc>
      </w:tr>
      <w:tr w:rsidR="00ED3AF2" w:rsidRPr="00E71266" w14:paraId="6BCA4D7E" w14:textId="77777777" w:rsidTr="00ED3AF2">
        <w:tc>
          <w:tcPr>
            <w:tcW w:w="2343" w:type="dxa"/>
            <w:gridSpan w:val="2"/>
          </w:tcPr>
          <w:p w14:paraId="45C210CB" w14:textId="77777777" w:rsidR="00ED3AF2" w:rsidRPr="00ED3AF2" w:rsidRDefault="00ED3AF2" w:rsidP="00ED3AF2">
            <w:pPr>
              <w:spacing w:before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color w:val="auto"/>
                <w:spacing w:val="20"/>
                <w:sz w:val="28"/>
                <w:szCs w:val="28"/>
                <w:lang w:bidi="th-TH"/>
              </w:rPr>
            </w:pPr>
            <w:r w:rsidRPr="00ED3AF2">
              <w:rPr>
                <w:rFonts w:ascii="TH SarabunPSK" w:hAnsi="TH SarabunPSK" w:cs="TH SarabunPSK" w:hint="cs"/>
                <w:b/>
                <w:bCs/>
                <w:color w:val="auto"/>
                <w:spacing w:val="20"/>
                <w:sz w:val="28"/>
                <w:szCs w:val="28"/>
                <w:cs/>
                <w:lang w:bidi="th-TH"/>
              </w:rPr>
              <w:t>ครุภัณฑ์วิทยาศาสตร์</w:t>
            </w:r>
          </w:p>
          <w:p w14:paraId="3CC0B21D" w14:textId="410B1ECD" w:rsidR="00ED3AF2" w:rsidRPr="00E71266" w:rsidRDefault="00ED3AF2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  <w:r w:rsidRPr="00ED3AF2">
              <w:rPr>
                <w:rFonts w:ascii="TH SarabunPSK" w:hAnsi="TH SarabunPSK" w:cs="TH SarabunPSK" w:hint="cs"/>
                <w:b/>
                <w:bCs/>
                <w:color w:val="auto"/>
                <w:spacing w:val="20"/>
                <w:sz w:val="28"/>
                <w:szCs w:val="28"/>
                <w:cs/>
                <w:lang w:bidi="th-TH"/>
              </w:rPr>
              <w:t>และการแพทย์</w:t>
            </w:r>
          </w:p>
        </w:tc>
        <w:tc>
          <w:tcPr>
            <w:tcW w:w="2873" w:type="dxa"/>
            <w:gridSpan w:val="2"/>
          </w:tcPr>
          <w:p w14:paraId="07113D05" w14:textId="77777777" w:rsid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lang w:bidi="th-TH"/>
              </w:rPr>
            </w:pPr>
            <w:r w:rsidRPr="00E71266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ตู้อบเด็ก</w:t>
            </w:r>
          </w:p>
          <w:p w14:paraId="477DD209" w14:textId="43DCC227" w:rsidR="00D13366" w:rsidRPr="00E71266" w:rsidRDefault="00D13366" w:rsidP="00ED3AF2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</w:p>
        </w:tc>
        <w:tc>
          <w:tcPr>
            <w:tcW w:w="1983" w:type="dxa"/>
          </w:tcPr>
          <w:p w14:paraId="40EF7265" w14:textId="77777777" w:rsidR="00ED3AF2" w:rsidRPr="00E71266" w:rsidRDefault="00ED3AF2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3" w:type="dxa"/>
            <w:gridSpan w:val="2"/>
          </w:tcPr>
          <w:p w14:paraId="3D045F56" w14:textId="77777777" w:rsidR="00ED3AF2" w:rsidRPr="00E71266" w:rsidRDefault="00ED3AF2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55F84F01" w14:textId="77777777" w:rsidTr="00E71266">
        <w:tc>
          <w:tcPr>
            <w:tcW w:w="2343" w:type="dxa"/>
            <w:gridSpan w:val="2"/>
          </w:tcPr>
          <w:p w14:paraId="0E21FEFC" w14:textId="77777777" w:rsidR="00E71266" w:rsidRPr="00ED3AF2" w:rsidRDefault="00E71266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  <w:gridSpan w:val="2"/>
          </w:tcPr>
          <w:p w14:paraId="493FCF9B" w14:textId="77777777" w:rsidR="00E71266" w:rsidRPr="00ED3AF2" w:rsidRDefault="00E71266" w:rsidP="00ED3AF2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ยู</w:t>
            </w:r>
            <w:proofErr w:type="spellStart"/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นิต</w:t>
            </w:r>
            <w:proofErr w:type="spellEnd"/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ทำฟัน</w:t>
            </w:r>
          </w:p>
        </w:tc>
        <w:tc>
          <w:tcPr>
            <w:tcW w:w="1983" w:type="dxa"/>
          </w:tcPr>
          <w:p w14:paraId="300C40C8" w14:textId="77777777" w:rsidR="00E71266" w:rsidRPr="00ED3AF2" w:rsidRDefault="00E71266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3" w:type="dxa"/>
            <w:gridSpan w:val="2"/>
          </w:tcPr>
          <w:p w14:paraId="611DF978" w14:textId="77777777" w:rsidR="00E71266" w:rsidRPr="00ED3AF2" w:rsidRDefault="00E71266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51B2530F" w14:textId="77777777" w:rsidTr="00E71266">
        <w:tc>
          <w:tcPr>
            <w:tcW w:w="2343" w:type="dxa"/>
            <w:gridSpan w:val="2"/>
          </w:tcPr>
          <w:p w14:paraId="31FBAE1C" w14:textId="77777777" w:rsidR="00E71266" w:rsidRPr="00ED3AF2" w:rsidRDefault="00E71266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  <w:gridSpan w:val="2"/>
          </w:tcPr>
          <w:p w14:paraId="1F532C5C" w14:textId="77777777" w:rsidR="00E71266" w:rsidRPr="00ED3AF2" w:rsidRDefault="00E71266" w:rsidP="00ED3AF2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ตู้ส่องดูฟิล์มเอกซเรย์</w:t>
            </w:r>
          </w:p>
        </w:tc>
        <w:tc>
          <w:tcPr>
            <w:tcW w:w="1983" w:type="dxa"/>
          </w:tcPr>
          <w:p w14:paraId="54D98423" w14:textId="77777777" w:rsidR="00E71266" w:rsidRPr="00ED3AF2" w:rsidRDefault="00E71266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3" w:type="dxa"/>
            <w:gridSpan w:val="2"/>
          </w:tcPr>
          <w:p w14:paraId="37AF0DD4" w14:textId="77777777" w:rsidR="00E71266" w:rsidRPr="00ED3AF2" w:rsidRDefault="00E71266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00067ECF" w14:textId="77777777" w:rsidTr="0058281A">
        <w:tc>
          <w:tcPr>
            <w:tcW w:w="2343" w:type="dxa"/>
            <w:gridSpan w:val="2"/>
          </w:tcPr>
          <w:p w14:paraId="2CD99048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  <w:gridSpan w:val="2"/>
          </w:tcPr>
          <w:p w14:paraId="3180DF04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เครื่องขบนิ่ว</w:t>
            </w:r>
          </w:p>
        </w:tc>
        <w:tc>
          <w:tcPr>
            <w:tcW w:w="1983" w:type="dxa"/>
          </w:tcPr>
          <w:p w14:paraId="37F87385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3" w:type="dxa"/>
            <w:gridSpan w:val="2"/>
          </w:tcPr>
          <w:p w14:paraId="517491B4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6EAF3302" w14:textId="77777777" w:rsidTr="0058281A">
        <w:tc>
          <w:tcPr>
            <w:tcW w:w="2343" w:type="dxa"/>
            <w:gridSpan w:val="2"/>
          </w:tcPr>
          <w:p w14:paraId="143B8B91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  <w:gridSpan w:val="2"/>
          </w:tcPr>
          <w:p w14:paraId="4B65EE47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เครื่องตักตะกอน</w:t>
            </w:r>
          </w:p>
        </w:tc>
        <w:tc>
          <w:tcPr>
            <w:tcW w:w="1983" w:type="dxa"/>
          </w:tcPr>
          <w:p w14:paraId="2072EE8F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3" w:type="dxa"/>
            <w:gridSpan w:val="2"/>
          </w:tcPr>
          <w:p w14:paraId="7436A043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26AE4452" w14:textId="77777777" w:rsidTr="0058281A">
        <w:tc>
          <w:tcPr>
            <w:tcW w:w="2343" w:type="dxa"/>
            <w:gridSpan w:val="2"/>
          </w:tcPr>
          <w:p w14:paraId="5244B98E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  <w:gridSpan w:val="2"/>
          </w:tcPr>
          <w:p w14:paraId="318F50BB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เครื่องวัดตะกอน</w:t>
            </w:r>
          </w:p>
        </w:tc>
        <w:tc>
          <w:tcPr>
            <w:tcW w:w="1983" w:type="dxa"/>
          </w:tcPr>
          <w:p w14:paraId="6218EF19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3" w:type="dxa"/>
            <w:gridSpan w:val="2"/>
          </w:tcPr>
          <w:p w14:paraId="719971C3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0D6FBE37" w14:textId="77777777" w:rsidTr="0058281A">
        <w:tc>
          <w:tcPr>
            <w:tcW w:w="2343" w:type="dxa"/>
            <w:gridSpan w:val="2"/>
          </w:tcPr>
          <w:p w14:paraId="067FC8A5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  <w:gridSpan w:val="2"/>
          </w:tcPr>
          <w:p w14:paraId="6F412706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เครื่องจี้จมูก</w:t>
            </w:r>
          </w:p>
        </w:tc>
        <w:tc>
          <w:tcPr>
            <w:tcW w:w="1983" w:type="dxa"/>
          </w:tcPr>
          <w:p w14:paraId="3182FD27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3" w:type="dxa"/>
            <w:gridSpan w:val="2"/>
          </w:tcPr>
          <w:p w14:paraId="09369145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0F9A375D" w14:textId="77777777" w:rsidTr="0058281A">
        <w:tc>
          <w:tcPr>
            <w:tcW w:w="2343" w:type="dxa"/>
            <w:gridSpan w:val="2"/>
          </w:tcPr>
          <w:p w14:paraId="12E0F5A9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  <w:gridSpan w:val="2"/>
          </w:tcPr>
          <w:p w14:paraId="5B3D1847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เครื่องจี้คอ</w:t>
            </w:r>
          </w:p>
        </w:tc>
        <w:tc>
          <w:tcPr>
            <w:tcW w:w="1983" w:type="dxa"/>
          </w:tcPr>
          <w:p w14:paraId="51D94B5C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3" w:type="dxa"/>
            <w:gridSpan w:val="2"/>
          </w:tcPr>
          <w:p w14:paraId="182CF406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63107565" w14:textId="77777777" w:rsidTr="0058281A">
        <w:tc>
          <w:tcPr>
            <w:tcW w:w="2343" w:type="dxa"/>
            <w:gridSpan w:val="2"/>
          </w:tcPr>
          <w:p w14:paraId="2A4AB291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  <w:gridSpan w:val="2"/>
          </w:tcPr>
          <w:p w14:paraId="0EB13EF8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เครื่องดูดเสมห</w:t>
            </w:r>
            <w:r w:rsidRPr="00ED3AF2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ะ</w:t>
            </w:r>
          </w:p>
        </w:tc>
        <w:tc>
          <w:tcPr>
            <w:tcW w:w="1983" w:type="dxa"/>
          </w:tcPr>
          <w:p w14:paraId="40C95ED9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3" w:type="dxa"/>
            <w:gridSpan w:val="2"/>
          </w:tcPr>
          <w:p w14:paraId="084891DD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0253D83B" w14:textId="77777777" w:rsidTr="0058281A">
        <w:tc>
          <w:tcPr>
            <w:tcW w:w="2343" w:type="dxa"/>
            <w:gridSpan w:val="2"/>
          </w:tcPr>
          <w:p w14:paraId="097480AE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  <w:gridSpan w:val="2"/>
          </w:tcPr>
          <w:p w14:paraId="557956A5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เครื่องดูดเลือดและหนอง</w:t>
            </w:r>
          </w:p>
        </w:tc>
        <w:tc>
          <w:tcPr>
            <w:tcW w:w="1983" w:type="dxa"/>
          </w:tcPr>
          <w:p w14:paraId="2AFDE411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3" w:type="dxa"/>
            <w:gridSpan w:val="2"/>
          </w:tcPr>
          <w:p w14:paraId="692317C5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69E0E87B" w14:textId="77777777" w:rsidTr="0058281A">
        <w:tc>
          <w:tcPr>
            <w:tcW w:w="2343" w:type="dxa"/>
            <w:gridSpan w:val="2"/>
          </w:tcPr>
          <w:p w14:paraId="659B05FB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  <w:gridSpan w:val="2"/>
          </w:tcPr>
          <w:p w14:paraId="07415105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เครื่องเจาะกระดูก</w:t>
            </w:r>
          </w:p>
        </w:tc>
        <w:tc>
          <w:tcPr>
            <w:tcW w:w="1983" w:type="dxa"/>
          </w:tcPr>
          <w:p w14:paraId="6FCDE755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3" w:type="dxa"/>
            <w:gridSpan w:val="2"/>
          </w:tcPr>
          <w:p w14:paraId="4930A2C3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3492A139" w14:textId="77777777" w:rsidTr="0058281A">
        <w:tc>
          <w:tcPr>
            <w:tcW w:w="2343" w:type="dxa"/>
            <w:gridSpan w:val="2"/>
          </w:tcPr>
          <w:p w14:paraId="7443A81F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  <w:gridSpan w:val="2"/>
          </w:tcPr>
          <w:p w14:paraId="6295AD9D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เครื่องเจาะไข</w:t>
            </w:r>
          </w:p>
        </w:tc>
        <w:tc>
          <w:tcPr>
            <w:tcW w:w="1983" w:type="dxa"/>
          </w:tcPr>
          <w:p w14:paraId="23323FB8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3" w:type="dxa"/>
            <w:gridSpan w:val="2"/>
          </w:tcPr>
          <w:p w14:paraId="59C34DF5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6477C045" w14:textId="77777777" w:rsidTr="0058281A">
        <w:tc>
          <w:tcPr>
            <w:tcW w:w="2343" w:type="dxa"/>
            <w:gridSpan w:val="2"/>
          </w:tcPr>
          <w:p w14:paraId="5A3C7006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  <w:gridSpan w:val="2"/>
          </w:tcPr>
          <w:p w14:paraId="5BA274AA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เครื่องตรวจหาเยื่อมะเร็ง</w:t>
            </w:r>
          </w:p>
        </w:tc>
        <w:tc>
          <w:tcPr>
            <w:tcW w:w="1983" w:type="dxa"/>
          </w:tcPr>
          <w:p w14:paraId="02627979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3" w:type="dxa"/>
            <w:gridSpan w:val="2"/>
          </w:tcPr>
          <w:p w14:paraId="16DAD706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03DC1D10" w14:textId="77777777" w:rsidTr="0058281A">
        <w:tc>
          <w:tcPr>
            <w:tcW w:w="2343" w:type="dxa"/>
            <w:gridSpan w:val="2"/>
          </w:tcPr>
          <w:p w14:paraId="611805A9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  <w:gridSpan w:val="2"/>
          </w:tcPr>
          <w:p w14:paraId="719E0221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เครื่องกรอฟัน</w:t>
            </w:r>
          </w:p>
        </w:tc>
        <w:tc>
          <w:tcPr>
            <w:tcW w:w="1983" w:type="dxa"/>
          </w:tcPr>
          <w:p w14:paraId="55C48EBE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3" w:type="dxa"/>
            <w:gridSpan w:val="2"/>
          </w:tcPr>
          <w:p w14:paraId="70A4F872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4E1024B1" w14:textId="77777777" w:rsidTr="0058281A">
        <w:tc>
          <w:tcPr>
            <w:tcW w:w="2343" w:type="dxa"/>
            <w:gridSpan w:val="2"/>
          </w:tcPr>
          <w:p w14:paraId="2E5394CD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  <w:gridSpan w:val="2"/>
          </w:tcPr>
          <w:p w14:paraId="578059D5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เครื่องอบแอมโมเนีย</w:t>
            </w:r>
          </w:p>
        </w:tc>
        <w:tc>
          <w:tcPr>
            <w:tcW w:w="1983" w:type="dxa"/>
          </w:tcPr>
          <w:p w14:paraId="720326A7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3" w:type="dxa"/>
            <w:gridSpan w:val="2"/>
          </w:tcPr>
          <w:p w14:paraId="7DEED28B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7013949A" w14:textId="77777777" w:rsidTr="0058281A">
        <w:tc>
          <w:tcPr>
            <w:tcW w:w="2343" w:type="dxa"/>
            <w:gridSpan w:val="2"/>
          </w:tcPr>
          <w:p w14:paraId="5C5C806D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  <w:gridSpan w:val="2"/>
          </w:tcPr>
          <w:p w14:paraId="63B7C58A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เครื่องให้ออกซิเจน</w:t>
            </w:r>
          </w:p>
        </w:tc>
        <w:tc>
          <w:tcPr>
            <w:tcW w:w="1983" w:type="dxa"/>
          </w:tcPr>
          <w:p w14:paraId="1C222736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3" w:type="dxa"/>
            <w:gridSpan w:val="2"/>
          </w:tcPr>
          <w:p w14:paraId="6547018E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482C08A0" w14:textId="77777777" w:rsidTr="0058281A">
        <w:tc>
          <w:tcPr>
            <w:tcW w:w="2343" w:type="dxa"/>
            <w:gridSpan w:val="2"/>
          </w:tcPr>
          <w:p w14:paraId="3A38C6FD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  <w:gridSpan w:val="2"/>
          </w:tcPr>
          <w:p w14:paraId="2F36B93E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เครื่องเอกซเรย์</w:t>
            </w:r>
          </w:p>
        </w:tc>
        <w:tc>
          <w:tcPr>
            <w:tcW w:w="1983" w:type="dxa"/>
          </w:tcPr>
          <w:p w14:paraId="616D577D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3" w:type="dxa"/>
            <w:gridSpan w:val="2"/>
          </w:tcPr>
          <w:p w14:paraId="3AC239B1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557451F5" w14:textId="77777777" w:rsidTr="0058281A">
        <w:tc>
          <w:tcPr>
            <w:tcW w:w="2343" w:type="dxa"/>
            <w:gridSpan w:val="2"/>
          </w:tcPr>
          <w:p w14:paraId="5C53CD59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  <w:gridSpan w:val="2"/>
          </w:tcPr>
          <w:p w14:paraId="15F9A667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เครื่องดูฟิล์มเอกซเรย์</w:t>
            </w:r>
          </w:p>
        </w:tc>
        <w:tc>
          <w:tcPr>
            <w:tcW w:w="1983" w:type="dxa"/>
          </w:tcPr>
          <w:p w14:paraId="25717371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3" w:type="dxa"/>
            <w:gridSpan w:val="2"/>
          </w:tcPr>
          <w:p w14:paraId="0C668E78" w14:textId="77777777" w:rsidR="0058281A" w:rsidRPr="00ED3AF2" w:rsidRDefault="0058281A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0AB40C40" w14:textId="77777777" w:rsidTr="00ED3AF2">
        <w:tc>
          <w:tcPr>
            <w:tcW w:w="2343" w:type="dxa"/>
            <w:gridSpan w:val="2"/>
          </w:tcPr>
          <w:p w14:paraId="3C0E179D" w14:textId="16549418" w:rsidR="00ED3AF2" w:rsidRPr="00ED3AF2" w:rsidRDefault="00ED3AF2" w:rsidP="00ED3AF2">
            <w:pPr>
              <w:spacing w:before="0" w:line="240" w:lineRule="auto"/>
              <w:ind w:left="0"/>
              <w:jc w:val="center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lang w:bidi="th-TH"/>
              </w:rPr>
            </w:pPr>
          </w:p>
        </w:tc>
        <w:tc>
          <w:tcPr>
            <w:tcW w:w="2873" w:type="dxa"/>
            <w:gridSpan w:val="2"/>
          </w:tcPr>
          <w:p w14:paraId="03ACBDD4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เครื่องล้างฟิล์มเอกซเรย์</w:t>
            </w:r>
          </w:p>
        </w:tc>
        <w:tc>
          <w:tcPr>
            <w:tcW w:w="1983" w:type="dxa"/>
          </w:tcPr>
          <w:p w14:paraId="14FB0EB0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3" w:type="dxa"/>
            <w:gridSpan w:val="2"/>
          </w:tcPr>
          <w:p w14:paraId="7E6F30E7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73C2F1C7" w14:textId="77777777" w:rsidTr="00ED3AF2">
        <w:tc>
          <w:tcPr>
            <w:tcW w:w="2343" w:type="dxa"/>
            <w:gridSpan w:val="2"/>
          </w:tcPr>
          <w:p w14:paraId="3846B051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873" w:type="dxa"/>
            <w:gridSpan w:val="2"/>
          </w:tcPr>
          <w:p w14:paraId="0AE6EEB1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ฉากกั้นแสงเอกซเรย์</w:t>
            </w:r>
          </w:p>
        </w:tc>
        <w:tc>
          <w:tcPr>
            <w:tcW w:w="1983" w:type="dxa"/>
          </w:tcPr>
          <w:p w14:paraId="585FB8EB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3" w:type="dxa"/>
            <w:gridSpan w:val="2"/>
          </w:tcPr>
          <w:p w14:paraId="6B45E72F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32F351AA" w14:textId="77777777" w:rsidTr="00ED3AF2">
        <w:tc>
          <w:tcPr>
            <w:tcW w:w="2343" w:type="dxa"/>
            <w:gridSpan w:val="2"/>
          </w:tcPr>
          <w:p w14:paraId="18C25B4D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  <w:gridSpan w:val="2"/>
          </w:tcPr>
          <w:p w14:paraId="7335641F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เครื่องช่วยหายใจ</w:t>
            </w:r>
          </w:p>
        </w:tc>
        <w:tc>
          <w:tcPr>
            <w:tcW w:w="1983" w:type="dxa"/>
          </w:tcPr>
          <w:p w14:paraId="624F0095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3" w:type="dxa"/>
            <w:gridSpan w:val="2"/>
          </w:tcPr>
          <w:p w14:paraId="0BD62FC5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64E1092B" w14:textId="77777777" w:rsidTr="00ED3AF2">
        <w:tc>
          <w:tcPr>
            <w:tcW w:w="2343" w:type="dxa"/>
            <w:gridSpan w:val="2"/>
          </w:tcPr>
          <w:p w14:paraId="3B90A9F8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  <w:gridSpan w:val="2"/>
          </w:tcPr>
          <w:p w14:paraId="37D56650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เครื่องตรวจหัวใจ</w:t>
            </w:r>
          </w:p>
        </w:tc>
        <w:tc>
          <w:tcPr>
            <w:tcW w:w="1983" w:type="dxa"/>
          </w:tcPr>
          <w:p w14:paraId="10C2CF07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3" w:type="dxa"/>
            <w:gridSpan w:val="2"/>
          </w:tcPr>
          <w:p w14:paraId="1C8CE95B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332EFFCF" w14:textId="77777777" w:rsidTr="00ED3AF2">
        <w:tc>
          <w:tcPr>
            <w:tcW w:w="2343" w:type="dxa"/>
            <w:gridSpan w:val="2"/>
          </w:tcPr>
          <w:p w14:paraId="2829B0E8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  <w:gridSpan w:val="2"/>
          </w:tcPr>
          <w:p w14:paraId="6274788A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เครื่องตรวจไขมัน</w:t>
            </w:r>
          </w:p>
        </w:tc>
        <w:tc>
          <w:tcPr>
            <w:tcW w:w="1983" w:type="dxa"/>
          </w:tcPr>
          <w:p w14:paraId="2941322E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3" w:type="dxa"/>
            <w:gridSpan w:val="2"/>
          </w:tcPr>
          <w:p w14:paraId="452EE5B4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7286C825" w14:textId="77777777" w:rsidTr="00ED3AF2">
        <w:tc>
          <w:tcPr>
            <w:tcW w:w="2343" w:type="dxa"/>
            <w:gridSpan w:val="2"/>
          </w:tcPr>
          <w:p w14:paraId="2D1884BD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  <w:gridSpan w:val="2"/>
          </w:tcPr>
          <w:p w14:paraId="20A906A7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เครื่องตรวจตา</w:t>
            </w:r>
          </w:p>
        </w:tc>
        <w:tc>
          <w:tcPr>
            <w:tcW w:w="1983" w:type="dxa"/>
          </w:tcPr>
          <w:p w14:paraId="0F70ECCB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3" w:type="dxa"/>
            <w:gridSpan w:val="2"/>
          </w:tcPr>
          <w:p w14:paraId="7A38DD18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4D4FBD6F" w14:textId="77777777" w:rsidTr="00ED3AF2">
        <w:tc>
          <w:tcPr>
            <w:tcW w:w="2343" w:type="dxa"/>
            <w:gridSpan w:val="2"/>
          </w:tcPr>
          <w:p w14:paraId="37B918F8" w14:textId="77777777" w:rsidR="00ED3AF2" w:rsidRPr="00ED3AF2" w:rsidRDefault="00ED3AF2" w:rsidP="00D13366">
            <w:pPr>
              <w:spacing w:before="0" w:line="228" w:lineRule="auto"/>
              <w:ind w:right="113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  <w:gridSpan w:val="2"/>
          </w:tcPr>
          <w:p w14:paraId="52FFC0BA" w14:textId="77777777" w:rsidR="00ED3AF2" w:rsidRPr="00ED3AF2" w:rsidRDefault="00ED3AF2" w:rsidP="00D13366">
            <w:pPr>
              <w:spacing w:before="0" w:line="228" w:lineRule="auto"/>
              <w:ind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เครื่องตรวจเม็ดเลือด</w:t>
            </w:r>
          </w:p>
          <w:p w14:paraId="38918938" w14:textId="77777777" w:rsidR="00ED3AF2" w:rsidRPr="00ED3AF2" w:rsidRDefault="00ED3AF2" w:rsidP="00D13366">
            <w:pPr>
              <w:spacing w:before="0" w:line="228" w:lineRule="auto"/>
              <w:ind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 xml:space="preserve"> </w:t>
            </w:r>
          </w:p>
        </w:tc>
        <w:tc>
          <w:tcPr>
            <w:tcW w:w="1983" w:type="dxa"/>
          </w:tcPr>
          <w:p w14:paraId="424A0787" w14:textId="77777777" w:rsidR="00ED3AF2" w:rsidRPr="00ED3AF2" w:rsidRDefault="00ED3AF2" w:rsidP="00D13366">
            <w:pPr>
              <w:spacing w:before="0" w:line="228" w:lineRule="auto"/>
              <w:ind w:left="0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  <w:t>Filtering Apparatus</w:t>
            </w:r>
          </w:p>
        </w:tc>
        <w:tc>
          <w:tcPr>
            <w:tcW w:w="2393" w:type="dxa"/>
            <w:gridSpan w:val="2"/>
          </w:tcPr>
          <w:p w14:paraId="2D0FAC3F" w14:textId="77777777" w:rsidR="00ED3AF2" w:rsidRPr="00ED3AF2" w:rsidRDefault="00ED3AF2" w:rsidP="00D13366">
            <w:pPr>
              <w:spacing w:before="0" w:line="228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ED3AF2" w:rsidRPr="00ED3AF2" w14:paraId="63B1A7C3" w14:textId="77777777" w:rsidTr="00ED3AF2">
        <w:tc>
          <w:tcPr>
            <w:tcW w:w="2343" w:type="dxa"/>
            <w:gridSpan w:val="2"/>
          </w:tcPr>
          <w:p w14:paraId="14C0CE9D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  <w:gridSpan w:val="2"/>
          </w:tcPr>
          <w:p w14:paraId="43C30B31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เครื่องให้ยาสลบ</w:t>
            </w:r>
          </w:p>
        </w:tc>
        <w:tc>
          <w:tcPr>
            <w:tcW w:w="1983" w:type="dxa"/>
          </w:tcPr>
          <w:p w14:paraId="2C912C72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3" w:type="dxa"/>
            <w:gridSpan w:val="2"/>
          </w:tcPr>
          <w:p w14:paraId="5862DC7E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7A6DF329" w14:textId="77777777" w:rsidTr="00ED3AF2">
        <w:tc>
          <w:tcPr>
            <w:tcW w:w="2343" w:type="dxa"/>
            <w:gridSpan w:val="2"/>
          </w:tcPr>
          <w:p w14:paraId="317DC373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  <w:gridSpan w:val="2"/>
          </w:tcPr>
          <w:p w14:paraId="40BFE3ED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เครื่องล้างเข็มฉีดยา</w:t>
            </w:r>
          </w:p>
        </w:tc>
        <w:tc>
          <w:tcPr>
            <w:tcW w:w="1983" w:type="dxa"/>
          </w:tcPr>
          <w:p w14:paraId="1C97CA13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3" w:type="dxa"/>
            <w:gridSpan w:val="2"/>
          </w:tcPr>
          <w:p w14:paraId="062FFF9E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74861385" w14:textId="77777777" w:rsidTr="00ED3AF2">
        <w:tc>
          <w:tcPr>
            <w:tcW w:w="2343" w:type="dxa"/>
            <w:gridSpan w:val="2"/>
          </w:tcPr>
          <w:p w14:paraId="671676E2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73" w:type="dxa"/>
            <w:gridSpan w:val="2"/>
          </w:tcPr>
          <w:p w14:paraId="63DBBA34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เครื่องวัดประสาท</w:t>
            </w:r>
          </w:p>
        </w:tc>
        <w:tc>
          <w:tcPr>
            <w:tcW w:w="1983" w:type="dxa"/>
          </w:tcPr>
          <w:p w14:paraId="7F8351A0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3" w:type="dxa"/>
            <w:gridSpan w:val="2"/>
          </w:tcPr>
          <w:p w14:paraId="6BDF672D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01EBE346" w14:textId="77777777" w:rsidTr="005F1F0F">
        <w:tc>
          <w:tcPr>
            <w:tcW w:w="2334" w:type="dxa"/>
          </w:tcPr>
          <w:p w14:paraId="145DB4B1" w14:textId="77777777" w:rsidR="00ED3AF2" w:rsidRPr="00ED3AF2" w:rsidRDefault="00ED3AF2" w:rsidP="005F1F0F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  <w:gridSpan w:val="2"/>
          </w:tcPr>
          <w:p w14:paraId="69E9AD96" w14:textId="77777777" w:rsidR="00ED3AF2" w:rsidRPr="00ED3AF2" w:rsidRDefault="00ED3AF2" w:rsidP="005F1F0F">
            <w:pPr>
              <w:spacing w:line="288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เครื่องวัดความดันโลหิต</w:t>
            </w:r>
          </w:p>
        </w:tc>
        <w:tc>
          <w:tcPr>
            <w:tcW w:w="2015" w:type="dxa"/>
            <w:gridSpan w:val="3"/>
          </w:tcPr>
          <w:p w14:paraId="44B531AD" w14:textId="77777777" w:rsidR="00ED3AF2" w:rsidRPr="00ED3AF2" w:rsidRDefault="00ED3AF2" w:rsidP="005F1F0F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763FA00C" w14:textId="77777777" w:rsidR="00ED3AF2" w:rsidRPr="00ED3AF2" w:rsidRDefault="00ED3AF2" w:rsidP="005F1F0F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5DBA42DB" w14:textId="77777777" w:rsidTr="00ED3AF2">
        <w:tc>
          <w:tcPr>
            <w:tcW w:w="2334" w:type="dxa"/>
          </w:tcPr>
          <w:p w14:paraId="50CD8CF2" w14:textId="77777777" w:rsidR="00ED3AF2" w:rsidRPr="00ED3AF2" w:rsidRDefault="00ED3AF2" w:rsidP="005F1F0F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  <w:gridSpan w:val="2"/>
          </w:tcPr>
          <w:p w14:paraId="37BB79A0" w14:textId="77777777" w:rsidR="00D13366" w:rsidRDefault="00ED3AF2" w:rsidP="005F1F0F">
            <w:pPr>
              <w:spacing w:line="288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lang w:bidi="th-TH"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เครื่องวัดรัศมีการเห็นของ</w:t>
            </w:r>
          </w:p>
          <w:p w14:paraId="78A4ED76" w14:textId="3B5E9D0B" w:rsidR="00ED3AF2" w:rsidRPr="00ED3AF2" w:rsidRDefault="00ED3AF2" w:rsidP="005F1F0F">
            <w:pPr>
              <w:spacing w:line="288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ลูกตา</w:t>
            </w:r>
          </w:p>
        </w:tc>
        <w:tc>
          <w:tcPr>
            <w:tcW w:w="2015" w:type="dxa"/>
            <w:gridSpan w:val="3"/>
          </w:tcPr>
          <w:p w14:paraId="6A36C7FE" w14:textId="77777777" w:rsidR="00ED3AF2" w:rsidRPr="00ED3AF2" w:rsidRDefault="00ED3AF2" w:rsidP="005F1F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52A34C7D" w14:textId="77777777" w:rsidR="00ED3AF2" w:rsidRPr="00ED3AF2" w:rsidRDefault="00ED3AF2" w:rsidP="005F1F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0E45F846" w14:textId="77777777" w:rsidTr="00ED3AF2">
        <w:tc>
          <w:tcPr>
            <w:tcW w:w="2334" w:type="dxa"/>
          </w:tcPr>
          <w:p w14:paraId="4DA3B788" w14:textId="77777777" w:rsidR="00ED3AF2" w:rsidRPr="00ED3AF2" w:rsidRDefault="00ED3AF2" w:rsidP="005F1F0F">
            <w:pPr>
              <w:spacing w:line="288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  <w:gridSpan w:val="2"/>
          </w:tcPr>
          <w:p w14:paraId="1CC4AC6F" w14:textId="77777777" w:rsidR="00ED3AF2" w:rsidRPr="00ED3AF2" w:rsidRDefault="00ED3AF2" w:rsidP="005F1F0F">
            <w:pPr>
              <w:spacing w:line="288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โคมไฟผ่าตัด</w:t>
            </w:r>
          </w:p>
        </w:tc>
        <w:tc>
          <w:tcPr>
            <w:tcW w:w="2015" w:type="dxa"/>
            <w:gridSpan w:val="3"/>
          </w:tcPr>
          <w:p w14:paraId="4017D180" w14:textId="77777777" w:rsidR="00ED3AF2" w:rsidRPr="00ED3AF2" w:rsidRDefault="00ED3AF2" w:rsidP="005F1F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6CCCF7A9" w14:textId="77777777" w:rsidR="00ED3AF2" w:rsidRPr="00ED3AF2" w:rsidRDefault="00ED3AF2" w:rsidP="005F1F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0B84C9E7" w14:textId="77777777" w:rsidTr="00ED3AF2">
        <w:tc>
          <w:tcPr>
            <w:tcW w:w="2334" w:type="dxa"/>
          </w:tcPr>
          <w:p w14:paraId="2D523BDF" w14:textId="77777777" w:rsidR="00ED3AF2" w:rsidRPr="00ED3AF2" w:rsidRDefault="00ED3AF2" w:rsidP="005F1F0F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  <w:gridSpan w:val="2"/>
          </w:tcPr>
          <w:p w14:paraId="46CF9475" w14:textId="77777777" w:rsidR="00ED3AF2" w:rsidRPr="00ED3AF2" w:rsidRDefault="00ED3AF2" w:rsidP="005F1F0F">
            <w:pPr>
              <w:spacing w:line="288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เครื่องมือช่วยคลอด</w:t>
            </w:r>
          </w:p>
        </w:tc>
        <w:tc>
          <w:tcPr>
            <w:tcW w:w="2015" w:type="dxa"/>
            <w:gridSpan w:val="3"/>
          </w:tcPr>
          <w:p w14:paraId="247F1A0F" w14:textId="77777777" w:rsidR="00ED3AF2" w:rsidRPr="00ED3AF2" w:rsidRDefault="00ED3AF2" w:rsidP="005F1F0F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3B1764DA" w14:textId="77777777" w:rsidR="00ED3AF2" w:rsidRPr="00ED3AF2" w:rsidRDefault="00ED3AF2" w:rsidP="005F1F0F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3A8258F9" w14:textId="77777777" w:rsidTr="00ED3AF2">
        <w:tc>
          <w:tcPr>
            <w:tcW w:w="2334" w:type="dxa"/>
          </w:tcPr>
          <w:p w14:paraId="3277E4B8" w14:textId="77777777" w:rsidR="00ED3AF2" w:rsidRPr="00ED3AF2" w:rsidRDefault="00ED3AF2" w:rsidP="005F1F0F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  <w:gridSpan w:val="2"/>
          </w:tcPr>
          <w:p w14:paraId="3C8E29C1" w14:textId="77777777" w:rsidR="00ED3AF2" w:rsidRPr="00ED3AF2" w:rsidRDefault="00ED3AF2" w:rsidP="005F1F0F">
            <w:pPr>
              <w:spacing w:line="288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เครื่องกรองเชื้อไวรัส</w:t>
            </w:r>
          </w:p>
        </w:tc>
        <w:tc>
          <w:tcPr>
            <w:tcW w:w="2015" w:type="dxa"/>
            <w:gridSpan w:val="3"/>
          </w:tcPr>
          <w:p w14:paraId="34E4B2D2" w14:textId="77777777" w:rsidR="00ED3AF2" w:rsidRPr="00ED3AF2" w:rsidRDefault="00ED3AF2" w:rsidP="005F1F0F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44ACF6BC" w14:textId="77777777" w:rsidR="00ED3AF2" w:rsidRPr="00ED3AF2" w:rsidRDefault="00ED3AF2" w:rsidP="005F1F0F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</w:tbl>
    <w:p w14:paraId="05BAABAD" w14:textId="77777777" w:rsidR="00D13366" w:rsidRPr="00D13366" w:rsidRDefault="00D13366" w:rsidP="0058281A">
      <w:pPr>
        <w:rPr>
          <w:rFonts w:ascii="TH SarabunPSK" w:hAnsi="TH SarabunPSK" w:cs="TH SarabunPSK"/>
          <w:b/>
          <w:bCs/>
          <w:sz w:val="10"/>
          <w:szCs w:val="10"/>
          <w:lang w:bidi="th-TH"/>
        </w:rPr>
      </w:pPr>
    </w:p>
    <w:p w14:paraId="0CBF9BDE" w14:textId="546A1BD5" w:rsidR="00C45011" w:rsidRPr="0058281A" w:rsidRDefault="0058281A" w:rsidP="0058281A">
      <w:pPr>
        <w:rPr>
          <w:rFonts w:ascii="TH SarabunPSK" w:hAnsi="TH SarabunPSK" w:cs="TH SarabunPSK"/>
          <w:b/>
          <w:bCs/>
          <w:szCs w:val="24"/>
          <w:lang w:bidi="th-TH"/>
        </w:rPr>
      </w:pP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หมายเหตุ  รายการ</w:t>
      </w:r>
      <w:r>
        <w:rPr>
          <w:rFonts w:ascii="TH SarabunPSK" w:hAnsi="TH SarabunPSK" w:cs="TH SarabunPSK" w:hint="cs"/>
          <w:b/>
          <w:bCs/>
          <w:szCs w:val="24"/>
          <w:cs/>
          <w:lang w:bidi="th-TH"/>
        </w:rPr>
        <w:t>ครุภัณฑ์</w:t>
      </w: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ที่ขึ้นต้นด้วยเครื่องหมาย ** เป็นรายการตามหนังสือสำนักงบประมาณที่ นร0704/ว37 ลงวันที่ 6 มกราคม 25</w:t>
      </w:r>
      <w:r>
        <w:rPr>
          <w:rFonts w:ascii="TH SarabunPSK" w:hAnsi="TH SarabunPSK" w:cs="TH SarabunPSK" w:hint="cs"/>
          <w:b/>
          <w:bCs/>
          <w:szCs w:val="24"/>
          <w:cs/>
          <w:lang w:bidi="th-TH"/>
        </w:rPr>
        <w:t>59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4"/>
        <w:gridCol w:w="2864"/>
        <w:gridCol w:w="2015"/>
        <w:gridCol w:w="2379"/>
      </w:tblGrid>
      <w:tr w:rsidR="00C062C4" w:rsidRPr="008B1C29" w14:paraId="78EDF990" w14:textId="77777777" w:rsidTr="005828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334" w:type="dxa"/>
          </w:tcPr>
          <w:p w14:paraId="7F498C84" w14:textId="77777777" w:rsidR="00C062C4" w:rsidRPr="008B1C29" w:rsidRDefault="00C062C4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ประเภท/หมวด</w:t>
            </w:r>
          </w:p>
        </w:tc>
        <w:tc>
          <w:tcPr>
            <w:tcW w:w="2864" w:type="dxa"/>
          </w:tcPr>
          <w:p w14:paraId="43A08E80" w14:textId="77777777" w:rsidR="00C062C4" w:rsidRPr="008B1C29" w:rsidRDefault="00C062C4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รายการ</w:t>
            </w:r>
          </w:p>
        </w:tc>
        <w:tc>
          <w:tcPr>
            <w:tcW w:w="2015" w:type="dxa"/>
          </w:tcPr>
          <w:p w14:paraId="0187A9BB" w14:textId="77777777" w:rsidR="00C062C4" w:rsidRPr="008B1C29" w:rsidRDefault="00C062C4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คำค้น</w:t>
            </w:r>
          </w:p>
        </w:tc>
        <w:tc>
          <w:tcPr>
            <w:tcW w:w="2379" w:type="dxa"/>
          </w:tcPr>
          <w:p w14:paraId="4C872D9F" w14:textId="77777777" w:rsidR="00C062C4" w:rsidRPr="008B1C29" w:rsidRDefault="00C062C4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เกณฑ์พิจารณาเพิ่มเติม</w:t>
            </w:r>
          </w:p>
        </w:tc>
      </w:tr>
      <w:tr w:rsidR="00ED3AF2" w:rsidRPr="00ED3AF2" w14:paraId="11A9B994" w14:textId="77777777" w:rsidTr="0058281A">
        <w:tc>
          <w:tcPr>
            <w:tcW w:w="2334" w:type="dxa"/>
          </w:tcPr>
          <w:p w14:paraId="1A62DA13" w14:textId="77777777" w:rsidR="00ED3AF2" w:rsidRPr="00ED3AF2" w:rsidRDefault="00ED3AF2" w:rsidP="00ED3AF2">
            <w:pPr>
              <w:spacing w:before="0" w:line="240" w:lineRule="auto"/>
              <w:ind w:left="0" w:right="113"/>
              <w:jc w:val="center"/>
              <w:rPr>
                <w:rFonts w:ascii="TH SarabunPSK" w:hAnsi="TH SarabunPSK" w:cs="TH SarabunPSK"/>
                <w:b/>
                <w:bCs/>
                <w:color w:val="auto"/>
                <w:spacing w:val="20"/>
                <w:sz w:val="28"/>
                <w:szCs w:val="28"/>
                <w:lang w:bidi="th-TH"/>
              </w:rPr>
            </w:pPr>
            <w:r w:rsidRPr="00ED3AF2">
              <w:rPr>
                <w:rFonts w:ascii="TH SarabunPSK" w:hAnsi="TH SarabunPSK" w:cs="TH SarabunPSK" w:hint="cs"/>
                <w:b/>
                <w:bCs/>
                <w:color w:val="auto"/>
                <w:spacing w:val="20"/>
                <w:sz w:val="28"/>
                <w:szCs w:val="28"/>
                <w:cs/>
                <w:lang w:bidi="th-TH"/>
              </w:rPr>
              <w:t>ครุภัณฑ์วิทยาศาสตร์</w:t>
            </w:r>
          </w:p>
          <w:p w14:paraId="1E1C2BCE" w14:textId="5D54CA4A" w:rsidR="0058281A" w:rsidRPr="00ED3AF2" w:rsidRDefault="00ED3AF2" w:rsidP="00ED3AF2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  <w:r w:rsidRPr="00ED3AF2">
              <w:rPr>
                <w:rFonts w:ascii="TH SarabunPSK" w:hAnsi="TH SarabunPSK" w:cs="TH SarabunPSK" w:hint="cs"/>
                <w:b/>
                <w:bCs/>
                <w:color w:val="auto"/>
                <w:spacing w:val="20"/>
                <w:sz w:val="28"/>
                <w:szCs w:val="28"/>
                <w:cs/>
                <w:lang w:bidi="th-TH"/>
              </w:rPr>
              <w:t>และการแพทย์</w:t>
            </w:r>
          </w:p>
        </w:tc>
        <w:tc>
          <w:tcPr>
            <w:tcW w:w="2864" w:type="dxa"/>
          </w:tcPr>
          <w:p w14:paraId="39C941B9" w14:textId="77777777" w:rsidR="0058281A" w:rsidRPr="00ED3AF2" w:rsidRDefault="0058281A" w:rsidP="00ED3AF2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เครื่องมือสำหรับบดอาหารของเชื้อแบคทีเรีย</w:t>
            </w:r>
          </w:p>
        </w:tc>
        <w:tc>
          <w:tcPr>
            <w:tcW w:w="2015" w:type="dxa"/>
          </w:tcPr>
          <w:p w14:paraId="78EB2DCC" w14:textId="77777777" w:rsidR="0058281A" w:rsidRPr="00ED3AF2" w:rsidRDefault="0058281A" w:rsidP="00ED3AF2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7148D1E9" w14:textId="77777777" w:rsidR="0058281A" w:rsidRPr="00ED3AF2" w:rsidRDefault="0058281A" w:rsidP="00ED3AF2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05D96612" w14:textId="77777777" w:rsidTr="0058281A">
        <w:tc>
          <w:tcPr>
            <w:tcW w:w="2334" w:type="dxa"/>
          </w:tcPr>
          <w:p w14:paraId="374125D4" w14:textId="77777777" w:rsidR="0058281A" w:rsidRPr="00ED3AF2" w:rsidRDefault="0058281A" w:rsidP="00ED3AF2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5954FF4B" w14:textId="77777777" w:rsidR="0058281A" w:rsidRPr="00ED3AF2" w:rsidRDefault="0058281A" w:rsidP="00ED3AF2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เครื่องปั่นและผสมสารอุดฟัน</w:t>
            </w:r>
          </w:p>
        </w:tc>
        <w:tc>
          <w:tcPr>
            <w:tcW w:w="2015" w:type="dxa"/>
          </w:tcPr>
          <w:p w14:paraId="2CD2D2D0" w14:textId="77777777" w:rsidR="0058281A" w:rsidRPr="00ED3AF2" w:rsidRDefault="0058281A" w:rsidP="00ED3AF2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2EEE44FD" w14:textId="77777777" w:rsidR="0058281A" w:rsidRPr="00ED3AF2" w:rsidRDefault="0058281A" w:rsidP="00ED3AF2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289CFF14" w14:textId="77777777" w:rsidTr="0058281A">
        <w:tc>
          <w:tcPr>
            <w:tcW w:w="2334" w:type="dxa"/>
          </w:tcPr>
          <w:p w14:paraId="63CA178D" w14:textId="77777777" w:rsidR="0058281A" w:rsidRPr="00ED3AF2" w:rsidRDefault="0058281A" w:rsidP="00ED3AF2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5AF67588" w14:textId="77777777" w:rsidR="0058281A" w:rsidRPr="00ED3AF2" w:rsidRDefault="0058281A" w:rsidP="00ED3AF2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เครื่องตรวจคลื่นหัวใจ</w:t>
            </w:r>
          </w:p>
        </w:tc>
        <w:tc>
          <w:tcPr>
            <w:tcW w:w="2015" w:type="dxa"/>
          </w:tcPr>
          <w:p w14:paraId="3C07BF2B" w14:textId="77777777" w:rsidR="0058281A" w:rsidRPr="00ED3AF2" w:rsidRDefault="0058281A" w:rsidP="00ED3AF2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ED3AF2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>EKG</w:t>
            </w:r>
          </w:p>
        </w:tc>
        <w:tc>
          <w:tcPr>
            <w:tcW w:w="2379" w:type="dxa"/>
          </w:tcPr>
          <w:p w14:paraId="103DA985" w14:textId="77777777" w:rsidR="0058281A" w:rsidRPr="00ED3AF2" w:rsidRDefault="0058281A" w:rsidP="00ED3AF2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4F8D6793" w14:textId="77777777" w:rsidTr="0058281A">
        <w:tc>
          <w:tcPr>
            <w:tcW w:w="2334" w:type="dxa"/>
          </w:tcPr>
          <w:p w14:paraId="29F258BD" w14:textId="77777777" w:rsidR="0058281A" w:rsidRPr="00ED3AF2" w:rsidRDefault="0058281A" w:rsidP="00ED3AF2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51432686" w14:textId="77777777" w:rsidR="0058281A" w:rsidRPr="00ED3AF2" w:rsidRDefault="0058281A" w:rsidP="00ED3AF2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เครื่องตรวจหู</w:t>
            </w:r>
          </w:p>
        </w:tc>
        <w:tc>
          <w:tcPr>
            <w:tcW w:w="2015" w:type="dxa"/>
          </w:tcPr>
          <w:p w14:paraId="1829B0AF" w14:textId="77777777" w:rsidR="0058281A" w:rsidRPr="00ED3AF2" w:rsidRDefault="0058281A" w:rsidP="00ED3AF2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ED3AF2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>Otoscope</w:t>
            </w:r>
          </w:p>
        </w:tc>
        <w:tc>
          <w:tcPr>
            <w:tcW w:w="2379" w:type="dxa"/>
          </w:tcPr>
          <w:p w14:paraId="126BE06D" w14:textId="77777777" w:rsidR="0058281A" w:rsidRPr="00ED3AF2" w:rsidRDefault="0058281A" w:rsidP="00ED3AF2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60A35F5B" w14:textId="77777777" w:rsidTr="0058281A">
        <w:tc>
          <w:tcPr>
            <w:tcW w:w="2334" w:type="dxa"/>
          </w:tcPr>
          <w:p w14:paraId="7ECB5228" w14:textId="77777777" w:rsidR="0058281A" w:rsidRPr="00ED3AF2" w:rsidRDefault="0058281A" w:rsidP="00ED3AF2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591BCDFA" w14:textId="77777777" w:rsidR="0058281A" w:rsidRPr="00ED3AF2" w:rsidRDefault="0058281A" w:rsidP="00ED3AF2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เครื่องพ่นละอองยา</w:t>
            </w:r>
          </w:p>
        </w:tc>
        <w:tc>
          <w:tcPr>
            <w:tcW w:w="2015" w:type="dxa"/>
          </w:tcPr>
          <w:p w14:paraId="1AB9DCFE" w14:textId="77777777" w:rsidR="0058281A" w:rsidRPr="00ED3AF2" w:rsidRDefault="0058281A" w:rsidP="00ED3AF2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675FC8B3" w14:textId="77777777" w:rsidR="0058281A" w:rsidRPr="00ED3AF2" w:rsidRDefault="0058281A" w:rsidP="00ED3AF2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59FB8F52" w14:textId="77777777" w:rsidTr="0058281A">
        <w:tc>
          <w:tcPr>
            <w:tcW w:w="2334" w:type="dxa"/>
          </w:tcPr>
          <w:p w14:paraId="768E0836" w14:textId="77777777" w:rsidR="0058281A" w:rsidRPr="00ED3AF2" w:rsidRDefault="0058281A" w:rsidP="00ED3AF2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41DDFDDF" w14:textId="77777777" w:rsidR="0058281A" w:rsidRPr="00ED3AF2" w:rsidRDefault="0058281A" w:rsidP="00ED3AF2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ที่อ่าน</w:t>
            </w:r>
            <w:proofErr w:type="spellStart"/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ฟิ</w:t>
            </w:r>
            <w:proofErr w:type="spellEnd"/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มล์</w:t>
            </w:r>
            <w:proofErr w:type="spellStart"/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สแ</w:t>
            </w:r>
            <w:proofErr w:type="spellEnd"/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ตน</w:t>
            </w:r>
            <w:proofErr w:type="spellStart"/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เล</w:t>
            </w:r>
            <w:proofErr w:type="spellEnd"/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ส</w:t>
            </w:r>
          </w:p>
        </w:tc>
        <w:tc>
          <w:tcPr>
            <w:tcW w:w="2015" w:type="dxa"/>
          </w:tcPr>
          <w:p w14:paraId="7C613065" w14:textId="77777777" w:rsidR="0058281A" w:rsidRPr="00ED3AF2" w:rsidRDefault="0058281A" w:rsidP="00ED3AF2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378A9179" w14:textId="77777777" w:rsidR="0058281A" w:rsidRPr="00ED3AF2" w:rsidRDefault="0058281A" w:rsidP="00ED3AF2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5A242DAD" w14:textId="77777777" w:rsidTr="0058281A">
        <w:tc>
          <w:tcPr>
            <w:tcW w:w="2334" w:type="dxa"/>
          </w:tcPr>
          <w:p w14:paraId="22B617C1" w14:textId="77777777" w:rsidR="0058281A" w:rsidRPr="00ED3AF2" w:rsidRDefault="0058281A" w:rsidP="00ED3AF2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3EBA0E38" w14:textId="49647C52" w:rsidR="0058281A" w:rsidRPr="00ED3AF2" w:rsidRDefault="0058281A" w:rsidP="00ED3AF2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ED3AF2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เสาสแตน</w:t>
            </w:r>
            <w:proofErr w:type="spellStart"/>
            <w:r w:rsidRPr="00ED3AF2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เล</w:t>
            </w:r>
            <w:proofErr w:type="spellEnd"/>
            <w:r w:rsidRPr="00ED3AF2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สให้น้ำเกลือ</w:t>
            </w:r>
          </w:p>
        </w:tc>
        <w:tc>
          <w:tcPr>
            <w:tcW w:w="2015" w:type="dxa"/>
          </w:tcPr>
          <w:p w14:paraId="02C062A6" w14:textId="77777777" w:rsidR="0058281A" w:rsidRPr="00ED3AF2" w:rsidRDefault="0058281A" w:rsidP="00ED3AF2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299527CA" w14:textId="77777777" w:rsidR="0058281A" w:rsidRPr="00ED3AF2" w:rsidRDefault="0058281A" w:rsidP="00ED3AF2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15E53AB4" w14:textId="77777777" w:rsidTr="0058281A">
        <w:tc>
          <w:tcPr>
            <w:tcW w:w="2334" w:type="dxa"/>
          </w:tcPr>
          <w:p w14:paraId="38F926A8" w14:textId="77777777" w:rsidR="0058281A" w:rsidRPr="00ED3AF2" w:rsidRDefault="0058281A" w:rsidP="00ED3AF2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494CC895" w14:textId="77777777" w:rsidR="0058281A" w:rsidRPr="00ED3AF2" w:rsidRDefault="0058281A" w:rsidP="00ED3AF2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เครื่องฆ่าเชื้อโรค</w:t>
            </w:r>
          </w:p>
        </w:tc>
        <w:tc>
          <w:tcPr>
            <w:tcW w:w="2015" w:type="dxa"/>
          </w:tcPr>
          <w:p w14:paraId="21B7D5E5" w14:textId="77777777" w:rsidR="0058281A" w:rsidRPr="00ED3AF2" w:rsidRDefault="0058281A" w:rsidP="00ED3AF2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24957CE6" w14:textId="77777777" w:rsidR="0058281A" w:rsidRPr="00ED3AF2" w:rsidRDefault="0058281A" w:rsidP="00ED3AF2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41FC95D4" w14:textId="77777777" w:rsidTr="0058281A">
        <w:tc>
          <w:tcPr>
            <w:tcW w:w="2334" w:type="dxa"/>
          </w:tcPr>
          <w:p w14:paraId="1609D93E" w14:textId="77777777" w:rsidR="0058281A" w:rsidRPr="00ED3AF2" w:rsidRDefault="0058281A" w:rsidP="00ED3AF2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12DFEECD" w14:textId="77777777" w:rsidR="0058281A" w:rsidRPr="00ED3AF2" w:rsidRDefault="0058281A" w:rsidP="00ED3AF2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เครื่องซีลปิดบรรจุเวชภัณฑ์ในการนึ่งฆ่าเชื้อ</w:t>
            </w:r>
          </w:p>
        </w:tc>
        <w:tc>
          <w:tcPr>
            <w:tcW w:w="2015" w:type="dxa"/>
          </w:tcPr>
          <w:p w14:paraId="33D8E8B1" w14:textId="77777777" w:rsidR="0058281A" w:rsidRPr="00ED3AF2" w:rsidRDefault="0058281A" w:rsidP="00ED3AF2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2363AD50" w14:textId="77777777" w:rsidR="0058281A" w:rsidRPr="00ED3AF2" w:rsidRDefault="0058281A" w:rsidP="00ED3AF2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3488E1A0" w14:textId="77777777" w:rsidTr="0028013E">
        <w:tc>
          <w:tcPr>
            <w:tcW w:w="2334" w:type="dxa"/>
          </w:tcPr>
          <w:p w14:paraId="0182B1BD" w14:textId="77777777" w:rsidR="0028013E" w:rsidRPr="00ED3AF2" w:rsidRDefault="0028013E" w:rsidP="00ED3AF2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864" w:type="dxa"/>
          </w:tcPr>
          <w:p w14:paraId="0DE953F7" w14:textId="77777777" w:rsidR="0028013E" w:rsidRPr="00ED3AF2" w:rsidRDefault="0028013E" w:rsidP="00ED3AF2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</w:t>
            </w:r>
            <w:proofErr w:type="spellStart"/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สแ</w:t>
            </w:r>
            <w:proofErr w:type="spellEnd"/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ตน</w:t>
            </w:r>
            <w:proofErr w:type="spellStart"/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เล</w:t>
            </w:r>
            <w:proofErr w:type="spellEnd"/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สใส่อุปกรณ์แพทย์</w:t>
            </w:r>
          </w:p>
        </w:tc>
        <w:tc>
          <w:tcPr>
            <w:tcW w:w="2015" w:type="dxa"/>
          </w:tcPr>
          <w:p w14:paraId="4B46D5F7" w14:textId="77777777" w:rsidR="0028013E" w:rsidRPr="00ED3AF2" w:rsidRDefault="0028013E" w:rsidP="00ED3AF2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778B42A6" w14:textId="77777777" w:rsidR="0028013E" w:rsidRPr="00ED3AF2" w:rsidRDefault="0028013E" w:rsidP="00ED3AF2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7588B280" w14:textId="77777777" w:rsidTr="0028013E">
        <w:tc>
          <w:tcPr>
            <w:tcW w:w="2334" w:type="dxa"/>
          </w:tcPr>
          <w:p w14:paraId="024492C4" w14:textId="77777777" w:rsidR="0028013E" w:rsidRPr="00ED3AF2" w:rsidRDefault="0028013E" w:rsidP="00ED3AF2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1BBF224D" w14:textId="2128AE3B" w:rsidR="0028013E" w:rsidRPr="00ED3AF2" w:rsidRDefault="0028013E" w:rsidP="00ED3AF2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 xml:space="preserve">เครื่องวัดอัตราการเต้นของหัวใจ/ชีพจร </w:t>
            </w:r>
          </w:p>
        </w:tc>
        <w:tc>
          <w:tcPr>
            <w:tcW w:w="2015" w:type="dxa"/>
          </w:tcPr>
          <w:p w14:paraId="0E93A730" w14:textId="77777777" w:rsidR="0028013E" w:rsidRPr="00ED3AF2" w:rsidRDefault="0028013E" w:rsidP="00ED3AF2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5181A44B" w14:textId="77777777" w:rsidR="0028013E" w:rsidRPr="00ED3AF2" w:rsidRDefault="0028013E" w:rsidP="00ED3AF2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196E8DCE" w14:textId="77777777" w:rsidTr="00ED3AF2">
        <w:tc>
          <w:tcPr>
            <w:tcW w:w="2334" w:type="dxa"/>
          </w:tcPr>
          <w:p w14:paraId="7FAFA6CA" w14:textId="77777777" w:rsidR="00ED3AF2" w:rsidRPr="00ED3AF2" w:rsidRDefault="00ED3AF2" w:rsidP="00ED3AF2">
            <w:pPr>
              <w:spacing w:before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color w:val="auto"/>
                <w:spacing w:val="20"/>
                <w:sz w:val="28"/>
                <w:szCs w:val="28"/>
                <w:lang w:bidi="th-TH"/>
              </w:rPr>
            </w:pPr>
            <w:r w:rsidRPr="00ED3AF2">
              <w:rPr>
                <w:rFonts w:ascii="TH SarabunPSK" w:hAnsi="TH SarabunPSK" w:cs="TH SarabunPSK" w:hint="cs"/>
                <w:b/>
                <w:bCs/>
                <w:color w:val="auto"/>
                <w:spacing w:val="20"/>
                <w:sz w:val="28"/>
                <w:szCs w:val="28"/>
                <w:cs/>
                <w:lang w:bidi="th-TH"/>
              </w:rPr>
              <w:lastRenderedPageBreak/>
              <w:t>ครุภัณฑ์วิทยาศาสตร์</w:t>
            </w:r>
          </w:p>
          <w:p w14:paraId="109E819B" w14:textId="77777777" w:rsidR="00ED3AF2" w:rsidRPr="00ED3AF2" w:rsidRDefault="00ED3AF2" w:rsidP="00ED3AF2">
            <w:pPr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ED3AF2">
              <w:rPr>
                <w:rFonts w:ascii="TH SarabunPSK" w:hAnsi="TH SarabunPSK" w:cs="TH SarabunPSK" w:hint="cs"/>
                <w:b/>
                <w:bCs/>
                <w:color w:val="auto"/>
                <w:spacing w:val="20"/>
                <w:sz w:val="28"/>
                <w:szCs w:val="28"/>
                <w:cs/>
                <w:lang w:bidi="th-TH"/>
              </w:rPr>
              <w:t>และการแพทย์</w:t>
            </w:r>
          </w:p>
        </w:tc>
        <w:tc>
          <w:tcPr>
            <w:tcW w:w="2864" w:type="dxa"/>
          </w:tcPr>
          <w:p w14:paraId="2BDED247" w14:textId="77777777" w:rsidR="00ED3AF2" w:rsidRPr="00ED3AF2" w:rsidRDefault="00ED3AF2" w:rsidP="00ED3AF2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ED3AF2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เครื่องชั่งน้ำหนัก</w:t>
            </w:r>
          </w:p>
        </w:tc>
        <w:tc>
          <w:tcPr>
            <w:tcW w:w="2015" w:type="dxa"/>
          </w:tcPr>
          <w:p w14:paraId="1E35C5C3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0FF086C3" w14:textId="168C4308" w:rsidR="00ED3AF2" w:rsidRPr="00ED3AF2" w:rsidRDefault="00405DE0" w:rsidP="00ED3AF2">
            <w:pPr>
              <w:spacing w:before="0" w:line="240" w:lineRule="auto"/>
              <w:ind w:left="0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</w:t>
            </w:r>
            <w:r w:rsidR="00ED3AF2" w:rsidRPr="00ED3AF2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</w:t>
            </w:r>
            <w:r w:rsidR="00ED3AF2" w:rsidRPr="00ED3AF2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 xml:space="preserve"> 5</w:t>
            </w:r>
            <w:r w:rsidR="00ED3AF2" w:rsidRPr="00ED3AF2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,000 บาทขึ้นไป</w:t>
            </w:r>
          </w:p>
        </w:tc>
      </w:tr>
      <w:tr w:rsidR="00ED3AF2" w:rsidRPr="00ED3AF2" w14:paraId="5B6CA89E" w14:textId="77777777" w:rsidTr="00ED3AF2">
        <w:tc>
          <w:tcPr>
            <w:tcW w:w="2334" w:type="dxa"/>
          </w:tcPr>
          <w:p w14:paraId="4142DCB2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3D196FBB" w14:textId="77777777" w:rsidR="00ED3AF2" w:rsidRPr="00ED3AF2" w:rsidRDefault="00ED3AF2" w:rsidP="00ED3AF2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กล้องจุลทรรศน์</w:t>
            </w:r>
          </w:p>
        </w:tc>
        <w:tc>
          <w:tcPr>
            <w:tcW w:w="2015" w:type="dxa"/>
          </w:tcPr>
          <w:p w14:paraId="13E03553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1B6A6335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2A5AD2ED" w14:textId="77777777" w:rsidTr="00ED3AF2">
        <w:tc>
          <w:tcPr>
            <w:tcW w:w="2334" w:type="dxa"/>
          </w:tcPr>
          <w:p w14:paraId="728D905C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3BE806E5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กล้องดูดาว</w:t>
            </w:r>
          </w:p>
        </w:tc>
        <w:tc>
          <w:tcPr>
            <w:tcW w:w="2015" w:type="dxa"/>
          </w:tcPr>
          <w:p w14:paraId="4F5D4134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479B42B4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27DF8F69" w14:textId="77777777" w:rsidTr="00ED3AF2">
        <w:tc>
          <w:tcPr>
            <w:tcW w:w="2334" w:type="dxa"/>
          </w:tcPr>
          <w:p w14:paraId="795A9846" w14:textId="77777777" w:rsidR="00ED3AF2" w:rsidRPr="00ED3AF2" w:rsidRDefault="00ED3AF2" w:rsidP="00ED3AF2">
            <w:pPr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2390AEE4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เครื่องช่วยความสว่างของกล้องจุลทรรศน์</w:t>
            </w:r>
          </w:p>
        </w:tc>
        <w:tc>
          <w:tcPr>
            <w:tcW w:w="2015" w:type="dxa"/>
          </w:tcPr>
          <w:p w14:paraId="0092253E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01AB68C9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30D05260" w14:textId="77777777" w:rsidTr="00ED3AF2">
        <w:tc>
          <w:tcPr>
            <w:tcW w:w="2334" w:type="dxa"/>
          </w:tcPr>
          <w:p w14:paraId="468D6A73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3A398AEB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เครื่องดูดอากาศ</w:t>
            </w:r>
          </w:p>
        </w:tc>
        <w:tc>
          <w:tcPr>
            <w:tcW w:w="2015" w:type="dxa"/>
          </w:tcPr>
          <w:p w14:paraId="4C931FF4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433DB187" w14:textId="77777777" w:rsidR="00ED3AF2" w:rsidRPr="00ED3AF2" w:rsidRDefault="00ED3AF2" w:rsidP="00ED3AF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75147198" w14:textId="77777777" w:rsidTr="00ED3AF2">
        <w:tc>
          <w:tcPr>
            <w:tcW w:w="2334" w:type="dxa"/>
          </w:tcPr>
          <w:p w14:paraId="42F4E78B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4863A1F4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เครื่องทดสอบความถ่วงจำเพาะของของเหลว</w:t>
            </w:r>
          </w:p>
        </w:tc>
        <w:tc>
          <w:tcPr>
            <w:tcW w:w="2015" w:type="dxa"/>
          </w:tcPr>
          <w:p w14:paraId="3148DB0B" w14:textId="77777777" w:rsidR="00ED3AF2" w:rsidRPr="00ED3AF2" w:rsidRDefault="00ED3AF2" w:rsidP="00405DE0">
            <w:pPr>
              <w:spacing w:before="0" w:line="240" w:lineRule="auto"/>
              <w:ind w:left="0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379" w:type="dxa"/>
          </w:tcPr>
          <w:p w14:paraId="530800D3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ED3AF2" w:rsidRPr="00ED3AF2" w14:paraId="2F489EAB" w14:textId="77777777" w:rsidTr="00ED3AF2">
        <w:tc>
          <w:tcPr>
            <w:tcW w:w="2334" w:type="dxa"/>
          </w:tcPr>
          <w:p w14:paraId="2C56D758" w14:textId="77777777" w:rsidR="00ED3AF2" w:rsidRPr="00ED3AF2" w:rsidRDefault="00ED3AF2" w:rsidP="00405DE0">
            <w:pPr>
              <w:spacing w:before="0" w:line="240" w:lineRule="auto"/>
              <w:ind w:left="0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1A902004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เครื่องมือเทียบสีเคมี</w:t>
            </w:r>
          </w:p>
        </w:tc>
        <w:tc>
          <w:tcPr>
            <w:tcW w:w="2015" w:type="dxa"/>
          </w:tcPr>
          <w:p w14:paraId="2628F326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0C04CD67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077E1F8D" w14:textId="77777777" w:rsidTr="00ED3AF2">
        <w:tc>
          <w:tcPr>
            <w:tcW w:w="2334" w:type="dxa"/>
          </w:tcPr>
          <w:p w14:paraId="0FFBCD15" w14:textId="77777777" w:rsidR="00ED3AF2" w:rsidRPr="00ED3AF2" w:rsidRDefault="00ED3AF2" w:rsidP="00405DE0">
            <w:pPr>
              <w:spacing w:before="0" w:line="240" w:lineRule="auto"/>
              <w:ind w:left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49F752A1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เครื่องลอกลวดลายจากภาพถ่าย</w:t>
            </w:r>
          </w:p>
        </w:tc>
        <w:tc>
          <w:tcPr>
            <w:tcW w:w="2015" w:type="dxa"/>
          </w:tcPr>
          <w:p w14:paraId="3029C694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4DB3D84F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1AC977FE" w14:textId="77777777" w:rsidTr="00ED3AF2">
        <w:tc>
          <w:tcPr>
            <w:tcW w:w="2334" w:type="dxa"/>
          </w:tcPr>
          <w:p w14:paraId="0C8D1754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864" w:type="dxa"/>
          </w:tcPr>
          <w:p w14:paraId="1BC4A059" w14:textId="77777777" w:rsidR="00ED3AF2" w:rsidRPr="00ED3AF2" w:rsidRDefault="00ED3AF2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เครื่องจ่ายแก๊สคลอรีน</w:t>
            </w:r>
          </w:p>
        </w:tc>
        <w:tc>
          <w:tcPr>
            <w:tcW w:w="2015" w:type="dxa"/>
          </w:tcPr>
          <w:p w14:paraId="61483DF6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2B7DF915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77FCFA51" w14:textId="77777777" w:rsidTr="00ED3AF2">
        <w:tc>
          <w:tcPr>
            <w:tcW w:w="2334" w:type="dxa"/>
          </w:tcPr>
          <w:p w14:paraId="32D770D5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864" w:type="dxa"/>
          </w:tcPr>
          <w:p w14:paraId="0E106B1B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เครื่องเป่าลม</w:t>
            </w:r>
          </w:p>
        </w:tc>
        <w:tc>
          <w:tcPr>
            <w:tcW w:w="2015" w:type="dxa"/>
          </w:tcPr>
          <w:p w14:paraId="26E9A87A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6CF1169A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62B3B595" w14:textId="77777777" w:rsidTr="00ED3AF2">
        <w:tc>
          <w:tcPr>
            <w:tcW w:w="2334" w:type="dxa"/>
          </w:tcPr>
          <w:p w14:paraId="3F1BF6AD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2ED3316D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เครื่องตรวจสอบมาตรไฟฟ้า</w:t>
            </w:r>
          </w:p>
        </w:tc>
        <w:tc>
          <w:tcPr>
            <w:tcW w:w="2015" w:type="dxa"/>
          </w:tcPr>
          <w:p w14:paraId="771BEF9F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05C49C7A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0F1033A7" w14:textId="77777777" w:rsidTr="00ED3AF2">
        <w:tc>
          <w:tcPr>
            <w:tcW w:w="2334" w:type="dxa"/>
          </w:tcPr>
          <w:p w14:paraId="2349F6FD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679503ED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เครื่องมือเติมน้ำยา</w:t>
            </w:r>
          </w:p>
        </w:tc>
        <w:tc>
          <w:tcPr>
            <w:tcW w:w="2015" w:type="dxa"/>
          </w:tcPr>
          <w:p w14:paraId="5AC487E4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409E2C24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02A1BAA4" w14:textId="77777777" w:rsidTr="00ED3AF2">
        <w:tc>
          <w:tcPr>
            <w:tcW w:w="2334" w:type="dxa"/>
          </w:tcPr>
          <w:p w14:paraId="7B9A4796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68B92EFD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เครื่องมือทดลองหา</w:t>
            </w:r>
            <w:proofErr w:type="spellStart"/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ลิค</w:t>
            </w:r>
            <w:proofErr w:type="spellEnd"/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วิดลิ</w:t>
            </w:r>
            <w:proofErr w:type="spellStart"/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มิท</w:t>
            </w:r>
            <w:proofErr w:type="spellEnd"/>
          </w:p>
        </w:tc>
        <w:tc>
          <w:tcPr>
            <w:tcW w:w="2015" w:type="dxa"/>
          </w:tcPr>
          <w:p w14:paraId="234C9686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4C375AC3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4EBCC90F" w14:textId="77777777" w:rsidTr="00ED3AF2">
        <w:tc>
          <w:tcPr>
            <w:tcW w:w="2334" w:type="dxa"/>
          </w:tcPr>
          <w:p w14:paraId="1181EA37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40030225" w14:textId="77777777" w:rsidR="00ED3AF2" w:rsidRPr="00ED3AF2" w:rsidRDefault="00ED3AF2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เครื่องจับความเร็ว</w:t>
            </w:r>
          </w:p>
        </w:tc>
        <w:tc>
          <w:tcPr>
            <w:tcW w:w="2015" w:type="dxa"/>
          </w:tcPr>
          <w:p w14:paraId="4E761ED5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24899F9B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26E9E8C6" w14:textId="77777777" w:rsidTr="00ED3AF2">
        <w:tc>
          <w:tcPr>
            <w:tcW w:w="2334" w:type="dxa"/>
          </w:tcPr>
          <w:p w14:paraId="3B7A36CA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5A94C444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เครื่องวัดกำลังอัด</w:t>
            </w:r>
          </w:p>
        </w:tc>
        <w:tc>
          <w:tcPr>
            <w:tcW w:w="2015" w:type="dxa"/>
          </w:tcPr>
          <w:p w14:paraId="183A393A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0CB2155B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ED3AF2" w:rsidRPr="00ED3AF2" w14:paraId="072B3E46" w14:textId="77777777" w:rsidTr="00ED3AF2">
        <w:tc>
          <w:tcPr>
            <w:tcW w:w="2334" w:type="dxa"/>
          </w:tcPr>
          <w:p w14:paraId="7693CDEA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1F4F8FFB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เครื่องวัดความถี่</w:t>
            </w:r>
          </w:p>
        </w:tc>
        <w:tc>
          <w:tcPr>
            <w:tcW w:w="2015" w:type="dxa"/>
          </w:tcPr>
          <w:p w14:paraId="4A536155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7BC9C8DA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2D063630" w14:textId="77777777" w:rsidTr="00ED3AF2">
        <w:tc>
          <w:tcPr>
            <w:tcW w:w="2334" w:type="dxa"/>
          </w:tcPr>
          <w:p w14:paraId="2100A646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30F790AA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เครื่องวัดความสูง</w:t>
            </w:r>
          </w:p>
        </w:tc>
        <w:tc>
          <w:tcPr>
            <w:tcW w:w="2015" w:type="dxa"/>
          </w:tcPr>
          <w:p w14:paraId="24759D4E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4F20811E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ED3AF2" w:rsidRPr="00ED3AF2" w14:paraId="516E126A" w14:textId="77777777" w:rsidTr="00ED3AF2">
        <w:tc>
          <w:tcPr>
            <w:tcW w:w="2334" w:type="dxa"/>
          </w:tcPr>
          <w:p w14:paraId="6259A48E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240AC29D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ED3AF2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เครื่องวัดอุณหภูมิโลหะเหลว</w:t>
            </w:r>
          </w:p>
        </w:tc>
        <w:tc>
          <w:tcPr>
            <w:tcW w:w="2015" w:type="dxa"/>
          </w:tcPr>
          <w:p w14:paraId="4BD8D182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57EA4536" w14:textId="77777777" w:rsidR="00ED3AF2" w:rsidRPr="00ED3AF2" w:rsidRDefault="00ED3AF2" w:rsidP="00405DE0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</w:tbl>
    <w:p w14:paraId="25298353" w14:textId="77777777" w:rsidR="00405DE0" w:rsidRPr="00D13366" w:rsidRDefault="00405DE0">
      <w:pPr>
        <w:rPr>
          <w:rFonts w:ascii="TH SarabunPSK" w:hAnsi="TH SarabunPSK" w:cs="TH SarabunPSK"/>
          <w:b/>
          <w:bCs/>
          <w:sz w:val="10"/>
          <w:szCs w:val="10"/>
          <w:lang w:bidi="th-TH"/>
        </w:rPr>
      </w:pPr>
    </w:p>
    <w:p w14:paraId="57A8A869" w14:textId="6558B189" w:rsidR="0028013E" w:rsidRDefault="0028013E">
      <w:pPr>
        <w:rPr>
          <w:rFonts w:ascii="TH SarabunPSK" w:hAnsi="TH SarabunPSK" w:cs="TH SarabunPSK"/>
          <w:b/>
          <w:bCs/>
          <w:szCs w:val="24"/>
          <w:lang w:bidi="th-TH"/>
        </w:rPr>
      </w:pP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หมายเหตุ  รายการ</w:t>
      </w:r>
      <w:r>
        <w:rPr>
          <w:rFonts w:ascii="TH SarabunPSK" w:hAnsi="TH SarabunPSK" w:cs="TH SarabunPSK" w:hint="cs"/>
          <w:b/>
          <w:bCs/>
          <w:szCs w:val="24"/>
          <w:cs/>
          <w:lang w:bidi="th-TH"/>
        </w:rPr>
        <w:t>ครุภัณฑ์</w:t>
      </w: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ที่ขึ้นต้นด้วยเครื่องหมาย ** เป็นรายการตามหนังสือสำนักงบประมาณที่ นร0704/ว37 ลงวันที่ 6 มกราคม 25</w:t>
      </w:r>
      <w:r>
        <w:rPr>
          <w:rFonts w:ascii="TH SarabunPSK" w:hAnsi="TH SarabunPSK" w:cs="TH SarabunPSK" w:hint="cs"/>
          <w:b/>
          <w:bCs/>
          <w:szCs w:val="24"/>
          <w:cs/>
          <w:lang w:bidi="th-TH"/>
        </w:rPr>
        <w:t>59</w:t>
      </w:r>
    </w:p>
    <w:p w14:paraId="169FBC9F" w14:textId="77777777" w:rsidR="00D13366" w:rsidRPr="00EC0501" w:rsidRDefault="00D13366">
      <w:pPr>
        <w:rPr>
          <w:rFonts w:ascii="TH SarabunPSK" w:hAnsi="TH SarabunPSK" w:cs="TH SarabunPSK"/>
          <w:b/>
          <w:bCs/>
          <w:szCs w:val="24"/>
          <w:lang w:bidi="th-TH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4"/>
        <w:gridCol w:w="2864"/>
        <w:gridCol w:w="2015"/>
        <w:gridCol w:w="2379"/>
      </w:tblGrid>
      <w:tr w:rsidR="0028013E" w:rsidRPr="008B1C29" w14:paraId="542EB1E0" w14:textId="77777777" w:rsidTr="002801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334" w:type="dxa"/>
          </w:tcPr>
          <w:p w14:paraId="292FED9C" w14:textId="77777777" w:rsidR="0028013E" w:rsidRPr="008B1C29" w:rsidRDefault="0028013E" w:rsidP="00956E99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ประเภท/หมวด</w:t>
            </w:r>
          </w:p>
        </w:tc>
        <w:tc>
          <w:tcPr>
            <w:tcW w:w="2864" w:type="dxa"/>
          </w:tcPr>
          <w:p w14:paraId="2EBB467A" w14:textId="77777777" w:rsidR="0028013E" w:rsidRPr="008B1C29" w:rsidRDefault="0028013E" w:rsidP="00956E99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รายการ</w:t>
            </w:r>
          </w:p>
        </w:tc>
        <w:tc>
          <w:tcPr>
            <w:tcW w:w="2015" w:type="dxa"/>
          </w:tcPr>
          <w:p w14:paraId="618B70C3" w14:textId="77777777" w:rsidR="0028013E" w:rsidRPr="008B1C29" w:rsidRDefault="0028013E" w:rsidP="00956E99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คำค้น</w:t>
            </w:r>
          </w:p>
        </w:tc>
        <w:tc>
          <w:tcPr>
            <w:tcW w:w="2379" w:type="dxa"/>
          </w:tcPr>
          <w:p w14:paraId="3D71DCC1" w14:textId="77777777" w:rsidR="0028013E" w:rsidRPr="008B1C29" w:rsidRDefault="0028013E" w:rsidP="00956E99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เกณฑ์พิจารณาเพิ่มเติม</w:t>
            </w:r>
          </w:p>
        </w:tc>
      </w:tr>
      <w:tr w:rsidR="00405DE0" w:rsidRPr="00405DE0" w14:paraId="375038AD" w14:textId="77777777" w:rsidTr="00405DE0">
        <w:tc>
          <w:tcPr>
            <w:tcW w:w="2334" w:type="dxa"/>
          </w:tcPr>
          <w:p w14:paraId="349C620A" w14:textId="77777777" w:rsidR="00405DE0" w:rsidRPr="00405DE0" w:rsidRDefault="00405DE0" w:rsidP="00405DE0">
            <w:pPr>
              <w:spacing w:before="0" w:line="240" w:lineRule="auto"/>
              <w:ind w:left="0" w:right="113"/>
              <w:jc w:val="center"/>
              <w:rPr>
                <w:rFonts w:ascii="TH SarabunPSK" w:hAnsi="TH SarabunPSK" w:cs="TH SarabunPSK"/>
                <w:b/>
                <w:bCs/>
                <w:color w:val="auto"/>
                <w:spacing w:val="20"/>
                <w:sz w:val="28"/>
                <w:szCs w:val="28"/>
                <w:lang w:bidi="th-TH"/>
              </w:rPr>
            </w:pPr>
            <w:r w:rsidRPr="00405DE0">
              <w:rPr>
                <w:rFonts w:ascii="TH SarabunPSK" w:hAnsi="TH SarabunPSK" w:cs="TH SarabunPSK" w:hint="cs"/>
                <w:b/>
                <w:bCs/>
                <w:color w:val="auto"/>
                <w:spacing w:val="20"/>
                <w:sz w:val="28"/>
                <w:szCs w:val="28"/>
                <w:cs/>
                <w:lang w:bidi="th-TH"/>
              </w:rPr>
              <w:t>ครุภัณฑ์วิทยาศาสตร์</w:t>
            </w:r>
          </w:p>
          <w:p w14:paraId="41D76C82" w14:textId="6E69D7F8" w:rsidR="00405DE0" w:rsidRPr="00405DE0" w:rsidRDefault="00405DE0" w:rsidP="00405DE0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  <w:r w:rsidRPr="00405DE0">
              <w:rPr>
                <w:rFonts w:ascii="TH SarabunPSK" w:hAnsi="TH SarabunPSK" w:cs="TH SarabunPSK" w:hint="cs"/>
                <w:b/>
                <w:bCs/>
                <w:color w:val="auto"/>
                <w:spacing w:val="20"/>
                <w:sz w:val="28"/>
                <w:szCs w:val="28"/>
                <w:cs/>
                <w:lang w:bidi="th-TH"/>
              </w:rPr>
              <w:t>และการแพทย์</w:t>
            </w:r>
          </w:p>
        </w:tc>
        <w:tc>
          <w:tcPr>
            <w:tcW w:w="2864" w:type="dxa"/>
          </w:tcPr>
          <w:p w14:paraId="006A8CB9" w14:textId="77777777" w:rsidR="00405DE0" w:rsidRPr="00405DE0" w:rsidRDefault="00405DE0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405DE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เครื่องอัดลมขับด้วยเครื่องยนต์</w:t>
            </w:r>
          </w:p>
        </w:tc>
        <w:tc>
          <w:tcPr>
            <w:tcW w:w="2015" w:type="dxa"/>
          </w:tcPr>
          <w:p w14:paraId="12A5525A" w14:textId="77777777" w:rsidR="00405DE0" w:rsidRPr="00405DE0" w:rsidRDefault="00405DE0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6B550290" w14:textId="77777777" w:rsidR="00405DE0" w:rsidRPr="00405DE0" w:rsidRDefault="00405DE0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05DE0" w:rsidRPr="00405DE0" w14:paraId="53BC057B" w14:textId="77777777" w:rsidTr="00ED3AF2">
        <w:tc>
          <w:tcPr>
            <w:tcW w:w="2334" w:type="dxa"/>
          </w:tcPr>
          <w:p w14:paraId="42E824B0" w14:textId="77777777" w:rsidR="00ED3AF2" w:rsidRPr="00405DE0" w:rsidRDefault="00ED3AF2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5ED4587D" w14:textId="77777777" w:rsidR="00ED3AF2" w:rsidRPr="00405DE0" w:rsidRDefault="00ED3AF2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405DE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เครื่องกรองแสง</w:t>
            </w:r>
          </w:p>
        </w:tc>
        <w:tc>
          <w:tcPr>
            <w:tcW w:w="2015" w:type="dxa"/>
          </w:tcPr>
          <w:p w14:paraId="1353AA79" w14:textId="77777777" w:rsidR="00ED3AF2" w:rsidRPr="00405DE0" w:rsidRDefault="00ED3AF2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0BBFAF7D" w14:textId="77777777" w:rsidR="00ED3AF2" w:rsidRPr="00405DE0" w:rsidRDefault="00ED3AF2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05DE0" w:rsidRPr="00405DE0" w14:paraId="27F59318" w14:textId="77777777" w:rsidTr="0058281A">
        <w:tc>
          <w:tcPr>
            <w:tcW w:w="2334" w:type="dxa"/>
          </w:tcPr>
          <w:p w14:paraId="102E840B" w14:textId="77777777" w:rsidR="00C062C4" w:rsidRPr="00405DE0" w:rsidRDefault="00C062C4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638C4621" w14:textId="50A2A73F" w:rsidR="00C062C4" w:rsidRPr="00405DE0" w:rsidRDefault="0027603F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405DE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เครื่องวัดแสง</w:t>
            </w:r>
          </w:p>
        </w:tc>
        <w:tc>
          <w:tcPr>
            <w:tcW w:w="2015" w:type="dxa"/>
          </w:tcPr>
          <w:p w14:paraId="176B394E" w14:textId="77777777" w:rsidR="00C062C4" w:rsidRPr="00405DE0" w:rsidRDefault="00C062C4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07822C99" w14:textId="77777777" w:rsidR="00C062C4" w:rsidRPr="00405DE0" w:rsidRDefault="00C062C4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05DE0" w:rsidRPr="00405DE0" w14:paraId="2D269D7C" w14:textId="77777777" w:rsidTr="0058281A">
        <w:tc>
          <w:tcPr>
            <w:tcW w:w="2334" w:type="dxa"/>
          </w:tcPr>
          <w:p w14:paraId="1318CB53" w14:textId="77777777" w:rsidR="00C062C4" w:rsidRPr="00405DE0" w:rsidRDefault="00C062C4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393CED32" w14:textId="37EE6B99" w:rsidR="00C062C4" w:rsidRPr="00405DE0" w:rsidRDefault="0027603F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405DE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เครื่องทดสอบแสงสว่าง</w:t>
            </w:r>
          </w:p>
        </w:tc>
        <w:tc>
          <w:tcPr>
            <w:tcW w:w="2015" w:type="dxa"/>
          </w:tcPr>
          <w:p w14:paraId="716459EC" w14:textId="77777777" w:rsidR="00C062C4" w:rsidRPr="00405DE0" w:rsidRDefault="00C062C4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31DAACDE" w14:textId="77777777" w:rsidR="00C062C4" w:rsidRPr="00405DE0" w:rsidRDefault="00C062C4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05DE0" w:rsidRPr="00405DE0" w14:paraId="117D3AFD" w14:textId="77777777" w:rsidTr="0058281A">
        <w:tc>
          <w:tcPr>
            <w:tcW w:w="2334" w:type="dxa"/>
          </w:tcPr>
          <w:p w14:paraId="3D7479E9" w14:textId="77777777" w:rsidR="00C062C4" w:rsidRPr="00405DE0" w:rsidRDefault="00C062C4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3875ADA5" w14:textId="69C047AB" w:rsidR="00C062C4" w:rsidRPr="00405DE0" w:rsidRDefault="0027603F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405DE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เครื่องวัดรังสี</w:t>
            </w:r>
          </w:p>
        </w:tc>
        <w:tc>
          <w:tcPr>
            <w:tcW w:w="2015" w:type="dxa"/>
          </w:tcPr>
          <w:p w14:paraId="15937028" w14:textId="77777777" w:rsidR="00C062C4" w:rsidRPr="00405DE0" w:rsidRDefault="00C062C4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54426082" w14:textId="77777777" w:rsidR="00C062C4" w:rsidRPr="00405DE0" w:rsidRDefault="00C062C4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05DE0" w:rsidRPr="00405DE0" w14:paraId="3B5E1739" w14:textId="77777777" w:rsidTr="0058281A">
        <w:tc>
          <w:tcPr>
            <w:tcW w:w="2334" w:type="dxa"/>
          </w:tcPr>
          <w:p w14:paraId="0C4CB4A2" w14:textId="77777777" w:rsidR="00C062C4" w:rsidRPr="00405DE0" w:rsidRDefault="00C062C4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75BA7195" w14:textId="108A561F" w:rsidR="00C062C4" w:rsidRPr="00405DE0" w:rsidRDefault="0027603F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405DE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เครื่องวัดพลังแสงแดด</w:t>
            </w:r>
          </w:p>
        </w:tc>
        <w:tc>
          <w:tcPr>
            <w:tcW w:w="2015" w:type="dxa"/>
          </w:tcPr>
          <w:p w14:paraId="0CA44CF4" w14:textId="77777777" w:rsidR="00C062C4" w:rsidRPr="00405DE0" w:rsidRDefault="00C062C4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1628EECE" w14:textId="77777777" w:rsidR="00C062C4" w:rsidRPr="00405DE0" w:rsidRDefault="00C062C4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05DE0" w:rsidRPr="00405DE0" w14:paraId="1F626973" w14:textId="77777777" w:rsidTr="0058281A">
        <w:tc>
          <w:tcPr>
            <w:tcW w:w="2334" w:type="dxa"/>
          </w:tcPr>
          <w:p w14:paraId="23ADBD00" w14:textId="77777777" w:rsidR="00C062C4" w:rsidRPr="00405DE0" w:rsidRDefault="00C062C4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5B3873ED" w14:textId="282CAEB2" w:rsidR="00C062C4" w:rsidRPr="00405DE0" w:rsidRDefault="0027603F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405DE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 xml:space="preserve">เครื่องวัดความกดอากาศ </w:t>
            </w:r>
          </w:p>
        </w:tc>
        <w:tc>
          <w:tcPr>
            <w:tcW w:w="2015" w:type="dxa"/>
          </w:tcPr>
          <w:p w14:paraId="1FC43D84" w14:textId="43AA6866" w:rsidR="00C062C4" w:rsidRPr="00405DE0" w:rsidRDefault="00C45011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bCs/>
                <w:color w:val="auto"/>
                <w:sz w:val="28"/>
                <w:szCs w:val="28"/>
                <w:lang w:bidi="th-TH"/>
              </w:rPr>
            </w:pPr>
            <w:r w:rsidRPr="00405DE0">
              <w:rPr>
                <w:rFonts w:ascii="TH SarabunPSK" w:hAnsi="TH SarabunPSK" w:cs="TH SarabunPSK"/>
                <w:bCs/>
                <w:color w:val="auto"/>
                <w:spacing w:val="20"/>
                <w:sz w:val="28"/>
                <w:szCs w:val="28"/>
              </w:rPr>
              <w:t>Barometer</w:t>
            </w:r>
          </w:p>
        </w:tc>
        <w:tc>
          <w:tcPr>
            <w:tcW w:w="2379" w:type="dxa"/>
          </w:tcPr>
          <w:p w14:paraId="4678B271" w14:textId="77777777" w:rsidR="00C062C4" w:rsidRPr="00405DE0" w:rsidRDefault="00C062C4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05DE0" w:rsidRPr="00405DE0" w14:paraId="3BA86E53" w14:textId="77777777" w:rsidTr="0058281A">
        <w:tc>
          <w:tcPr>
            <w:tcW w:w="2334" w:type="dxa"/>
          </w:tcPr>
          <w:p w14:paraId="6160D5B8" w14:textId="77777777" w:rsidR="00C45011" w:rsidRPr="00405DE0" w:rsidRDefault="00C45011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5AF3D5EC" w14:textId="3C11EC0C" w:rsidR="00C45011" w:rsidRPr="00405DE0" w:rsidRDefault="00C45011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405DE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เครื่องแปลงสภาพน้ำกระด้างให้เป็นน้ำอ่อน</w:t>
            </w:r>
          </w:p>
        </w:tc>
        <w:tc>
          <w:tcPr>
            <w:tcW w:w="2015" w:type="dxa"/>
          </w:tcPr>
          <w:p w14:paraId="5762B605" w14:textId="77777777" w:rsidR="00C45011" w:rsidRPr="00405DE0" w:rsidRDefault="00C45011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00EDBE41" w14:textId="77777777" w:rsidR="00C45011" w:rsidRPr="00405DE0" w:rsidRDefault="00C45011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05DE0" w:rsidRPr="00405DE0" w14:paraId="3CAADAE5" w14:textId="77777777" w:rsidTr="00405DE0">
        <w:tc>
          <w:tcPr>
            <w:tcW w:w="2334" w:type="dxa"/>
          </w:tcPr>
          <w:p w14:paraId="44EDE391" w14:textId="31BF3ACE" w:rsidR="00405DE0" w:rsidRPr="00405DE0" w:rsidRDefault="00405DE0" w:rsidP="00405DE0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75401973" w14:textId="77777777" w:rsidR="00405DE0" w:rsidRPr="00405DE0" w:rsidRDefault="00405DE0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405DE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เครื่องตรวจสอบคุณภาพน้ำ</w:t>
            </w:r>
          </w:p>
        </w:tc>
        <w:tc>
          <w:tcPr>
            <w:tcW w:w="2015" w:type="dxa"/>
          </w:tcPr>
          <w:p w14:paraId="371D4092" w14:textId="77777777" w:rsidR="00405DE0" w:rsidRPr="00405DE0" w:rsidRDefault="00405DE0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7842FB2D" w14:textId="77777777" w:rsidR="00405DE0" w:rsidRPr="00405DE0" w:rsidRDefault="00405DE0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05DE0" w:rsidRPr="00405DE0" w14:paraId="7465D3C9" w14:textId="77777777" w:rsidTr="00405DE0">
        <w:tc>
          <w:tcPr>
            <w:tcW w:w="2334" w:type="dxa"/>
          </w:tcPr>
          <w:p w14:paraId="019C4C40" w14:textId="77777777" w:rsidR="00405DE0" w:rsidRPr="00405DE0" w:rsidRDefault="00405DE0" w:rsidP="00405DE0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6425EA8C" w14:textId="77777777" w:rsidR="00405DE0" w:rsidRPr="00405DE0" w:rsidRDefault="00405DE0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405DE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เครื่องกลั่นน้ำ</w:t>
            </w:r>
          </w:p>
        </w:tc>
        <w:tc>
          <w:tcPr>
            <w:tcW w:w="2015" w:type="dxa"/>
          </w:tcPr>
          <w:p w14:paraId="1DA3D8A6" w14:textId="77777777" w:rsidR="00405DE0" w:rsidRPr="00405DE0" w:rsidRDefault="00405DE0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31BB2ACD" w14:textId="77777777" w:rsidR="00405DE0" w:rsidRPr="00405DE0" w:rsidRDefault="00405DE0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05DE0" w:rsidRPr="00405DE0" w14:paraId="10248B24" w14:textId="77777777" w:rsidTr="00405DE0">
        <w:tc>
          <w:tcPr>
            <w:tcW w:w="2334" w:type="dxa"/>
          </w:tcPr>
          <w:p w14:paraId="017AB3A5" w14:textId="77777777" w:rsidR="00405DE0" w:rsidRPr="00405DE0" w:rsidRDefault="00405DE0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5B4A6A86" w14:textId="77777777" w:rsidR="00405DE0" w:rsidRPr="00405DE0" w:rsidRDefault="00405DE0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405DE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เครื่องวัดอุณหภูมิน้ำ</w:t>
            </w:r>
          </w:p>
        </w:tc>
        <w:tc>
          <w:tcPr>
            <w:tcW w:w="2015" w:type="dxa"/>
          </w:tcPr>
          <w:p w14:paraId="50E58F9D" w14:textId="77777777" w:rsidR="00405DE0" w:rsidRPr="00405DE0" w:rsidRDefault="00405DE0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11C365C9" w14:textId="77777777" w:rsidR="00405DE0" w:rsidRPr="00405DE0" w:rsidRDefault="00405DE0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05DE0" w:rsidRPr="00405DE0" w14:paraId="5607732F" w14:textId="77777777" w:rsidTr="00405DE0">
        <w:tc>
          <w:tcPr>
            <w:tcW w:w="2334" w:type="dxa"/>
          </w:tcPr>
          <w:p w14:paraId="64FAA39E" w14:textId="77777777" w:rsidR="00405DE0" w:rsidRPr="00405DE0" w:rsidRDefault="00405DE0" w:rsidP="00405DE0">
            <w:pPr>
              <w:spacing w:before="0" w:line="240" w:lineRule="auto"/>
              <w:ind w:left="0" w:right="113"/>
              <w:jc w:val="center"/>
              <w:rPr>
                <w:rFonts w:ascii="TH SarabunPSK" w:hAnsi="TH SarabunPSK" w:cs="TH SarabunPSK"/>
                <w:b/>
                <w:bCs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7E63BF6F" w14:textId="77777777" w:rsidR="00405DE0" w:rsidRPr="00405DE0" w:rsidRDefault="00405DE0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lang w:bidi="th-TH"/>
              </w:rPr>
            </w:pPr>
            <w:r w:rsidRPr="00405DE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เครื่องมือวิเคราะห์ด้วย</w:t>
            </w:r>
          </w:p>
          <w:p w14:paraId="53B3F9C3" w14:textId="77777777" w:rsidR="00405DE0" w:rsidRPr="00405DE0" w:rsidRDefault="00405DE0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405DE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เปลวไฟ</w:t>
            </w:r>
          </w:p>
        </w:tc>
        <w:tc>
          <w:tcPr>
            <w:tcW w:w="2015" w:type="dxa"/>
          </w:tcPr>
          <w:p w14:paraId="3A81922B" w14:textId="77777777" w:rsidR="00405DE0" w:rsidRPr="00405DE0" w:rsidRDefault="00405DE0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17D15DC8" w14:textId="77777777" w:rsidR="00405DE0" w:rsidRPr="00405DE0" w:rsidRDefault="00405DE0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05DE0" w:rsidRPr="00405DE0" w14:paraId="4F47FBCE" w14:textId="77777777" w:rsidTr="00405DE0">
        <w:tc>
          <w:tcPr>
            <w:tcW w:w="2334" w:type="dxa"/>
          </w:tcPr>
          <w:p w14:paraId="76DAAE62" w14:textId="77777777" w:rsidR="00405DE0" w:rsidRPr="00405DE0" w:rsidRDefault="00405DE0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3E60DD6A" w14:textId="77777777" w:rsidR="00405DE0" w:rsidRPr="00405DE0" w:rsidRDefault="00405DE0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405DE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เครื่องวัดความเป็นกรด</w:t>
            </w:r>
          </w:p>
        </w:tc>
        <w:tc>
          <w:tcPr>
            <w:tcW w:w="2015" w:type="dxa"/>
          </w:tcPr>
          <w:p w14:paraId="251AF012" w14:textId="77777777" w:rsidR="00405DE0" w:rsidRPr="00405DE0" w:rsidRDefault="00405DE0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15789DBC" w14:textId="77777777" w:rsidR="00405DE0" w:rsidRPr="00405DE0" w:rsidRDefault="00405DE0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05DE0" w:rsidRPr="00405DE0" w14:paraId="63EA3E9E" w14:textId="77777777" w:rsidTr="00405DE0">
        <w:tc>
          <w:tcPr>
            <w:tcW w:w="2334" w:type="dxa"/>
          </w:tcPr>
          <w:p w14:paraId="1793E4C1" w14:textId="77777777" w:rsidR="00405DE0" w:rsidRPr="00405DE0" w:rsidRDefault="00405DE0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1FBB8E91" w14:textId="77777777" w:rsidR="00405DE0" w:rsidRPr="00405DE0" w:rsidRDefault="00405DE0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405DE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เครื่องระเหยของเหลว</w:t>
            </w:r>
          </w:p>
        </w:tc>
        <w:tc>
          <w:tcPr>
            <w:tcW w:w="2015" w:type="dxa"/>
          </w:tcPr>
          <w:p w14:paraId="79590AF8" w14:textId="77777777" w:rsidR="00405DE0" w:rsidRPr="00405DE0" w:rsidRDefault="00405DE0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6806B212" w14:textId="77777777" w:rsidR="00405DE0" w:rsidRPr="00405DE0" w:rsidRDefault="00405DE0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05DE0" w:rsidRPr="00405DE0" w14:paraId="0FFE4884" w14:textId="77777777" w:rsidTr="00405DE0">
        <w:tc>
          <w:tcPr>
            <w:tcW w:w="2334" w:type="dxa"/>
          </w:tcPr>
          <w:p w14:paraId="2C712AB0" w14:textId="77777777" w:rsidR="00405DE0" w:rsidRPr="00405DE0" w:rsidRDefault="00405DE0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864" w:type="dxa"/>
          </w:tcPr>
          <w:p w14:paraId="0C7F5C03" w14:textId="77777777" w:rsidR="00405DE0" w:rsidRPr="00405DE0" w:rsidRDefault="00405DE0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405DE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เครื่องวิเคราะห์แยกขนาดของเม็ดดิน</w:t>
            </w:r>
          </w:p>
        </w:tc>
        <w:tc>
          <w:tcPr>
            <w:tcW w:w="2015" w:type="dxa"/>
          </w:tcPr>
          <w:p w14:paraId="0CF989CD" w14:textId="77777777" w:rsidR="00405DE0" w:rsidRPr="00405DE0" w:rsidRDefault="00405DE0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5C28457A" w14:textId="77777777" w:rsidR="00405DE0" w:rsidRPr="00405DE0" w:rsidRDefault="00405DE0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05DE0" w:rsidRPr="00405DE0" w14:paraId="21F9EA4D" w14:textId="77777777" w:rsidTr="00405DE0">
        <w:tc>
          <w:tcPr>
            <w:tcW w:w="2334" w:type="dxa"/>
          </w:tcPr>
          <w:p w14:paraId="2930B8B6" w14:textId="77777777" w:rsidR="00405DE0" w:rsidRPr="00405DE0" w:rsidRDefault="00405DE0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864" w:type="dxa"/>
          </w:tcPr>
          <w:p w14:paraId="4D2ADFE7" w14:textId="77777777" w:rsidR="00405DE0" w:rsidRPr="00405DE0" w:rsidRDefault="00405DE0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405DE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เครื่องวัดความชื้นในดิน</w:t>
            </w:r>
          </w:p>
        </w:tc>
        <w:tc>
          <w:tcPr>
            <w:tcW w:w="2015" w:type="dxa"/>
          </w:tcPr>
          <w:p w14:paraId="00DC8D32" w14:textId="77777777" w:rsidR="00405DE0" w:rsidRPr="00405DE0" w:rsidRDefault="00405DE0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28215656" w14:textId="77777777" w:rsidR="00405DE0" w:rsidRPr="00405DE0" w:rsidRDefault="00405DE0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05DE0" w:rsidRPr="00405DE0" w14:paraId="0367FBC3" w14:textId="77777777" w:rsidTr="00405DE0">
        <w:tc>
          <w:tcPr>
            <w:tcW w:w="2334" w:type="dxa"/>
          </w:tcPr>
          <w:p w14:paraId="0B9E4EC6" w14:textId="77777777" w:rsidR="00405DE0" w:rsidRPr="00405DE0" w:rsidRDefault="00405DE0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5340C600" w14:textId="77777777" w:rsidR="00405DE0" w:rsidRPr="00405DE0" w:rsidRDefault="00405DE0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405DE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เครื่องกวนด้วยแม่เหล็ก</w:t>
            </w:r>
          </w:p>
        </w:tc>
        <w:tc>
          <w:tcPr>
            <w:tcW w:w="2015" w:type="dxa"/>
          </w:tcPr>
          <w:p w14:paraId="76F8DBCE" w14:textId="77777777" w:rsidR="00405DE0" w:rsidRPr="00405DE0" w:rsidRDefault="00405DE0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44156246" w14:textId="77777777" w:rsidR="00405DE0" w:rsidRPr="00405DE0" w:rsidRDefault="00405DE0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05DE0" w:rsidRPr="00405DE0" w14:paraId="739794C9" w14:textId="77777777" w:rsidTr="00405DE0">
        <w:tc>
          <w:tcPr>
            <w:tcW w:w="2334" w:type="dxa"/>
          </w:tcPr>
          <w:p w14:paraId="473223A2" w14:textId="77777777" w:rsidR="00405DE0" w:rsidRPr="00405DE0" w:rsidRDefault="00405DE0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698DD5BE" w14:textId="77777777" w:rsidR="00405DE0" w:rsidRPr="00405DE0" w:rsidRDefault="00405DE0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405DE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ตู้ทำน้ำแข็ง</w:t>
            </w:r>
          </w:p>
        </w:tc>
        <w:tc>
          <w:tcPr>
            <w:tcW w:w="2015" w:type="dxa"/>
          </w:tcPr>
          <w:p w14:paraId="014DB657" w14:textId="77777777" w:rsidR="00405DE0" w:rsidRPr="00405DE0" w:rsidRDefault="00405DE0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1D58D2B1" w14:textId="77777777" w:rsidR="00405DE0" w:rsidRPr="00405DE0" w:rsidRDefault="00405DE0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05DE0" w:rsidRPr="00405DE0" w14:paraId="2EBA0785" w14:textId="77777777" w:rsidTr="00405DE0">
        <w:tc>
          <w:tcPr>
            <w:tcW w:w="2334" w:type="dxa"/>
          </w:tcPr>
          <w:p w14:paraId="1933C91D" w14:textId="77777777" w:rsidR="00405DE0" w:rsidRPr="00405DE0" w:rsidRDefault="00405DE0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72B7108F" w14:textId="77777777" w:rsidR="00405DE0" w:rsidRPr="00405DE0" w:rsidRDefault="00405DE0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405DE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หม้อเก็บอากาศ</w:t>
            </w:r>
          </w:p>
        </w:tc>
        <w:tc>
          <w:tcPr>
            <w:tcW w:w="2015" w:type="dxa"/>
          </w:tcPr>
          <w:p w14:paraId="74033289" w14:textId="77777777" w:rsidR="00405DE0" w:rsidRPr="00405DE0" w:rsidRDefault="00405DE0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39B6A3E3" w14:textId="77777777" w:rsidR="00405DE0" w:rsidRPr="00405DE0" w:rsidRDefault="00405DE0" w:rsidP="00405DE0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05DE0" w:rsidRPr="00405DE0" w14:paraId="2D490435" w14:textId="77777777" w:rsidTr="00405DE0">
        <w:tc>
          <w:tcPr>
            <w:tcW w:w="2334" w:type="dxa"/>
          </w:tcPr>
          <w:p w14:paraId="3E4BF354" w14:textId="77777777" w:rsidR="00405DE0" w:rsidRPr="00405DE0" w:rsidRDefault="00405DE0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02C2AD51" w14:textId="77777777" w:rsidR="00405DE0" w:rsidRPr="00405DE0" w:rsidRDefault="00405DE0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405DE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เตาแอลกอฮอล์</w:t>
            </w:r>
          </w:p>
        </w:tc>
        <w:tc>
          <w:tcPr>
            <w:tcW w:w="2015" w:type="dxa"/>
          </w:tcPr>
          <w:p w14:paraId="017FC110" w14:textId="77777777" w:rsidR="00405DE0" w:rsidRPr="00405DE0" w:rsidRDefault="00405DE0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1D1E44FB" w14:textId="77777777" w:rsidR="00405DE0" w:rsidRPr="00405DE0" w:rsidRDefault="00405DE0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405DE0" w:rsidRPr="00405DE0" w14:paraId="3486AB1E" w14:textId="77777777" w:rsidTr="00405DE0">
        <w:tc>
          <w:tcPr>
            <w:tcW w:w="2334" w:type="dxa"/>
          </w:tcPr>
          <w:p w14:paraId="65332055" w14:textId="77777777" w:rsidR="00405DE0" w:rsidRPr="00405DE0" w:rsidRDefault="00405DE0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756C527A" w14:textId="77777777" w:rsidR="00405DE0" w:rsidRPr="00405DE0" w:rsidRDefault="00405DE0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405DE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โซเดียมแลม</w:t>
            </w:r>
            <w:proofErr w:type="spellStart"/>
            <w:r w:rsidRPr="00405DE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พ์</w:t>
            </w:r>
            <w:proofErr w:type="spellEnd"/>
          </w:p>
        </w:tc>
        <w:tc>
          <w:tcPr>
            <w:tcW w:w="2015" w:type="dxa"/>
          </w:tcPr>
          <w:p w14:paraId="57A50290" w14:textId="77777777" w:rsidR="00405DE0" w:rsidRPr="00405DE0" w:rsidRDefault="00405DE0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70602C0C" w14:textId="77777777" w:rsidR="00405DE0" w:rsidRPr="00405DE0" w:rsidRDefault="00405DE0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05DE0" w:rsidRPr="00405DE0" w14:paraId="43925AD3" w14:textId="77777777" w:rsidTr="00405DE0">
        <w:tc>
          <w:tcPr>
            <w:tcW w:w="2334" w:type="dxa"/>
          </w:tcPr>
          <w:p w14:paraId="2D5F60F6" w14:textId="77777777" w:rsidR="00405DE0" w:rsidRPr="00405DE0" w:rsidRDefault="00405DE0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3F1786A6" w14:textId="77777777" w:rsidR="00405DE0" w:rsidRPr="00405DE0" w:rsidRDefault="00405DE0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405DE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เครื่องวัดความยืดและหดตัวของวัตถุ</w:t>
            </w:r>
          </w:p>
        </w:tc>
        <w:tc>
          <w:tcPr>
            <w:tcW w:w="2015" w:type="dxa"/>
          </w:tcPr>
          <w:p w14:paraId="04955A83" w14:textId="77777777" w:rsidR="00405DE0" w:rsidRPr="00405DE0" w:rsidRDefault="00405DE0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70BDFCA6" w14:textId="77777777" w:rsidR="00405DE0" w:rsidRPr="00405DE0" w:rsidRDefault="00405DE0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05DE0" w:rsidRPr="00405DE0" w14:paraId="7E510ACD" w14:textId="77777777" w:rsidTr="00405DE0">
        <w:tc>
          <w:tcPr>
            <w:tcW w:w="2334" w:type="dxa"/>
          </w:tcPr>
          <w:p w14:paraId="60B3277E" w14:textId="77777777" w:rsidR="00405DE0" w:rsidRPr="00405DE0" w:rsidRDefault="00405DE0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53FEFA9E" w14:textId="77777777" w:rsidR="00405DE0" w:rsidRPr="00405DE0" w:rsidRDefault="00405DE0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405DE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เครื่องอุ่นสไลด์</w:t>
            </w:r>
          </w:p>
        </w:tc>
        <w:tc>
          <w:tcPr>
            <w:tcW w:w="2015" w:type="dxa"/>
          </w:tcPr>
          <w:p w14:paraId="77E1642D" w14:textId="77777777" w:rsidR="00405DE0" w:rsidRPr="00405DE0" w:rsidRDefault="00405DE0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1CCCF7F4" w14:textId="77777777" w:rsidR="00405DE0" w:rsidRPr="00405DE0" w:rsidRDefault="00405DE0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05DE0" w:rsidRPr="00405DE0" w14:paraId="73055154" w14:textId="77777777" w:rsidTr="00405DE0">
        <w:tc>
          <w:tcPr>
            <w:tcW w:w="2334" w:type="dxa"/>
          </w:tcPr>
          <w:p w14:paraId="06185F66" w14:textId="77777777" w:rsidR="00405DE0" w:rsidRPr="00405DE0" w:rsidRDefault="00405DE0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864" w:type="dxa"/>
          </w:tcPr>
          <w:p w14:paraId="70108885" w14:textId="77777777" w:rsidR="00405DE0" w:rsidRPr="00405DE0" w:rsidRDefault="00405DE0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</w:pPr>
            <w:r w:rsidRPr="00405DE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เครื่องทำน้ำบริสุทธิ์</w:t>
            </w:r>
          </w:p>
        </w:tc>
        <w:tc>
          <w:tcPr>
            <w:tcW w:w="2015" w:type="dxa"/>
          </w:tcPr>
          <w:p w14:paraId="4552468F" w14:textId="77777777" w:rsidR="00405DE0" w:rsidRPr="00405DE0" w:rsidRDefault="00405DE0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0069B9B0" w14:textId="77777777" w:rsidR="00405DE0" w:rsidRPr="00405DE0" w:rsidRDefault="00405DE0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05DE0" w:rsidRPr="00405DE0" w14:paraId="008B6824" w14:textId="77777777" w:rsidTr="00405DE0">
        <w:tc>
          <w:tcPr>
            <w:tcW w:w="2334" w:type="dxa"/>
          </w:tcPr>
          <w:p w14:paraId="2E0DECCB" w14:textId="77777777" w:rsidR="00405DE0" w:rsidRPr="00405DE0" w:rsidRDefault="00405DE0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864" w:type="dxa"/>
          </w:tcPr>
          <w:p w14:paraId="6741F18C" w14:textId="26335C3F" w:rsidR="00405DE0" w:rsidRPr="00405DE0" w:rsidRDefault="00405DE0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405DE0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เครื่องวัดอุณหภูมิร่างกาย</w:t>
            </w:r>
          </w:p>
        </w:tc>
        <w:tc>
          <w:tcPr>
            <w:tcW w:w="2015" w:type="dxa"/>
          </w:tcPr>
          <w:p w14:paraId="67DC84D6" w14:textId="77777777" w:rsidR="00405DE0" w:rsidRPr="00405DE0" w:rsidRDefault="00405DE0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11E1050C" w14:textId="3E370686" w:rsidR="00405DE0" w:rsidRPr="00405DE0" w:rsidRDefault="00405DE0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405DE0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</w:t>
            </w:r>
            <w:r w:rsidRPr="00405DE0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 xml:space="preserve"> 5</w:t>
            </w:r>
            <w:r w:rsidRPr="00405DE0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,000 บาทขึ้นไป</w:t>
            </w:r>
          </w:p>
        </w:tc>
      </w:tr>
      <w:tr w:rsidR="00405DE0" w:rsidRPr="00405DE0" w14:paraId="5B5BFD19" w14:textId="77777777" w:rsidTr="00405DE0">
        <w:tc>
          <w:tcPr>
            <w:tcW w:w="2334" w:type="dxa"/>
          </w:tcPr>
          <w:p w14:paraId="77D06B4B" w14:textId="77777777" w:rsidR="00405DE0" w:rsidRPr="00405DE0" w:rsidRDefault="00405DE0" w:rsidP="00405DE0">
            <w:pPr>
              <w:spacing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864" w:type="dxa"/>
          </w:tcPr>
          <w:p w14:paraId="11B10B38" w14:textId="5B86F9CE" w:rsidR="00405DE0" w:rsidRPr="00405DE0" w:rsidRDefault="00405DE0" w:rsidP="00405DE0">
            <w:pPr>
              <w:spacing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405DE0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เครื่องจ่ายแอลกอ</w:t>
            </w:r>
            <w:proofErr w:type="spellStart"/>
            <w:r w:rsidRPr="00405DE0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ฮอลล์</w:t>
            </w:r>
            <w:proofErr w:type="spellEnd"/>
          </w:p>
        </w:tc>
        <w:tc>
          <w:tcPr>
            <w:tcW w:w="2015" w:type="dxa"/>
          </w:tcPr>
          <w:p w14:paraId="50081745" w14:textId="77777777" w:rsidR="00405DE0" w:rsidRPr="00405DE0" w:rsidRDefault="00405DE0" w:rsidP="00405DE0">
            <w:pPr>
              <w:spacing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6171872F" w14:textId="642A2B80" w:rsidR="00405DE0" w:rsidRPr="00405DE0" w:rsidRDefault="00405DE0" w:rsidP="00405DE0">
            <w:pPr>
              <w:spacing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  <w:r w:rsidRPr="00405DE0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</w:t>
            </w:r>
            <w:r w:rsidRPr="00405DE0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 xml:space="preserve"> 5</w:t>
            </w:r>
            <w:r w:rsidRPr="00405DE0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,000 บาทขึ้นไป</w:t>
            </w:r>
          </w:p>
        </w:tc>
      </w:tr>
      <w:tr w:rsidR="00405DE0" w:rsidRPr="00405DE0" w14:paraId="4E51AEE5" w14:textId="77777777" w:rsidTr="00405DE0">
        <w:tc>
          <w:tcPr>
            <w:tcW w:w="2334" w:type="dxa"/>
          </w:tcPr>
          <w:p w14:paraId="36297A9F" w14:textId="77777777" w:rsidR="00D13366" w:rsidRDefault="00405DE0" w:rsidP="00405DE0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b/>
                <w:bCs/>
                <w:color w:val="auto"/>
                <w:spacing w:val="20"/>
                <w:sz w:val="28"/>
                <w:szCs w:val="28"/>
                <w:lang w:bidi="th-TH"/>
              </w:rPr>
            </w:pPr>
            <w:r w:rsidRPr="00405DE0">
              <w:rPr>
                <w:rFonts w:ascii="TH SarabunPSK" w:hAnsi="TH SarabunPSK" w:cs="TH SarabunPSK" w:hint="cs"/>
                <w:b/>
                <w:bCs/>
                <w:color w:val="auto"/>
                <w:spacing w:val="20"/>
                <w:sz w:val="28"/>
                <w:szCs w:val="28"/>
                <w:cs/>
                <w:lang w:bidi="th-TH"/>
              </w:rPr>
              <w:t>ครุภัณฑ์งานบ้าน</w:t>
            </w:r>
          </w:p>
          <w:p w14:paraId="2B1C78C3" w14:textId="1A61D4B2" w:rsidR="00405DE0" w:rsidRPr="00405DE0" w:rsidRDefault="00405DE0" w:rsidP="00405DE0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b/>
                <w:bCs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405DE0">
              <w:rPr>
                <w:rFonts w:ascii="TH SarabunPSK" w:hAnsi="TH SarabunPSK" w:cs="TH SarabunPSK" w:hint="cs"/>
                <w:b/>
                <w:bCs/>
                <w:color w:val="auto"/>
                <w:spacing w:val="20"/>
                <w:sz w:val="28"/>
                <w:szCs w:val="28"/>
                <w:cs/>
                <w:lang w:bidi="th-TH"/>
              </w:rPr>
              <w:t>งานครัว</w:t>
            </w:r>
          </w:p>
        </w:tc>
        <w:tc>
          <w:tcPr>
            <w:tcW w:w="2864" w:type="dxa"/>
          </w:tcPr>
          <w:p w14:paraId="70EFF20F" w14:textId="77777777" w:rsidR="00405DE0" w:rsidRDefault="00405DE0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lang w:bidi="th-TH"/>
              </w:rPr>
            </w:pPr>
            <w:r w:rsidRPr="00405DE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เครื่องกรองน้ำ</w:t>
            </w:r>
          </w:p>
          <w:p w14:paraId="7E51A415" w14:textId="2B081A91" w:rsidR="00D13366" w:rsidRPr="00405DE0" w:rsidRDefault="00D13366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</w:p>
        </w:tc>
        <w:tc>
          <w:tcPr>
            <w:tcW w:w="2015" w:type="dxa"/>
          </w:tcPr>
          <w:p w14:paraId="1D10B244" w14:textId="77777777" w:rsidR="00405DE0" w:rsidRPr="00405DE0" w:rsidRDefault="00405DE0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24939F44" w14:textId="77777777" w:rsidR="00405DE0" w:rsidRPr="00405DE0" w:rsidRDefault="00405DE0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05DE0" w:rsidRPr="00405DE0" w14:paraId="46226E1B" w14:textId="77777777" w:rsidTr="00405DE0">
        <w:tc>
          <w:tcPr>
            <w:tcW w:w="2334" w:type="dxa"/>
          </w:tcPr>
          <w:p w14:paraId="2EAF7410" w14:textId="77777777" w:rsidR="00405DE0" w:rsidRPr="00405DE0" w:rsidRDefault="00405DE0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1C0460BB" w14:textId="77777777" w:rsidR="00405DE0" w:rsidRPr="00405DE0" w:rsidRDefault="00405DE0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405DE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เครื่องดูดควัน</w:t>
            </w:r>
          </w:p>
        </w:tc>
        <w:tc>
          <w:tcPr>
            <w:tcW w:w="2015" w:type="dxa"/>
          </w:tcPr>
          <w:p w14:paraId="6EFFB462" w14:textId="77777777" w:rsidR="00405DE0" w:rsidRPr="00405DE0" w:rsidRDefault="00405DE0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62B7F442" w14:textId="77777777" w:rsidR="00405DE0" w:rsidRPr="00405DE0" w:rsidRDefault="00405DE0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05DE0" w:rsidRPr="00405DE0" w14:paraId="7996DC25" w14:textId="77777777" w:rsidTr="00405DE0">
        <w:tc>
          <w:tcPr>
            <w:tcW w:w="2334" w:type="dxa"/>
          </w:tcPr>
          <w:p w14:paraId="31E6CB64" w14:textId="77777777" w:rsidR="00405DE0" w:rsidRPr="00405DE0" w:rsidRDefault="00405DE0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7E157D09" w14:textId="77777777" w:rsidR="00405DE0" w:rsidRPr="00405DE0" w:rsidRDefault="00405DE0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405DE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 xml:space="preserve">ตู้เย็น </w:t>
            </w:r>
            <w:r w:rsidRPr="00405DE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</w:rPr>
              <w:t xml:space="preserve">, </w:t>
            </w:r>
            <w:r w:rsidRPr="00405DE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ตู้แช่อาหาร</w:t>
            </w:r>
          </w:p>
        </w:tc>
        <w:tc>
          <w:tcPr>
            <w:tcW w:w="2015" w:type="dxa"/>
          </w:tcPr>
          <w:p w14:paraId="196ACDF0" w14:textId="77777777" w:rsidR="00405DE0" w:rsidRPr="00405DE0" w:rsidRDefault="00405DE0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316B39D8" w14:textId="77777777" w:rsidR="00405DE0" w:rsidRPr="00405DE0" w:rsidRDefault="00405DE0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05DE0" w:rsidRPr="00405DE0" w14:paraId="5EE021D8" w14:textId="77777777" w:rsidTr="00405DE0">
        <w:tc>
          <w:tcPr>
            <w:tcW w:w="2334" w:type="dxa"/>
          </w:tcPr>
          <w:p w14:paraId="2B887EFD" w14:textId="77777777" w:rsidR="00405DE0" w:rsidRPr="00405DE0" w:rsidRDefault="00405DE0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2E7C7A04" w14:textId="77777777" w:rsidR="00405DE0" w:rsidRPr="00405DE0" w:rsidRDefault="00405DE0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405DE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เครื่องซักผ้า</w:t>
            </w:r>
          </w:p>
        </w:tc>
        <w:tc>
          <w:tcPr>
            <w:tcW w:w="2015" w:type="dxa"/>
          </w:tcPr>
          <w:p w14:paraId="7861B794" w14:textId="77777777" w:rsidR="00405DE0" w:rsidRPr="00405DE0" w:rsidRDefault="00405DE0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57CC9795" w14:textId="77777777" w:rsidR="00405DE0" w:rsidRPr="00405DE0" w:rsidRDefault="00405DE0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405DE0" w:rsidRPr="00405DE0" w14:paraId="06AC1D87" w14:textId="77777777" w:rsidTr="00405DE0">
        <w:tc>
          <w:tcPr>
            <w:tcW w:w="2334" w:type="dxa"/>
          </w:tcPr>
          <w:p w14:paraId="0B86FE17" w14:textId="77777777" w:rsidR="00405DE0" w:rsidRPr="00405DE0" w:rsidRDefault="00405DE0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4" w:type="dxa"/>
          </w:tcPr>
          <w:p w14:paraId="54CE6576" w14:textId="77777777" w:rsidR="00405DE0" w:rsidRPr="00405DE0" w:rsidRDefault="00405DE0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405DE0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เครื่องอบผ้า</w:t>
            </w:r>
          </w:p>
        </w:tc>
        <w:tc>
          <w:tcPr>
            <w:tcW w:w="2015" w:type="dxa"/>
          </w:tcPr>
          <w:p w14:paraId="0D17470C" w14:textId="77777777" w:rsidR="00405DE0" w:rsidRPr="00405DE0" w:rsidRDefault="00405DE0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79" w:type="dxa"/>
          </w:tcPr>
          <w:p w14:paraId="510D4F68" w14:textId="77777777" w:rsidR="00405DE0" w:rsidRPr="00405DE0" w:rsidRDefault="00405DE0" w:rsidP="00405DE0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</w:tbl>
    <w:p w14:paraId="5CF12AE9" w14:textId="77777777" w:rsidR="00D13366" w:rsidRPr="00D13366" w:rsidRDefault="00D13366" w:rsidP="006752C0">
      <w:pPr>
        <w:rPr>
          <w:rFonts w:ascii="TH SarabunPSK" w:hAnsi="TH SarabunPSK" w:cs="TH SarabunPSK"/>
          <w:b/>
          <w:bCs/>
          <w:sz w:val="10"/>
          <w:szCs w:val="10"/>
          <w:lang w:bidi="th-TH"/>
        </w:rPr>
      </w:pPr>
    </w:p>
    <w:p w14:paraId="2888B74F" w14:textId="0913F02A" w:rsidR="0058281A" w:rsidRPr="006752C0" w:rsidRDefault="0028013E" w:rsidP="006752C0">
      <w:pPr>
        <w:rPr>
          <w:rFonts w:ascii="TH SarabunPSK" w:hAnsi="TH SarabunPSK" w:cs="TH SarabunPSK"/>
          <w:b/>
          <w:bCs/>
          <w:szCs w:val="24"/>
          <w:lang w:bidi="th-TH"/>
        </w:rPr>
      </w:pP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หมายเหตุ  รายการ</w:t>
      </w:r>
      <w:r>
        <w:rPr>
          <w:rFonts w:ascii="TH SarabunPSK" w:hAnsi="TH SarabunPSK" w:cs="TH SarabunPSK" w:hint="cs"/>
          <w:b/>
          <w:bCs/>
          <w:szCs w:val="24"/>
          <w:cs/>
          <w:lang w:bidi="th-TH"/>
        </w:rPr>
        <w:t>ครุภัณฑ์</w:t>
      </w: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ที่ขึ้นต้นด้วยเครื่องหมาย ** เป็นรายการตามหนังสือสำนักงบประมาณที่ นร0704/ว37 ลงวันที่ 6 มกราคม 25</w:t>
      </w:r>
      <w:r>
        <w:rPr>
          <w:rFonts w:ascii="TH SarabunPSK" w:hAnsi="TH SarabunPSK" w:cs="TH SarabunPSK" w:hint="cs"/>
          <w:b/>
          <w:bCs/>
          <w:szCs w:val="24"/>
          <w:cs/>
          <w:lang w:bidi="th-TH"/>
        </w:rPr>
        <w:t>59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3"/>
        <w:gridCol w:w="2892"/>
        <w:gridCol w:w="1979"/>
        <w:gridCol w:w="2388"/>
      </w:tblGrid>
      <w:tr w:rsidR="0027603F" w:rsidRPr="008B1C29" w14:paraId="61250847" w14:textId="77777777" w:rsidTr="00FB56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333" w:type="dxa"/>
          </w:tcPr>
          <w:p w14:paraId="63B29609" w14:textId="77777777" w:rsidR="0027603F" w:rsidRPr="008B1C29" w:rsidRDefault="0027603F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bookmarkStart w:id="2" w:name="_Hlk114475550"/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ประเภท/หมวด</w:t>
            </w:r>
          </w:p>
        </w:tc>
        <w:tc>
          <w:tcPr>
            <w:tcW w:w="2892" w:type="dxa"/>
          </w:tcPr>
          <w:p w14:paraId="5532BF92" w14:textId="77777777" w:rsidR="0027603F" w:rsidRPr="008B1C29" w:rsidRDefault="0027603F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รายการ</w:t>
            </w:r>
          </w:p>
        </w:tc>
        <w:tc>
          <w:tcPr>
            <w:tcW w:w="1979" w:type="dxa"/>
          </w:tcPr>
          <w:p w14:paraId="16EC17E3" w14:textId="77777777" w:rsidR="0027603F" w:rsidRPr="008B1C29" w:rsidRDefault="0027603F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คำค้น</w:t>
            </w:r>
          </w:p>
        </w:tc>
        <w:tc>
          <w:tcPr>
            <w:tcW w:w="2388" w:type="dxa"/>
          </w:tcPr>
          <w:p w14:paraId="7A5D1CC1" w14:textId="77777777" w:rsidR="0027603F" w:rsidRPr="008B1C29" w:rsidRDefault="0027603F" w:rsidP="00AC6920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เกณฑ์พิจารณาเพิ่มเติม</w:t>
            </w:r>
          </w:p>
        </w:tc>
      </w:tr>
      <w:bookmarkEnd w:id="2"/>
      <w:tr w:rsidR="00065D0F" w:rsidRPr="00065D0F" w14:paraId="1DF88EF3" w14:textId="77777777" w:rsidTr="006752C0">
        <w:tc>
          <w:tcPr>
            <w:tcW w:w="2333" w:type="dxa"/>
          </w:tcPr>
          <w:p w14:paraId="0CF345E6" w14:textId="77777777" w:rsidR="006752C0" w:rsidRPr="00065D0F" w:rsidRDefault="006752C0" w:rsidP="00956E99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2" w:type="dxa"/>
          </w:tcPr>
          <w:p w14:paraId="6BCD44A5" w14:textId="77777777" w:rsidR="006752C0" w:rsidRPr="00065D0F" w:rsidRDefault="006752C0" w:rsidP="00956E99">
            <w:pPr>
              <w:spacing w:line="288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เครื่องล้างชาม</w:t>
            </w:r>
          </w:p>
        </w:tc>
        <w:tc>
          <w:tcPr>
            <w:tcW w:w="1979" w:type="dxa"/>
          </w:tcPr>
          <w:p w14:paraId="3CCF61B5" w14:textId="77777777" w:rsidR="006752C0" w:rsidRPr="00065D0F" w:rsidRDefault="006752C0" w:rsidP="00956E99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8" w:type="dxa"/>
          </w:tcPr>
          <w:p w14:paraId="7AE428A7" w14:textId="77777777" w:rsidR="006752C0" w:rsidRPr="00065D0F" w:rsidRDefault="006752C0" w:rsidP="00956E99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285C405D" w14:textId="77777777" w:rsidTr="006752C0">
        <w:tc>
          <w:tcPr>
            <w:tcW w:w="2333" w:type="dxa"/>
          </w:tcPr>
          <w:p w14:paraId="6390B28D" w14:textId="77777777" w:rsidR="006752C0" w:rsidRPr="00065D0F" w:rsidRDefault="006752C0" w:rsidP="00956E99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2" w:type="dxa"/>
          </w:tcPr>
          <w:p w14:paraId="411EC6DB" w14:textId="77777777" w:rsidR="006752C0" w:rsidRPr="00065D0F" w:rsidRDefault="006752C0" w:rsidP="00956E99">
            <w:pPr>
              <w:spacing w:line="288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เครื่องทำน้ำเย็น/ร้อน</w:t>
            </w:r>
          </w:p>
        </w:tc>
        <w:tc>
          <w:tcPr>
            <w:tcW w:w="1979" w:type="dxa"/>
          </w:tcPr>
          <w:p w14:paraId="54BF8E28" w14:textId="77777777" w:rsidR="006752C0" w:rsidRPr="00065D0F" w:rsidRDefault="006752C0" w:rsidP="00956E99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8" w:type="dxa"/>
          </w:tcPr>
          <w:p w14:paraId="53BD8320" w14:textId="77777777" w:rsidR="006752C0" w:rsidRPr="00065D0F" w:rsidRDefault="006752C0" w:rsidP="00956E99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6A183411" w14:textId="77777777" w:rsidTr="006752C0">
        <w:tc>
          <w:tcPr>
            <w:tcW w:w="2333" w:type="dxa"/>
          </w:tcPr>
          <w:p w14:paraId="761DEC2D" w14:textId="77777777" w:rsidR="006752C0" w:rsidRPr="00065D0F" w:rsidRDefault="006752C0" w:rsidP="00956E99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2" w:type="dxa"/>
          </w:tcPr>
          <w:p w14:paraId="74FA639E" w14:textId="77777777" w:rsidR="006752C0" w:rsidRPr="00065D0F" w:rsidRDefault="006752C0" w:rsidP="00956E99">
            <w:pPr>
              <w:spacing w:line="288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เตาอบ</w:t>
            </w:r>
          </w:p>
        </w:tc>
        <w:tc>
          <w:tcPr>
            <w:tcW w:w="1979" w:type="dxa"/>
          </w:tcPr>
          <w:p w14:paraId="44CCAC8B" w14:textId="77777777" w:rsidR="006752C0" w:rsidRPr="00065D0F" w:rsidRDefault="006752C0" w:rsidP="00956E99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8" w:type="dxa"/>
          </w:tcPr>
          <w:p w14:paraId="7B042BFB" w14:textId="23422605" w:rsidR="006752C0" w:rsidRPr="00065D0F" w:rsidRDefault="006752C0" w:rsidP="00956E99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  <w:r w:rsidRPr="00065D0F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</w:t>
            </w:r>
            <w:r w:rsidR="00065D0F" w:rsidRPr="00065D0F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่ 5,000</w:t>
            </w:r>
            <w:r w:rsidRPr="00065D0F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บาทขึ้นไป</w:t>
            </w:r>
          </w:p>
        </w:tc>
      </w:tr>
      <w:tr w:rsidR="00065D0F" w:rsidRPr="00065D0F" w14:paraId="684B8CE7" w14:textId="77777777" w:rsidTr="006752C0">
        <w:tc>
          <w:tcPr>
            <w:tcW w:w="2333" w:type="dxa"/>
          </w:tcPr>
          <w:p w14:paraId="6B2BBDB9" w14:textId="77777777" w:rsidR="006752C0" w:rsidRPr="00065D0F" w:rsidRDefault="006752C0" w:rsidP="00956E99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2" w:type="dxa"/>
          </w:tcPr>
          <w:p w14:paraId="081A4F9B" w14:textId="77777777" w:rsidR="006752C0" w:rsidRPr="00065D0F" w:rsidRDefault="006752C0" w:rsidP="00956E99">
            <w:pPr>
              <w:spacing w:line="288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เตาแก๊ส</w:t>
            </w:r>
          </w:p>
        </w:tc>
        <w:tc>
          <w:tcPr>
            <w:tcW w:w="1979" w:type="dxa"/>
          </w:tcPr>
          <w:p w14:paraId="746CA846" w14:textId="77777777" w:rsidR="006752C0" w:rsidRPr="00065D0F" w:rsidRDefault="006752C0" w:rsidP="00956E99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8" w:type="dxa"/>
          </w:tcPr>
          <w:p w14:paraId="078083C3" w14:textId="77777777" w:rsidR="006752C0" w:rsidRPr="00065D0F" w:rsidRDefault="006752C0" w:rsidP="00956E99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780969AA" w14:textId="77777777" w:rsidTr="006752C0">
        <w:tc>
          <w:tcPr>
            <w:tcW w:w="2333" w:type="dxa"/>
          </w:tcPr>
          <w:p w14:paraId="5EFE6835" w14:textId="77777777" w:rsidR="006752C0" w:rsidRPr="00065D0F" w:rsidRDefault="006752C0" w:rsidP="00956E99">
            <w:pPr>
              <w:spacing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2" w:type="dxa"/>
          </w:tcPr>
          <w:p w14:paraId="60F0987C" w14:textId="440EFCF8" w:rsidR="006752C0" w:rsidRPr="00065D0F" w:rsidRDefault="006752C0" w:rsidP="00956E99">
            <w:pPr>
              <w:spacing w:line="288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065D0F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เตาไฟฟ้า</w:t>
            </w:r>
          </w:p>
        </w:tc>
        <w:tc>
          <w:tcPr>
            <w:tcW w:w="1979" w:type="dxa"/>
          </w:tcPr>
          <w:p w14:paraId="0916C815" w14:textId="77777777" w:rsidR="006752C0" w:rsidRPr="00065D0F" w:rsidRDefault="006752C0" w:rsidP="00956E99">
            <w:pPr>
              <w:spacing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8" w:type="dxa"/>
          </w:tcPr>
          <w:p w14:paraId="4A068AD8" w14:textId="148F5B56" w:rsidR="006752C0" w:rsidRPr="00065D0F" w:rsidRDefault="006752C0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  <w:r w:rsidRPr="00065D0F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ราคาตั้งแต่ </w:t>
            </w:r>
            <w:r w:rsidR="00065D0F" w:rsidRPr="00065D0F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5,000</w:t>
            </w:r>
            <w:r w:rsidRPr="00065D0F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บาทขึ้นไป</w:t>
            </w:r>
          </w:p>
        </w:tc>
      </w:tr>
      <w:tr w:rsidR="00065D0F" w:rsidRPr="00065D0F" w14:paraId="0A560ED9" w14:textId="77777777" w:rsidTr="00065D0F">
        <w:tc>
          <w:tcPr>
            <w:tcW w:w="2333" w:type="dxa"/>
          </w:tcPr>
          <w:p w14:paraId="0E7E3271" w14:textId="77777777" w:rsidR="00D13366" w:rsidRDefault="00065D0F" w:rsidP="00C4179D">
            <w:pPr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color w:val="auto"/>
                <w:spacing w:val="20"/>
                <w:sz w:val="28"/>
                <w:szCs w:val="28"/>
                <w:lang w:bidi="th-TH"/>
              </w:rPr>
            </w:pPr>
            <w:r w:rsidRPr="00065D0F">
              <w:rPr>
                <w:rFonts w:ascii="TH SarabunPSK" w:hAnsi="TH SarabunPSK" w:cs="TH SarabunPSK" w:hint="cs"/>
                <w:b/>
                <w:bCs/>
                <w:color w:val="auto"/>
                <w:spacing w:val="20"/>
                <w:sz w:val="28"/>
                <w:szCs w:val="28"/>
                <w:cs/>
                <w:lang w:bidi="th-TH"/>
              </w:rPr>
              <w:t>ครุภัณฑ์งานบ้าน</w:t>
            </w:r>
          </w:p>
          <w:p w14:paraId="42DE1EE9" w14:textId="40260AEE" w:rsidR="00065D0F" w:rsidRPr="00065D0F" w:rsidRDefault="00065D0F" w:rsidP="00C4179D">
            <w:pPr>
              <w:spacing w:before="0" w:line="240" w:lineRule="auto"/>
              <w:jc w:val="center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065D0F">
              <w:rPr>
                <w:rFonts w:ascii="TH SarabunPSK" w:hAnsi="TH SarabunPSK" w:cs="TH SarabunPSK" w:hint="cs"/>
                <w:b/>
                <w:bCs/>
                <w:color w:val="auto"/>
                <w:spacing w:val="20"/>
                <w:sz w:val="28"/>
                <w:szCs w:val="28"/>
                <w:cs/>
                <w:lang w:bidi="th-TH"/>
              </w:rPr>
              <w:t>งานครัว</w:t>
            </w:r>
          </w:p>
        </w:tc>
        <w:tc>
          <w:tcPr>
            <w:tcW w:w="2892" w:type="dxa"/>
          </w:tcPr>
          <w:p w14:paraId="5E7AF9C4" w14:textId="77777777" w:rsidR="00065D0F" w:rsidRDefault="00065D0F" w:rsidP="00065D0F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lang w:bidi="th-TH"/>
              </w:rPr>
            </w:pPr>
            <w:r w:rsidRPr="00065D0F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เตียงนอน</w:t>
            </w:r>
          </w:p>
          <w:p w14:paraId="5E549E32" w14:textId="63AF7DD3" w:rsidR="00065D0F" w:rsidRPr="00065D0F" w:rsidRDefault="00065D0F" w:rsidP="00065D0F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</w:p>
        </w:tc>
        <w:tc>
          <w:tcPr>
            <w:tcW w:w="1979" w:type="dxa"/>
          </w:tcPr>
          <w:p w14:paraId="6F45BDED" w14:textId="77777777" w:rsidR="00065D0F" w:rsidRPr="00065D0F" w:rsidRDefault="00065D0F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8" w:type="dxa"/>
          </w:tcPr>
          <w:p w14:paraId="61941E2A" w14:textId="77777777" w:rsidR="00065D0F" w:rsidRPr="00065D0F" w:rsidRDefault="00065D0F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2721A879" w14:textId="77777777" w:rsidTr="00065D0F">
        <w:tc>
          <w:tcPr>
            <w:tcW w:w="2333" w:type="dxa"/>
          </w:tcPr>
          <w:p w14:paraId="2284494A" w14:textId="77777777" w:rsidR="00065D0F" w:rsidRPr="00065D0F" w:rsidRDefault="00065D0F" w:rsidP="00065D0F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2" w:type="dxa"/>
          </w:tcPr>
          <w:p w14:paraId="47FC6709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เตาไมโครเวฟ</w:t>
            </w:r>
          </w:p>
        </w:tc>
        <w:tc>
          <w:tcPr>
            <w:tcW w:w="1979" w:type="dxa"/>
          </w:tcPr>
          <w:p w14:paraId="3909A53A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8" w:type="dxa"/>
          </w:tcPr>
          <w:p w14:paraId="42147D8F" w14:textId="1CFB3C62" w:rsidR="00065D0F" w:rsidRPr="00D13366" w:rsidRDefault="00EC4596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D13366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 xml:space="preserve">ราคาตั้งแต่ </w:t>
            </w:r>
            <w:r w:rsidRPr="00D13366">
              <w:rPr>
                <w:rFonts w:ascii="TH SarabunPSK" w:hAnsi="TH SarabunPSK" w:cs="TH SarabunPSK"/>
                <w:color w:val="auto"/>
                <w:sz w:val="28"/>
                <w:szCs w:val="28"/>
              </w:rPr>
              <w:t xml:space="preserve">5,000 </w:t>
            </w:r>
            <w:r w:rsidRPr="00D13366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บาทขึ้นไป</w:t>
            </w:r>
          </w:p>
        </w:tc>
      </w:tr>
      <w:tr w:rsidR="00065D0F" w:rsidRPr="00065D0F" w14:paraId="6458D544" w14:textId="77777777" w:rsidTr="00065D0F">
        <w:tc>
          <w:tcPr>
            <w:tcW w:w="2333" w:type="dxa"/>
          </w:tcPr>
          <w:p w14:paraId="5148F569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2" w:type="dxa"/>
          </w:tcPr>
          <w:p w14:paraId="76FB939C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065D0F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ผ้าม่านพร้อมอุปกรณ์</w:t>
            </w:r>
          </w:p>
        </w:tc>
        <w:tc>
          <w:tcPr>
            <w:tcW w:w="1979" w:type="dxa"/>
          </w:tcPr>
          <w:p w14:paraId="2C5AB90A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8" w:type="dxa"/>
          </w:tcPr>
          <w:p w14:paraId="2F7987BB" w14:textId="77777777" w:rsidR="00065D0F" w:rsidRPr="00D13366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D13366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 5,000 บาทขึ้นไป</w:t>
            </w:r>
          </w:p>
        </w:tc>
      </w:tr>
      <w:tr w:rsidR="00065D0F" w:rsidRPr="00065D0F" w14:paraId="3E05B429" w14:textId="77777777" w:rsidTr="00065D0F">
        <w:tc>
          <w:tcPr>
            <w:tcW w:w="2333" w:type="dxa"/>
          </w:tcPr>
          <w:p w14:paraId="3EFA84B8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2" w:type="dxa"/>
          </w:tcPr>
          <w:p w14:paraId="2BC259B7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เครื่องผสมอาหาร</w:t>
            </w:r>
          </w:p>
        </w:tc>
        <w:tc>
          <w:tcPr>
            <w:tcW w:w="1979" w:type="dxa"/>
          </w:tcPr>
          <w:p w14:paraId="59F89746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8" w:type="dxa"/>
          </w:tcPr>
          <w:p w14:paraId="30D03172" w14:textId="07149D59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  <w:r w:rsidRPr="00065D0F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ราคาตั้งแต่ </w:t>
            </w:r>
            <w:r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5,000</w:t>
            </w:r>
            <w:r w:rsidRPr="00065D0F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 บาทขึ้นไป</w:t>
            </w:r>
          </w:p>
        </w:tc>
      </w:tr>
      <w:tr w:rsidR="00065D0F" w:rsidRPr="00065D0F" w14:paraId="573E090C" w14:textId="77777777" w:rsidTr="00065D0F">
        <w:tc>
          <w:tcPr>
            <w:tcW w:w="2333" w:type="dxa"/>
          </w:tcPr>
          <w:p w14:paraId="7BDD6940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2" w:type="dxa"/>
          </w:tcPr>
          <w:p w14:paraId="781BACB7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ตู้ทำน้ำเย็น</w:t>
            </w:r>
          </w:p>
        </w:tc>
        <w:tc>
          <w:tcPr>
            <w:tcW w:w="1979" w:type="dxa"/>
          </w:tcPr>
          <w:p w14:paraId="58BDDB0B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8" w:type="dxa"/>
          </w:tcPr>
          <w:p w14:paraId="06892ADD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3C348D35" w14:textId="77777777" w:rsidTr="00065D0F">
        <w:tc>
          <w:tcPr>
            <w:tcW w:w="2333" w:type="dxa"/>
          </w:tcPr>
          <w:p w14:paraId="01EDE402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2" w:type="dxa"/>
          </w:tcPr>
          <w:p w14:paraId="1E50E19E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ตู้ทำน้ำแข็ง</w:t>
            </w:r>
          </w:p>
        </w:tc>
        <w:tc>
          <w:tcPr>
            <w:tcW w:w="1979" w:type="dxa"/>
          </w:tcPr>
          <w:p w14:paraId="1FEC296B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8" w:type="dxa"/>
          </w:tcPr>
          <w:p w14:paraId="41FDAF22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66D73681" w14:textId="77777777" w:rsidTr="00065D0F">
        <w:tc>
          <w:tcPr>
            <w:tcW w:w="2333" w:type="dxa"/>
          </w:tcPr>
          <w:p w14:paraId="471A0CA2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2" w:type="dxa"/>
          </w:tcPr>
          <w:p w14:paraId="4D638FA6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หม้อต้มช้อน</w:t>
            </w:r>
          </w:p>
        </w:tc>
        <w:tc>
          <w:tcPr>
            <w:tcW w:w="1979" w:type="dxa"/>
          </w:tcPr>
          <w:p w14:paraId="7F8AA340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8" w:type="dxa"/>
          </w:tcPr>
          <w:p w14:paraId="04A5C730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77F62867" w14:textId="77777777" w:rsidTr="00065D0F">
        <w:tc>
          <w:tcPr>
            <w:tcW w:w="2333" w:type="dxa"/>
          </w:tcPr>
          <w:p w14:paraId="6952EA4C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2" w:type="dxa"/>
          </w:tcPr>
          <w:p w14:paraId="2CF353FB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065D0F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อ่างล้างจาน</w:t>
            </w:r>
            <w:r w:rsidRPr="00065D0F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/ซิงค์ล้างจาน</w:t>
            </w:r>
          </w:p>
        </w:tc>
        <w:tc>
          <w:tcPr>
            <w:tcW w:w="1979" w:type="dxa"/>
          </w:tcPr>
          <w:p w14:paraId="0DE98D04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8" w:type="dxa"/>
          </w:tcPr>
          <w:p w14:paraId="53D39B35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0343F88F" w14:textId="77777777" w:rsidTr="00065D0F">
        <w:tc>
          <w:tcPr>
            <w:tcW w:w="2333" w:type="dxa"/>
          </w:tcPr>
          <w:p w14:paraId="3978E3B1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2" w:type="dxa"/>
          </w:tcPr>
          <w:p w14:paraId="6DC3C2E8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065D0F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ตู้เสื้อผ้า</w:t>
            </w:r>
          </w:p>
        </w:tc>
        <w:tc>
          <w:tcPr>
            <w:tcW w:w="1979" w:type="dxa"/>
          </w:tcPr>
          <w:p w14:paraId="0A1934AC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8" w:type="dxa"/>
          </w:tcPr>
          <w:p w14:paraId="04065DAA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67B61115" w14:textId="77777777" w:rsidTr="00065D0F">
        <w:tc>
          <w:tcPr>
            <w:tcW w:w="2333" w:type="dxa"/>
          </w:tcPr>
          <w:p w14:paraId="61A34975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2" w:type="dxa"/>
          </w:tcPr>
          <w:p w14:paraId="50460098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065D0F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รถเข็นอาหาร</w:t>
            </w:r>
          </w:p>
        </w:tc>
        <w:tc>
          <w:tcPr>
            <w:tcW w:w="1979" w:type="dxa"/>
          </w:tcPr>
          <w:p w14:paraId="2891B810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8" w:type="dxa"/>
          </w:tcPr>
          <w:p w14:paraId="794F066A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10E26408" w14:textId="77777777" w:rsidTr="00065D0F">
        <w:tc>
          <w:tcPr>
            <w:tcW w:w="2333" w:type="dxa"/>
          </w:tcPr>
          <w:p w14:paraId="4EBA4724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2" w:type="dxa"/>
          </w:tcPr>
          <w:p w14:paraId="5B481B39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065D0F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เครื่องทำน้ำอุ่น</w:t>
            </w:r>
          </w:p>
        </w:tc>
        <w:tc>
          <w:tcPr>
            <w:tcW w:w="1979" w:type="dxa"/>
          </w:tcPr>
          <w:p w14:paraId="7849502A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8" w:type="dxa"/>
          </w:tcPr>
          <w:p w14:paraId="2F956221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2FFDE16A" w14:textId="77777777" w:rsidTr="00065D0F">
        <w:tc>
          <w:tcPr>
            <w:tcW w:w="2333" w:type="dxa"/>
          </w:tcPr>
          <w:p w14:paraId="7171AECA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2" w:type="dxa"/>
          </w:tcPr>
          <w:p w14:paraId="314B707F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065D0F"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ตู้ใส่อุปกรณ์เครื่องครัว</w:t>
            </w:r>
          </w:p>
        </w:tc>
        <w:tc>
          <w:tcPr>
            <w:tcW w:w="1979" w:type="dxa"/>
          </w:tcPr>
          <w:p w14:paraId="36278E61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8" w:type="dxa"/>
          </w:tcPr>
          <w:p w14:paraId="268DFBB4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113FE3E6" w14:textId="77777777" w:rsidTr="00065D0F">
        <w:tc>
          <w:tcPr>
            <w:tcW w:w="2333" w:type="dxa"/>
          </w:tcPr>
          <w:p w14:paraId="60ADA782" w14:textId="77777777" w:rsidR="00065D0F" w:rsidRPr="00065D0F" w:rsidRDefault="00065D0F" w:rsidP="00065D0F">
            <w:pPr>
              <w:spacing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2" w:type="dxa"/>
          </w:tcPr>
          <w:p w14:paraId="01001F3D" w14:textId="0E97A526" w:rsidR="002206A6" w:rsidRPr="00065D0F" w:rsidRDefault="000B49F0" w:rsidP="002206A6">
            <w:pPr>
              <w:spacing w:line="240" w:lineRule="auto"/>
              <w:ind w:left="0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 xml:space="preserve"> </w:t>
            </w:r>
            <w:r w:rsidR="00065D0F" w:rsidRPr="00065D0F">
              <w:rPr>
                <w:rFonts w:ascii="TH SarabunPSK" w:hAnsi="TH SarabunPSK" w:cs="TH SarabunPSK" w:hint="cs"/>
                <w:b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เครื่องชงกาแฟ</w:t>
            </w:r>
          </w:p>
        </w:tc>
        <w:tc>
          <w:tcPr>
            <w:tcW w:w="1979" w:type="dxa"/>
          </w:tcPr>
          <w:p w14:paraId="7CBB280B" w14:textId="77777777" w:rsidR="00065D0F" w:rsidRPr="00065D0F" w:rsidRDefault="00065D0F" w:rsidP="00065D0F">
            <w:pPr>
              <w:spacing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8" w:type="dxa"/>
          </w:tcPr>
          <w:p w14:paraId="32FC39BD" w14:textId="6ADF6B27" w:rsidR="00065D0F" w:rsidRPr="00065D0F" w:rsidRDefault="002206A6" w:rsidP="002206A6">
            <w:pPr>
              <w:spacing w:line="240" w:lineRule="auto"/>
              <w:ind w:left="0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 xml:space="preserve"> </w:t>
            </w:r>
            <w:r w:rsidR="00065D0F" w:rsidRPr="00065D0F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 10,000 บาทขึ้นไป</w:t>
            </w:r>
          </w:p>
        </w:tc>
      </w:tr>
      <w:tr w:rsidR="00065D0F" w:rsidRPr="00065D0F" w14:paraId="722929F5" w14:textId="77777777" w:rsidTr="00065D0F">
        <w:tc>
          <w:tcPr>
            <w:tcW w:w="2333" w:type="dxa"/>
          </w:tcPr>
          <w:p w14:paraId="2F16C6BB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2" w:type="dxa"/>
          </w:tcPr>
          <w:p w14:paraId="17D2C575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1979" w:type="dxa"/>
          </w:tcPr>
          <w:p w14:paraId="0BEDE4F6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8" w:type="dxa"/>
          </w:tcPr>
          <w:p w14:paraId="40756179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065D0F" w:rsidRPr="00065D0F" w14:paraId="09811210" w14:textId="77777777" w:rsidTr="00065D0F">
        <w:tc>
          <w:tcPr>
            <w:tcW w:w="2333" w:type="dxa"/>
          </w:tcPr>
          <w:p w14:paraId="31B654E8" w14:textId="77777777" w:rsidR="00065D0F" w:rsidRPr="00065D0F" w:rsidRDefault="00065D0F" w:rsidP="00065D0F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b/>
                <w:bCs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065D0F">
              <w:rPr>
                <w:rFonts w:ascii="TH SarabunPSK" w:hAnsi="TH SarabunPSK" w:cs="TH SarabunPSK" w:hint="cs"/>
                <w:b/>
                <w:bCs/>
                <w:color w:val="auto"/>
                <w:spacing w:val="20"/>
                <w:sz w:val="28"/>
                <w:szCs w:val="28"/>
                <w:cs/>
                <w:lang w:bidi="th-TH"/>
              </w:rPr>
              <w:t>ครุภัณฑ์โรงงาน</w:t>
            </w:r>
          </w:p>
        </w:tc>
        <w:tc>
          <w:tcPr>
            <w:tcW w:w="2892" w:type="dxa"/>
          </w:tcPr>
          <w:p w14:paraId="3AE4238B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065D0F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เครื่องพิมพ์ลายบนแก้ว</w:t>
            </w:r>
          </w:p>
        </w:tc>
        <w:tc>
          <w:tcPr>
            <w:tcW w:w="1979" w:type="dxa"/>
          </w:tcPr>
          <w:p w14:paraId="5D346E7A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8" w:type="dxa"/>
          </w:tcPr>
          <w:p w14:paraId="3F7F1623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60FA7014" w14:textId="77777777" w:rsidTr="00065D0F">
        <w:tc>
          <w:tcPr>
            <w:tcW w:w="2333" w:type="dxa"/>
          </w:tcPr>
          <w:p w14:paraId="379E9F05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892" w:type="dxa"/>
          </w:tcPr>
          <w:p w14:paraId="5B4746ED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065D0F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เครื่องพิมพ์แบบ</w:t>
            </w:r>
          </w:p>
        </w:tc>
        <w:tc>
          <w:tcPr>
            <w:tcW w:w="1979" w:type="dxa"/>
          </w:tcPr>
          <w:p w14:paraId="5878D035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8" w:type="dxa"/>
          </w:tcPr>
          <w:p w14:paraId="2DD8607D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04B7F103" w14:textId="77777777" w:rsidTr="00065D0F">
        <w:tc>
          <w:tcPr>
            <w:tcW w:w="2333" w:type="dxa"/>
          </w:tcPr>
          <w:p w14:paraId="02AA92D9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892" w:type="dxa"/>
          </w:tcPr>
          <w:p w14:paraId="64D051AB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065D0F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แท่นพิมพ</w:t>
            </w:r>
            <w:r w:rsidRPr="00065D0F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์</w:t>
            </w:r>
          </w:p>
        </w:tc>
        <w:tc>
          <w:tcPr>
            <w:tcW w:w="1979" w:type="dxa"/>
          </w:tcPr>
          <w:p w14:paraId="26D9E7DD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8" w:type="dxa"/>
          </w:tcPr>
          <w:p w14:paraId="10A0D27E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47B49415" w14:textId="77777777" w:rsidTr="00065D0F">
        <w:tc>
          <w:tcPr>
            <w:tcW w:w="2333" w:type="dxa"/>
          </w:tcPr>
          <w:p w14:paraId="1FA5AD46" w14:textId="77777777" w:rsidR="00065D0F" w:rsidRPr="00065D0F" w:rsidRDefault="00065D0F" w:rsidP="00065D0F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2" w:type="dxa"/>
          </w:tcPr>
          <w:p w14:paraId="31F51E36" w14:textId="77777777" w:rsidR="00065D0F" w:rsidRPr="00065D0F" w:rsidRDefault="00065D0F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แท่นพิมพ์เครื่องพิมพ์แบบ</w:t>
            </w:r>
          </w:p>
        </w:tc>
        <w:tc>
          <w:tcPr>
            <w:tcW w:w="1979" w:type="dxa"/>
          </w:tcPr>
          <w:p w14:paraId="2394D7E8" w14:textId="77777777" w:rsidR="00065D0F" w:rsidRPr="00065D0F" w:rsidRDefault="00065D0F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8" w:type="dxa"/>
          </w:tcPr>
          <w:p w14:paraId="202BB467" w14:textId="77777777" w:rsidR="00065D0F" w:rsidRPr="00065D0F" w:rsidRDefault="00065D0F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5BC76C6E" w14:textId="77777777" w:rsidTr="00065D0F">
        <w:tc>
          <w:tcPr>
            <w:tcW w:w="2333" w:type="dxa"/>
          </w:tcPr>
          <w:p w14:paraId="75A1BA19" w14:textId="77777777" w:rsidR="00065D0F" w:rsidRPr="00065D0F" w:rsidRDefault="00065D0F" w:rsidP="00065D0F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2" w:type="dxa"/>
          </w:tcPr>
          <w:p w14:paraId="586D546E" w14:textId="77777777" w:rsidR="00065D0F" w:rsidRPr="00065D0F" w:rsidRDefault="00065D0F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065D0F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  <w:lang w:eastAsia="en-US" w:bidi="th-TH"/>
              </w:rPr>
              <w:t>แท่นกลึง</w:t>
            </w:r>
          </w:p>
        </w:tc>
        <w:tc>
          <w:tcPr>
            <w:tcW w:w="1979" w:type="dxa"/>
          </w:tcPr>
          <w:p w14:paraId="754CE9D5" w14:textId="77777777" w:rsidR="00065D0F" w:rsidRPr="00065D0F" w:rsidRDefault="00065D0F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8" w:type="dxa"/>
          </w:tcPr>
          <w:p w14:paraId="22B38379" w14:textId="77777777" w:rsidR="00065D0F" w:rsidRPr="00065D0F" w:rsidRDefault="00065D0F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2B0EDBC5" w14:textId="77777777" w:rsidTr="00065D0F">
        <w:tc>
          <w:tcPr>
            <w:tcW w:w="2333" w:type="dxa"/>
          </w:tcPr>
          <w:p w14:paraId="0C97B000" w14:textId="77777777" w:rsidR="00065D0F" w:rsidRPr="00065D0F" w:rsidRDefault="00065D0F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892" w:type="dxa"/>
          </w:tcPr>
          <w:p w14:paraId="3247A307" w14:textId="77777777" w:rsidR="00065D0F" w:rsidRPr="00065D0F" w:rsidRDefault="00065D0F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เครื่องกลึงโลหะ</w:t>
            </w:r>
          </w:p>
        </w:tc>
        <w:tc>
          <w:tcPr>
            <w:tcW w:w="1979" w:type="dxa"/>
          </w:tcPr>
          <w:p w14:paraId="014611C6" w14:textId="77777777" w:rsidR="00065D0F" w:rsidRPr="00065D0F" w:rsidRDefault="00065D0F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388" w:type="dxa"/>
          </w:tcPr>
          <w:p w14:paraId="78247E51" w14:textId="77777777" w:rsidR="00065D0F" w:rsidRPr="00065D0F" w:rsidRDefault="00065D0F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619563D7" w14:textId="77777777" w:rsidTr="00065D0F">
        <w:tc>
          <w:tcPr>
            <w:tcW w:w="2333" w:type="dxa"/>
          </w:tcPr>
          <w:p w14:paraId="7411DA9F" w14:textId="77777777" w:rsidR="00065D0F" w:rsidRPr="00065D0F" w:rsidRDefault="00065D0F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892" w:type="dxa"/>
          </w:tcPr>
          <w:p w14:paraId="6BFCFF98" w14:textId="77777777" w:rsidR="00065D0F" w:rsidRPr="00065D0F" w:rsidRDefault="00065D0F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แท่นตัดไฟเบอร์</w:t>
            </w:r>
          </w:p>
        </w:tc>
        <w:tc>
          <w:tcPr>
            <w:tcW w:w="1979" w:type="dxa"/>
          </w:tcPr>
          <w:p w14:paraId="63E6518B" w14:textId="77777777" w:rsidR="00065D0F" w:rsidRPr="00065D0F" w:rsidRDefault="00065D0F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8" w:type="dxa"/>
          </w:tcPr>
          <w:p w14:paraId="15D32DEC" w14:textId="77777777" w:rsidR="00065D0F" w:rsidRPr="00065D0F" w:rsidRDefault="00065D0F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4B7199E5" w14:textId="77777777" w:rsidTr="00065D0F">
        <w:tc>
          <w:tcPr>
            <w:tcW w:w="2333" w:type="dxa"/>
          </w:tcPr>
          <w:p w14:paraId="3B241648" w14:textId="77777777" w:rsidR="00065D0F" w:rsidRPr="00065D0F" w:rsidRDefault="00065D0F" w:rsidP="00065D0F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892" w:type="dxa"/>
          </w:tcPr>
          <w:p w14:paraId="7277A690" w14:textId="77777777" w:rsidR="00065D0F" w:rsidRPr="00065D0F" w:rsidRDefault="00065D0F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แท่นสว่าน</w:t>
            </w:r>
          </w:p>
        </w:tc>
        <w:tc>
          <w:tcPr>
            <w:tcW w:w="1979" w:type="dxa"/>
          </w:tcPr>
          <w:p w14:paraId="733DDD6B" w14:textId="77777777" w:rsidR="00065D0F" w:rsidRPr="00065D0F" w:rsidRDefault="00065D0F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8" w:type="dxa"/>
          </w:tcPr>
          <w:p w14:paraId="27643C7F" w14:textId="77777777" w:rsidR="00065D0F" w:rsidRPr="00065D0F" w:rsidRDefault="00065D0F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203B9287" w14:textId="77777777" w:rsidTr="00065D0F">
        <w:tc>
          <w:tcPr>
            <w:tcW w:w="2333" w:type="dxa"/>
          </w:tcPr>
          <w:p w14:paraId="6029C426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2" w:type="dxa"/>
          </w:tcPr>
          <w:p w14:paraId="3D56DD77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065D0F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เครื่องทำเหรียญกษาปณ์</w:t>
            </w:r>
          </w:p>
        </w:tc>
        <w:tc>
          <w:tcPr>
            <w:tcW w:w="1979" w:type="dxa"/>
          </w:tcPr>
          <w:p w14:paraId="487AFB24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8" w:type="dxa"/>
          </w:tcPr>
          <w:p w14:paraId="310176E9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4DE9AAE0" w14:textId="77777777" w:rsidTr="00065D0F">
        <w:tc>
          <w:tcPr>
            <w:tcW w:w="2333" w:type="dxa"/>
          </w:tcPr>
          <w:p w14:paraId="6844C24E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892" w:type="dxa"/>
          </w:tcPr>
          <w:p w14:paraId="30DF2299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เครื่องตีตราและอัดแบบ</w:t>
            </w:r>
          </w:p>
        </w:tc>
        <w:tc>
          <w:tcPr>
            <w:tcW w:w="1979" w:type="dxa"/>
          </w:tcPr>
          <w:p w14:paraId="7B3F0F83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8" w:type="dxa"/>
          </w:tcPr>
          <w:p w14:paraId="3D42FCD1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2832118D" w14:textId="77777777" w:rsidTr="00065D0F">
        <w:tc>
          <w:tcPr>
            <w:tcW w:w="2333" w:type="dxa"/>
          </w:tcPr>
          <w:p w14:paraId="184D421F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2" w:type="dxa"/>
          </w:tcPr>
          <w:p w14:paraId="66EE6491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เครื่องปั๊มตราดุน</w:t>
            </w:r>
          </w:p>
        </w:tc>
        <w:tc>
          <w:tcPr>
            <w:tcW w:w="1979" w:type="dxa"/>
          </w:tcPr>
          <w:p w14:paraId="62950F8D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8" w:type="dxa"/>
          </w:tcPr>
          <w:p w14:paraId="0B827E40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0CCEE92D" w14:textId="77777777" w:rsidTr="00065D0F">
        <w:tc>
          <w:tcPr>
            <w:tcW w:w="2333" w:type="dxa"/>
          </w:tcPr>
          <w:p w14:paraId="23D81FD2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2" w:type="dxa"/>
          </w:tcPr>
          <w:p w14:paraId="35498DB6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เครื่องปั๊มนูน</w:t>
            </w:r>
          </w:p>
        </w:tc>
        <w:tc>
          <w:tcPr>
            <w:tcW w:w="1979" w:type="dxa"/>
          </w:tcPr>
          <w:p w14:paraId="61CE5176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8" w:type="dxa"/>
          </w:tcPr>
          <w:p w14:paraId="43180D9C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60FAD1F4" w14:textId="77777777" w:rsidTr="00065D0F">
        <w:tc>
          <w:tcPr>
            <w:tcW w:w="2333" w:type="dxa"/>
          </w:tcPr>
          <w:p w14:paraId="78D40C1B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2" w:type="dxa"/>
          </w:tcPr>
          <w:p w14:paraId="79E160D1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เครื่องปั๊มโลหะ</w:t>
            </w:r>
          </w:p>
        </w:tc>
        <w:tc>
          <w:tcPr>
            <w:tcW w:w="1979" w:type="dxa"/>
          </w:tcPr>
          <w:p w14:paraId="564C1940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8" w:type="dxa"/>
          </w:tcPr>
          <w:p w14:paraId="407198AC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6DE8F6CB" w14:textId="77777777" w:rsidTr="00065D0F">
        <w:tc>
          <w:tcPr>
            <w:tcW w:w="2333" w:type="dxa"/>
          </w:tcPr>
          <w:p w14:paraId="115564D2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2" w:type="dxa"/>
          </w:tcPr>
          <w:p w14:paraId="14098457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เครื่องปั๊มและตัดโลหะ</w:t>
            </w:r>
          </w:p>
        </w:tc>
        <w:tc>
          <w:tcPr>
            <w:tcW w:w="1979" w:type="dxa"/>
          </w:tcPr>
          <w:p w14:paraId="4C26ABFC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8" w:type="dxa"/>
          </w:tcPr>
          <w:p w14:paraId="02A0CD19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78E8BECE" w14:textId="77777777" w:rsidTr="00065D0F">
        <w:tc>
          <w:tcPr>
            <w:tcW w:w="2333" w:type="dxa"/>
          </w:tcPr>
          <w:p w14:paraId="1D50CB3A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92" w:type="dxa"/>
          </w:tcPr>
          <w:p w14:paraId="3F9135D4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เครื่องเขียนโลหะด้วยไฟฟ้า</w:t>
            </w:r>
          </w:p>
        </w:tc>
        <w:tc>
          <w:tcPr>
            <w:tcW w:w="1979" w:type="dxa"/>
          </w:tcPr>
          <w:p w14:paraId="40CAE3FA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8" w:type="dxa"/>
          </w:tcPr>
          <w:p w14:paraId="4298BF1E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</w:tbl>
    <w:p w14:paraId="73EDEB18" w14:textId="77777777" w:rsidR="00ED46F8" w:rsidRPr="00D13366" w:rsidRDefault="00ED46F8">
      <w:pPr>
        <w:rPr>
          <w:rFonts w:ascii="TH SarabunPSK" w:hAnsi="TH SarabunPSK" w:cs="TH SarabunPSK"/>
          <w:b/>
          <w:bCs/>
          <w:sz w:val="10"/>
          <w:szCs w:val="10"/>
          <w:lang w:bidi="th-TH"/>
        </w:rPr>
      </w:pPr>
    </w:p>
    <w:p w14:paraId="37ACFE0F" w14:textId="7051E3F3" w:rsidR="003872D8" w:rsidRDefault="006752C0">
      <w:pPr>
        <w:rPr>
          <w:rFonts w:ascii="TH SarabunPSK" w:hAnsi="TH SarabunPSK" w:cs="TH SarabunPSK"/>
          <w:b/>
          <w:bCs/>
          <w:szCs w:val="24"/>
          <w:lang w:bidi="th-TH"/>
        </w:rPr>
      </w:pP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หมายเหตุ  รายการ</w:t>
      </w:r>
      <w:r>
        <w:rPr>
          <w:rFonts w:ascii="TH SarabunPSK" w:hAnsi="TH SarabunPSK" w:cs="TH SarabunPSK" w:hint="cs"/>
          <w:b/>
          <w:bCs/>
          <w:szCs w:val="24"/>
          <w:cs/>
          <w:lang w:bidi="th-TH"/>
        </w:rPr>
        <w:t>ครุภัณฑ์</w:t>
      </w: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ที่ขึ้นต้นด้วยเครื่องหมาย ** เป็นรายการตามหนังสือสำนักงบประมาณที่ นร0704/ว37 ลงวันที่ 6 มกราคม 25</w:t>
      </w:r>
      <w:r>
        <w:rPr>
          <w:rFonts w:ascii="TH SarabunPSK" w:hAnsi="TH SarabunPSK" w:cs="TH SarabunPSK" w:hint="cs"/>
          <w:b/>
          <w:bCs/>
          <w:szCs w:val="24"/>
          <w:cs/>
          <w:lang w:bidi="th-TH"/>
        </w:rPr>
        <w:t>59</w:t>
      </w:r>
    </w:p>
    <w:p w14:paraId="10A2D857" w14:textId="77777777" w:rsidR="00D13366" w:rsidRPr="00FA46B9" w:rsidRDefault="00D13366">
      <w:pPr>
        <w:rPr>
          <w:rFonts w:ascii="TH SarabunPSK" w:hAnsi="TH SarabunPSK" w:cs="TH SarabunPSK"/>
          <w:b/>
          <w:bCs/>
          <w:szCs w:val="24"/>
          <w:lang w:bidi="th-TH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9"/>
        <w:gridCol w:w="2868"/>
        <w:gridCol w:w="12"/>
        <w:gridCol w:w="1986"/>
        <w:gridCol w:w="10"/>
        <w:gridCol w:w="2387"/>
      </w:tblGrid>
      <w:tr w:rsidR="003872D8" w:rsidRPr="008B1C29" w14:paraId="60D9A5CD" w14:textId="77777777" w:rsidTr="00D864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329" w:type="dxa"/>
          </w:tcPr>
          <w:p w14:paraId="796483AD" w14:textId="77777777" w:rsidR="003872D8" w:rsidRPr="008B1C29" w:rsidRDefault="003872D8" w:rsidP="00956E99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ประเภท/หมวด</w:t>
            </w:r>
          </w:p>
        </w:tc>
        <w:tc>
          <w:tcPr>
            <w:tcW w:w="2868" w:type="dxa"/>
          </w:tcPr>
          <w:p w14:paraId="201C858D" w14:textId="77777777" w:rsidR="003872D8" w:rsidRPr="008B1C29" w:rsidRDefault="003872D8" w:rsidP="00956E99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รายการ</w:t>
            </w:r>
          </w:p>
        </w:tc>
        <w:tc>
          <w:tcPr>
            <w:tcW w:w="2008" w:type="dxa"/>
            <w:gridSpan w:val="3"/>
          </w:tcPr>
          <w:p w14:paraId="013C35E3" w14:textId="77777777" w:rsidR="003872D8" w:rsidRPr="008B1C29" w:rsidRDefault="003872D8" w:rsidP="00956E99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คำค้น</w:t>
            </w:r>
          </w:p>
        </w:tc>
        <w:tc>
          <w:tcPr>
            <w:tcW w:w="2387" w:type="dxa"/>
          </w:tcPr>
          <w:p w14:paraId="7DEBF9C3" w14:textId="77777777" w:rsidR="003872D8" w:rsidRPr="008B1C29" w:rsidRDefault="003872D8" w:rsidP="00956E99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เกณฑ์พิจารณาเพิ่มเติม</w:t>
            </w:r>
          </w:p>
        </w:tc>
      </w:tr>
      <w:tr w:rsidR="00065D0F" w:rsidRPr="00065D0F" w14:paraId="5EBA96F3" w14:textId="77777777" w:rsidTr="00065D0F">
        <w:tc>
          <w:tcPr>
            <w:tcW w:w="2329" w:type="dxa"/>
          </w:tcPr>
          <w:p w14:paraId="09A38E69" w14:textId="149C4C83" w:rsidR="00065D0F" w:rsidRPr="00065D0F" w:rsidRDefault="00065D0F" w:rsidP="00065D0F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065D0F">
              <w:rPr>
                <w:rFonts w:ascii="TH SarabunPSK" w:hAnsi="TH SarabunPSK" w:cs="TH SarabunPSK" w:hint="cs"/>
                <w:b/>
                <w:bCs/>
                <w:color w:val="auto"/>
                <w:spacing w:val="20"/>
                <w:sz w:val="28"/>
                <w:szCs w:val="28"/>
                <w:cs/>
                <w:lang w:bidi="th-TH"/>
              </w:rPr>
              <w:t>ครุภัณฑ์โรงงาน</w:t>
            </w:r>
          </w:p>
        </w:tc>
        <w:tc>
          <w:tcPr>
            <w:tcW w:w="2868" w:type="dxa"/>
          </w:tcPr>
          <w:p w14:paraId="629AF68F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เครื่องเชื่อมโลหะ</w:t>
            </w:r>
          </w:p>
        </w:tc>
        <w:tc>
          <w:tcPr>
            <w:tcW w:w="2008" w:type="dxa"/>
            <w:gridSpan w:val="3"/>
          </w:tcPr>
          <w:p w14:paraId="6DF1B06D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7" w:type="dxa"/>
          </w:tcPr>
          <w:p w14:paraId="6C0A35B0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065D0F" w:rsidRPr="00065D0F" w14:paraId="593EDF6D" w14:textId="77777777" w:rsidTr="00065D0F">
        <w:tc>
          <w:tcPr>
            <w:tcW w:w="2329" w:type="dxa"/>
          </w:tcPr>
          <w:p w14:paraId="373DC56A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8" w:type="dxa"/>
          </w:tcPr>
          <w:p w14:paraId="57CB44E1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เครื่องเชื่อมไฟฟ้า</w:t>
            </w:r>
          </w:p>
        </w:tc>
        <w:tc>
          <w:tcPr>
            <w:tcW w:w="2008" w:type="dxa"/>
            <w:gridSpan w:val="3"/>
          </w:tcPr>
          <w:p w14:paraId="2C1E4F9F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7" w:type="dxa"/>
          </w:tcPr>
          <w:p w14:paraId="21E13F1C" w14:textId="77777777" w:rsidR="00065D0F" w:rsidRPr="00065D0F" w:rsidRDefault="00065D0F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1819123F" w14:textId="77777777" w:rsidTr="00065D0F">
        <w:tc>
          <w:tcPr>
            <w:tcW w:w="2329" w:type="dxa"/>
          </w:tcPr>
          <w:p w14:paraId="5C0E32A9" w14:textId="77777777" w:rsidR="00065D0F" w:rsidRPr="00065D0F" w:rsidRDefault="00065D0F" w:rsidP="00065D0F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8" w:type="dxa"/>
          </w:tcPr>
          <w:p w14:paraId="27BA63F9" w14:textId="77777777" w:rsidR="00065D0F" w:rsidRPr="00065D0F" w:rsidRDefault="00065D0F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เครื่องเชื่อมอาร์กอน</w:t>
            </w:r>
          </w:p>
        </w:tc>
        <w:tc>
          <w:tcPr>
            <w:tcW w:w="2008" w:type="dxa"/>
            <w:gridSpan w:val="3"/>
          </w:tcPr>
          <w:p w14:paraId="349A147C" w14:textId="77777777" w:rsidR="00065D0F" w:rsidRPr="00065D0F" w:rsidRDefault="00065D0F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7" w:type="dxa"/>
          </w:tcPr>
          <w:p w14:paraId="1610A866" w14:textId="77777777" w:rsidR="00065D0F" w:rsidRPr="00065D0F" w:rsidRDefault="00065D0F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6962DACA" w14:textId="77777777" w:rsidTr="00065D0F">
        <w:tc>
          <w:tcPr>
            <w:tcW w:w="2329" w:type="dxa"/>
          </w:tcPr>
          <w:p w14:paraId="14DDAF6A" w14:textId="77777777" w:rsidR="00065D0F" w:rsidRPr="00065D0F" w:rsidRDefault="00065D0F" w:rsidP="00065D0F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8" w:type="dxa"/>
          </w:tcPr>
          <w:p w14:paraId="179F35A6" w14:textId="77777777" w:rsidR="00065D0F" w:rsidRPr="00065D0F" w:rsidRDefault="00065D0F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เครื่องเชื่อมแก๊ส</w:t>
            </w:r>
          </w:p>
        </w:tc>
        <w:tc>
          <w:tcPr>
            <w:tcW w:w="2008" w:type="dxa"/>
            <w:gridSpan w:val="3"/>
          </w:tcPr>
          <w:p w14:paraId="51D9E75D" w14:textId="77777777" w:rsidR="00065D0F" w:rsidRPr="00065D0F" w:rsidRDefault="00065D0F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7" w:type="dxa"/>
          </w:tcPr>
          <w:p w14:paraId="2F8DAE42" w14:textId="77777777" w:rsidR="00065D0F" w:rsidRPr="00065D0F" w:rsidRDefault="00065D0F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66798B15" w14:textId="77777777" w:rsidTr="00D8644B">
        <w:tc>
          <w:tcPr>
            <w:tcW w:w="2329" w:type="dxa"/>
          </w:tcPr>
          <w:p w14:paraId="3792539A" w14:textId="42F6EFB2" w:rsidR="003872D8" w:rsidRPr="00065D0F" w:rsidRDefault="003872D8" w:rsidP="000B49F0">
            <w:pPr>
              <w:spacing w:before="0" w:line="228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8" w:type="dxa"/>
          </w:tcPr>
          <w:p w14:paraId="3446500F" w14:textId="77777777" w:rsidR="000B49F0" w:rsidRDefault="003872D8" w:rsidP="000B49F0">
            <w:pPr>
              <w:spacing w:before="0" w:line="228" w:lineRule="auto"/>
              <w:ind w:left="113" w:right="113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lang w:bidi="th-TH"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เครื่องเชื่อมพลาสติกด้วย</w:t>
            </w:r>
          </w:p>
          <w:p w14:paraId="039E08CD" w14:textId="6AA76E7B" w:rsidR="003872D8" w:rsidRPr="00065D0F" w:rsidRDefault="003872D8" w:rsidP="000B49F0">
            <w:pPr>
              <w:spacing w:before="0" w:line="228" w:lineRule="auto"/>
              <w:ind w:left="113" w:right="113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ลมร้อน</w:t>
            </w:r>
          </w:p>
        </w:tc>
        <w:tc>
          <w:tcPr>
            <w:tcW w:w="2008" w:type="dxa"/>
            <w:gridSpan w:val="3"/>
          </w:tcPr>
          <w:p w14:paraId="60C44962" w14:textId="77777777" w:rsidR="003872D8" w:rsidRPr="00065D0F" w:rsidRDefault="003872D8" w:rsidP="000B49F0">
            <w:pPr>
              <w:spacing w:before="0" w:line="228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7" w:type="dxa"/>
          </w:tcPr>
          <w:p w14:paraId="6540152F" w14:textId="77777777" w:rsidR="003872D8" w:rsidRPr="00065D0F" w:rsidRDefault="003872D8" w:rsidP="000B49F0">
            <w:pPr>
              <w:spacing w:before="0" w:line="228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16D02F6B" w14:textId="77777777" w:rsidTr="005C7EEE">
        <w:tc>
          <w:tcPr>
            <w:tcW w:w="2329" w:type="dxa"/>
          </w:tcPr>
          <w:p w14:paraId="1BD2547C" w14:textId="77777777" w:rsidR="005C7EEE" w:rsidRPr="00065D0F" w:rsidRDefault="005C7EEE" w:rsidP="00065D0F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8" w:type="dxa"/>
          </w:tcPr>
          <w:p w14:paraId="6EFFE03A" w14:textId="77777777" w:rsidR="005C7EEE" w:rsidRPr="00065D0F" w:rsidRDefault="005C7EEE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บูชเชื่อมไฟฟ้า</w:t>
            </w:r>
          </w:p>
        </w:tc>
        <w:tc>
          <w:tcPr>
            <w:tcW w:w="2008" w:type="dxa"/>
            <w:gridSpan w:val="3"/>
          </w:tcPr>
          <w:p w14:paraId="694A0056" w14:textId="77777777" w:rsidR="005C7EEE" w:rsidRPr="00065D0F" w:rsidRDefault="005C7EEE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7" w:type="dxa"/>
          </w:tcPr>
          <w:p w14:paraId="56FBD967" w14:textId="77777777" w:rsidR="005C7EEE" w:rsidRPr="00065D0F" w:rsidRDefault="005C7EEE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2427B71F" w14:textId="77777777" w:rsidTr="00D8644B">
        <w:tc>
          <w:tcPr>
            <w:tcW w:w="2329" w:type="dxa"/>
          </w:tcPr>
          <w:p w14:paraId="75C14CDB" w14:textId="154F0F60" w:rsidR="00D8644B" w:rsidRPr="00065D0F" w:rsidRDefault="00D8644B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8" w:type="dxa"/>
          </w:tcPr>
          <w:p w14:paraId="13AE6BE4" w14:textId="77777777" w:rsidR="00D8644B" w:rsidRPr="00065D0F" w:rsidRDefault="00D8644B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เครื่องชุบ</w:t>
            </w:r>
          </w:p>
        </w:tc>
        <w:tc>
          <w:tcPr>
            <w:tcW w:w="2008" w:type="dxa"/>
            <w:gridSpan w:val="3"/>
          </w:tcPr>
          <w:p w14:paraId="256DC6E6" w14:textId="77777777" w:rsidR="00D8644B" w:rsidRPr="00065D0F" w:rsidRDefault="00D8644B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7" w:type="dxa"/>
          </w:tcPr>
          <w:p w14:paraId="7F741A73" w14:textId="77777777" w:rsidR="00D8644B" w:rsidRPr="00065D0F" w:rsidRDefault="00D8644B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71C966A4" w14:textId="77777777" w:rsidTr="00D8644B">
        <w:tc>
          <w:tcPr>
            <w:tcW w:w="2329" w:type="dxa"/>
          </w:tcPr>
          <w:p w14:paraId="1255D68B" w14:textId="77777777" w:rsidR="004870B8" w:rsidRPr="00065D0F" w:rsidRDefault="004870B8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8" w:type="dxa"/>
          </w:tcPr>
          <w:p w14:paraId="0214454D" w14:textId="77777777" w:rsidR="004870B8" w:rsidRPr="00065D0F" w:rsidRDefault="004870B8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เครื่องชุบผิวโลห</w:t>
            </w:r>
            <w:r w:rsidRPr="00065D0F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ะ</w:t>
            </w:r>
          </w:p>
        </w:tc>
        <w:tc>
          <w:tcPr>
            <w:tcW w:w="2008" w:type="dxa"/>
            <w:gridSpan w:val="3"/>
          </w:tcPr>
          <w:p w14:paraId="5EB3544B" w14:textId="77777777" w:rsidR="004870B8" w:rsidRPr="00065D0F" w:rsidRDefault="004870B8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7" w:type="dxa"/>
          </w:tcPr>
          <w:p w14:paraId="20B5995E" w14:textId="77777777" w:rsidR="004870B8" w:rsidRPr="00065D0F" w:rsidRDefault="004870B8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5F789E83" w14:textId="77777777" w:rsidTr="00D8644B">
        <w:tc>
          <w:tcPr>
            <w:tcW w:w="2329" w:type="dxa"/>
          </w:tcPr>
          <w:p w14:paraId="3E568240" w14:textId="77777777" w:rsidR="00D8644B" w:rsidRPr="00065D0F" w:rsidRDefault="00D8644B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8" w:type="dxa"/>
          </w:tcPr>
          <w:p w14:paraId="17CFB249" w14:textId="77777777" w:rsidR="00D8644B" w:rsidRPr="00065D0F" w:rsidRDefault="00D8644B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เครื่องเคลือบผิวโลหะ</w:t>
            </w:r>
          </w:p>
        </w:tc>
        <w:tc>
          <w:tcPr>
            <w:tcW w:w="2008" w:type="dxa"/>
            <w:gridSpan w:val="3"/>
          </w:tcPr>
          <w:p w14:paraId="15F7569D" w14:textId="77777777" w:rsidR="00D8644B" w:rsidRPr="00065D0F" w:rsidRDefault="00D8644B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7" w:type="dxa"/>
          </w:tcPr>
          <w:p w14:paraId="4CC29270" w14:textId="77777777" w:rsidR="00D8644B" w:rsidRPr="00065D0F" w:rsidRDefault="00D8644B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4D105652" w14:textId="77777777" w:rsidTr="00D8644B">
        <w:tc>
          <w:tcPr>
            <w:tcW w:w="2329" w:type="dxa"/>
          </w:tcPr>
          <w:p w14:paraId="567383F5" w14:textId="77777777" w:rsidR="004870B8" w:rsidRPr="00065D0F" w:rsidRDefault="004870B8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8" w:type="dxa"/>
          </w:tcPr>
          <w:p w14:paraId="289A3AE0" w14:textId="77777777" w:rsidR="004870B8" w:rsidRPr="00065D0F" w:rsidRDefault="004870B8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เตาเคลือบโลหะ</w:t>
            </w:r>
          </w:p>
        </w:tc>
        <w:tc>
          <w:tcPr>
            <w:tcW w:w="2008" w:type="dxa"/>
            <w:gridSpan w:val="3"/>
          </w:tcPr>
          <w:p w14:paraId="3FD17A4B" w14:textId="77777777" w:rsidR="004870B8" w:rsidRPr="00065D0F" w:rsidRDefault="004870B8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7" w:type="dxa"/>
          </w:tcPr>
          <w:p w14:paraId="624D5DB2" w14:textId="77777777" w:rsidR="004870B8" w:rsidRPr="00065D0F" w:rsidRDefault="004870B8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36E2F3CA" w14:textId="77777777" w:rsidTr="00D8644B">
        <w:tc>
          <w:tcPr>
            <w:tcW w:w="2329" w:type="dxa"/>
          </w:tcPr>
          <w:p w14:paraId="06CC6DC5" w14:textId="77777777" w:rsidR="004870B8" w:rsidRPr="00065D0F" w:rsidRDefault="004870B8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8" w:type="dxa"/>
          </w:tcPr>
          <w:p w14:paraId="6B9BDA35" w14:textId="77777777" w:rsidR="004870B8" w:rsidRPr="00065D0F" w:rsidRDefault="004870B8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เตาหลอมโลหะ</w:t>
            </w:r>
          </w:p>
        </w:tc>
        <w:tc>
          <w:tcPr>
            <w:tcW w:w="2008" w:type="dxa"/>
            <w:gridSpan w:val="3"/>
          </w:tcPr>
          <w:p w14:paraId="550F1392" w14:textId="77777777" w:rsidR="004870B8" w:rsidRPr="00065D0F" w:rsidRDefault="004870B8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7" w:type="dxa"/>
          </w:tcPr>
          <w:p w14:paraId="3E6EACAB" w14:textId="77777777" w:rsidR="004870B8" w:rsidRPr="00065D0F" w:rsidRDefault="004870B8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67F622BD" w14:textId="77777777" w:rsidTr="00D8644B">
        <w:tc>
          <w:tcPr>
            <w:tcW w:w="2329" w:type="dxa"/>
          </w:tcPr>
          <w:p w14:paraId="708A18D7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8" w:type="dxa"/>
          </w:tcPr>
          <w:p w14:paraId="7CE7EBCF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เตาอบ</w:t>
            </w:r>
          </w:p>
        </w:tc>
        <w:tc>
          <w:tcPr>
            <w:tcW w:w="2008" w:type="dxa"/>
            <w:gridSpan w:val="3"/>
          </w:tcPr>
          <w:p w14:paraId="684E6034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7" w:type="dxa"/>
          </w:tcPr>
          <w:p w14:paraId="21CD9C69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5B811F50" w14:textId="77777777" w:rsidTr="00D8644B">
        <w:tc>
          <w:tcPr>
            <w:tcW w:w="2329" w:type="dxa"/>
          </w:tcPr>
          <w:p w14:paraId="689F8825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8" w:type="dxa"/>
          </w:tcPr>
          <w:p w14:paraId="4B36EB54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ตู้อบเครื่องรัก</w:t>
            </w:r>
          </w:p>
        </w:tc>
        <w:tc>
          <w:tcPr>
            <w:tcW w:w="2008" w:type="dxa"/>
            <w:gridSpan w:val="3"/>
          </w:tcPr>
          <w:p w14:paraId="14EEC0F9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7" w:type="dxa"/>
          </w:tcPr>
          <w:p w14:paraId="266DC090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38485361" w14:textId="77777777" w:rsidTr="00D8644B">
        <w:tc>
          <w:tcPr>
            <w:tcW w:w="2329" w:type="dxa"/>
          </w:tcPr>
          <w:p w14:paraId="039B3973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868" w:type="dxa"/>
          </w:tcPr>
          <w:p w14:paraId="74F7AE24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เครื่องเจียระไน</w:t>
            </w:r>
          </w:p>
        </w:tc>
        <w:tc>
          <w:tcPr>
            <w:tcW w:w="2008" w:type="dxa"/>
            <w:gridSpan w:val="3"/>
          </w:tcPr>
          <w:p w14:paraId="5CE09236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7" w:type="dxa"/>
          </w:tcPr>
          <w:p w14:paraId="2E561AA1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D8644B" w:rsidRPr="008B1C29" w14:paraId="5F8C2F0F" w14:textId="77777777" w:rsidTr="00D8644B">
        <w:tc>
          <w:tcPr>
            <w:tcW w:w="2329" w:type="dxa"/>
          </w:tcPr>
          <w:p w14:paraId="58C4348B" w14:textId="77777777" w:rsidR="00D8644B" w:rsidRPr="008B1C29" w:rsidRDefault="00D8644B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868" w:type="dxa"/>
          </w:tcPr>
          <w:p w14:paraId="7A20ACDB" w14:textId="77777777" w:rsidR="00D8644B" w:rsidRPr="006337B0" w:rsidRDefault="00D8644B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</w:pPr>
            <w:r w:rsidRPr="006337B0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เครื่องเจียระไนไฟฟ้า</w:t>
            </w:r>
          </w:p>
        </w:tc>
        <w:tc>
          <w:tcPr>
            <w:tcW w:w="2008" w:type="dxa"/>
            <w:gridSpan w:val="3"/>
          </w:tcPr>
          <w:p w14:paraId="52945122" w14:textId="77777777" w:rsidR="00D8644B" w:rsidRPr="008B1C29" w:rsidRDefault="00D8644B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87" w:type="dxa"/>
          </w:tcPr>
          <w:p w14:paraId="1EF95DB2" w14:textId="77777777" w:rsidR="00D8644B" w:rsidRPr="008B1C29" w:rsidRDefault="00D8644B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065D0F" w:rsidRPr="00065D0F" w14:paraId="7008E713" w14:textId="77777777" w:rsidTr="00D8644B">
        <w:tc>
          <w:tcPr>
            <w:tcW w:w="2329" w:type="dxa"/>
          </w:tcPr>
          <w:p w14:paraId="49B36F41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8" w:type="dxa"/>
          </w:tcPr>
          <w:p w14:paraId="03BFE13D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เครื่องทอผ้า</w:t>
            </w:r>
          </w:p>
        </w:tc>
        <w:tc>
          <w:tcPr>
            <w:tcW w:w="2008" w:type="dxa"/>
            <w:gridSpan w:val="3"/>
          </w:tcPr>
          <w:p w14:paraId="7330A5B7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7" w:type="dxa"/>
          </w:tcPr>
          <w:p w14:paraId="2C526567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28A5D477" w14:textId="77777777" w:rsidTr="00D8644B">
        <w:tc>
          <w:tcPr>
            <w:tcW w:w="2329" w:type="dxa"/>
          </w:tcPr>
          <w:p w14:paraId="2095A8C2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8" w:type="dxa"/>
          </w:tcPr>
          <w:p w14:paraId="2877E0D6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เครื่องดัดโลหะ</w:t>
            </w:r>
          </w:p>
        </w:tc>
        <w:tc>
          <w:tcPr>
            <w:tcW w:w="2008" w:type="dxa"/>
            <w:gridSpan w:val="3"/>
          </w:tcPr>
          <w:p w14:paraId="19F93ABA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7" w:type="dxa"/>
          </w:tcPr>
          <w:p w14:paraId="094EA1E7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27E5549C" w14:textId="77777777" w:rsidTr="00D8644B">
        <w:tc>
          <w:tcPr>
            <w:tcW w:w="2329" w:type="dxa"/>
          </w:tcPr>
          <w:p w14:paraId="0A58AD07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8" w:type="dxa"/>
          </w:tcPr>
          <w:p w14:paraId="06F2AC34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เครื่องตัดเหล็ก</w:t>
            </w:r>
          </w:p>
        </w:tc>
        <w:tc>
          <w:tcPr>
            <w:tcW w:w="2008" w:type="dxa"/>
            <w:gridSpan w:val="3"/>
          </w:tcPr>
          <w:p w14:paraId="26C50562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7" w:type="dxa"/>
          </w:tcPr>
          <w:p w14:paraId="6F6C46CF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6B4C5F1A" w14:textId="77777777" w:rsidTr="005C7EEE">
        <w:tc>
          <w:tcPr>
            <w:tcW w:w="2329" w:type="dxa"/>
          </w:tcPr>
          <w:p w14:paraId="3B5B6FB6" w14:textId="77777777" w:rsidR="005C7EEE" w:rsidRPr="00065D0F" w:rsidRDefault="005C7EEE" w:rsidP="00065D0F">
            <w:pPr>
              <w:spacing w:before="0" w:line="240" w:lineRule="auto"/>
              <w:ind w:left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8" w:type="dxa"/>
          </w:tcPr>
          <w:p w14:paraId="3DD965EB" w14:textId="77777777" w:rsidR="005C7EEE" w:rsidRPr="00065D0F" w:rsidRDefault="005C7EEE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เครื่องตัดโลหะ</w:t>
            </w:r>
          </w:p>
        </w:tc>
        <w:tc>
          <w:tcPr>
            <w:tcW w:w="2008" w:type="dxa"/>
            <w:gridSpan w:val="3"/>
          </w:tcPr>
          <w:p w14:paraId="5827C92D" w14:textId="77777777" w:rsidR="005C7EEE" w:rsidRPr="00065D0F" w:rsidRDefault="005C7EEE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387" w:type="dxa"/>
          </w:tcPr>
          <w:p w14:paraId="095DB744" w14:textId="77777777" w:rsidR="005C7EEE" w:rsidRPr="00065D0F" w:rsidRDefault="005C7EEE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79ECF892" w14:textId="77777777" w:rsidTr="005C7EEE">
        <w:tc>
          <w:tcPr>
            <w:tcW w:w="2329" w:type="dxa"/>
          </w:tcPr>
          <w:p w14:paraId="4BA2850C" w14:textId="77777777" w:rsidR="005C7EEE" w:rsidRPr="00065D0F" w:rsidRDefault="005C7EEE" w:rsidP="00065D0F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8" w:type="dxa"/>
          </w:tcPr>
          <w:p w14:paraId="34D6EBBC" w14:textId="77777777" w:rsidR="005C7EEE" w:rsidRPr="00065D0F" w:rsidRDefault="005C7EEE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เครื่องเจาะเหล็ก</w:t>
            </w:r>
          </w:p>
        </w:tc>
        <w:tc>
          <w:tcPr>
            <w:tcW w:w="2008" w:type="dxa"/>
            <w:gridSpan w:val="3"/>
          </w:tcPr>
          <w:p w14:paraId="341E64FD" w14:textId="77777777" w:rsidR="005C7EEE" w:rsidRPr="00065D0F" w:rsidRDefault="005C7EEE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7" w:type="dxa"/>
          </w:tcPr>
          <w:p w14:paraId="0D1501A6" w14:textId="77777777" w:rsidR="005C7EEE" w:rsidRPr="00065D0F" w:rsidRDefault="005C7EEE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1E9D8CEA" w14:textId="77777777" w:rsidTr="005C7EEE">
        <w:tc>
          <w:tcPr>
            <w:tcW w:w="2329" w:type="dxa"/>
          </w:tcPr>
          <w:p w14:paraId="1308ECE2" w14:textId="77777777" w:rsidR="005C7EEE" w:rsidRPr="00065D0F" w:rsidRDefault="005C7EEE" w:rsidP="00065D0F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8" w:type="dxa"/>
          </w:tcPr>
          <w:p w14:paraId="587446AF" w14:textId="77777777" w:rsidR="005C7EEE" w:rsidRPr="00065D0F" w:rsidRDefault="005C7EEE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สว่านเจาะแผ่นเหล็ก</w:t>
            </w:r>
          </w:p>
        </w:tc>
        <w:tc>
          <w:tcPr>
            <w:tcW w:w="2008" w:type="dxa"/>
            <w:gridSpan w:val="3"/>
          </w:tcPr>
          <w:p w14:paraId="7FC88455" w14:textId="77777777" w:rsidR="005C7EEE" w:rsidRPr="00065D0F" w:rsidRDefault="005C7EEE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7" w:type="dxa"/>
          </w:tcPr>
          <w:p w14:paraId="4A89AC23" w14:textId="77777777" w:rsidR="005C7EEE" w:rsidRPr="00065D0F" w:rsidRDefault="005C7EEE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065D0F" w:rsidRPr="00065D0F" w14:paraId="285C04D1" w14:textId="77777777" w:rsidTr="00D8644B">
        <w:tc>
          <w:tcPr>
            <w:tcW w:w="2329" w:type="dxa"/>
          </w:tcPr>
          <w:p w14:paraId="23EB9D3F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8" w:type="dxa"/>
          </w:tcPr>
          <w:p w14:paraId="20FC32AF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เครื่องพับและม้วนเหล็ก</w:t>
            </w:r>
          </w:p>
        </w:tc>
        <w:tc>
          <w:tcPr>
            <w:tcW w:w="2008" w:type="dxa"/>
            <w:gridSpan w:val="3"/>
          </w:tcPr>
          <w:p w14:paraId="06313147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7" w:type="dxa"/>
          </w:tcPr>
          <w:p w14:paraId="283C3222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09CC0B49" w14:textId="77777777" w:rsidTr="005C7EEE">
        <w:tc>
          <w:tcPr>
            <w:tcW w:w="2329" w:type="dxa"/>
          </w:tcPr>
          <w:p w14:paraId="0CD0AE98" w14:textId="77777777" w:rsidR="005C7EEE" w:rsidRPr="00065D0F" w:rsidRDefault="005C7EE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8" w:type="dxa"/>
          </w:tcPr>
          <w:p w14:paraId="3CC6C108" w14:textId="77777777" w:rsidR="005C7EEE" w:rsidRPr="00065D0F" w:rsidRDefault="005C7EE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เครื่องพับโลหะแผ่น</w:t>
            </w:r>
          </w:p>
        </w:tc>
        <w:tc>
          <w:tcPr>
            <w:tcW w:w="2008" w:type="dxa"/>
            <w:gridSpan w:val="3"/>
          </w:tcPr>
          <w:p w14:paraId="2FE81225" w14:textId="77777777" w:rsidR="005C7EEE" w:rsidRPr="00065D0F" w:rsidRDefault="005C7EE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7" w:type="dxa"/>
          </w:tcPr>
          <w:p w14:paraId="750CDECB" w14:textId="77777777" w:rsidR="005C7EEE" w:rsidRPr="00065D0F" w:rsidRDefault="005C7EE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3C4DD098" w14:textId="77777777" w:rsidTr="005C7EEE">
        <w:tc>
          <w:tcPr>
            <w:tcW w:w="2329" w:type="dxa"/>
          </w:tcPr>
          <w:p w14:paraId="2209FB7E" w14:textId="77777777" w:rsidR="005C7EEE" w:rsidRPr="00065D0F" w:rsidRDefault="005C7EEE" w:rsidP="00065D0F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8" w:type="dxa"/>
          </w:tcPr>
          <w:p w14:paraId="7401C43F" w14:textId="77777777" w:rsidR="005C7EEE" w:rsidRPr="00065D0F" w:rsidRDefault="005C7EEE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เครื่องรีดโลหะ</w:t>
            </w:r>
          </w:p>
        </w:tc>
        <w:tc>
          <w:tcPr>
            <w:tcW w:w="2008" w:type="dxa"/>
            <w:gridSpan w:val="3"/>
          </w:tcPr>
          <w:p w14:paraId="02D29CED" w14:textId="77777777" w:rsidR="005C7EEE" w:rsidRPr="00065D0F" w:rsidRDefault="005C7EEE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7" w:type="dxa"/>
          </w:tcPr>
          <w:p w14:paraId="64DAE346" w14:textId="77777777" w:rsidR="005C7EEE" w:rsidRPr="00065D0F" w:rsidRDefault="005C7EEE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64E3BAAC" w14:textId="77777777" w:rsidTr="005C7EEE">
        <w:tc>
          <w:tcPr>
            <w:tcW w:w="2329" w:type="dxa"/>
          </w:tcPr>
          <w:p w14:paraId="63042BF8" w14:textId="77777777" w:rsidR="005C7EEE" w:rsidRPr="00065D0F" w:rsidRDefault="005C7EEE" w:rsidP="00065D0F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8" w:type="dxa"/>
          </w:tcPr>
          <w:p w14:paraId="3217C39A" w14:textId="77777777" w:rsidR="005C7EEE" w:rsidRPr="00065D0F" w:rsidRDefault="005C7EEE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เครื่องพ่นโลหะ</w:t>
            </w:r>
          </w:p>
        </w:tc>
        <w:tc>
          <w:tcPr>
            <w:tcW w:w="2008" w:type="dxa"/>
            <w:gridSpan w:val="3"/>
          </w:tcPr>
          <w:p w14:paraId="54B7C41C" w14:textId="77777777" w:rsidR="005C7EEE" w:rsidRPr="00065D0F" w:rsidRDefault="005C7EEE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7" w:type="dxa"/>
          </w:tcPr>
          <w:p w14:paraId="28EB45DB" w14:textId="77777777" w:rsidR="005C7EEE" w:rsidRPr="00065D0F" w:rsidRDefault="005C7EEE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74B04495" w14:textId="77777777" w:rsidTr="005C7EEE">
        <w:tc>
          <w:tcPr>
            <w:tcW w:w="2329" w:type="dxa"/>
          </w:tcPr>
          <w:p w14:paraId="0F7D49B4" w14:textId="77777777" w:rsidR="005C7EEE" w:rsidRPr="00065D0F" w:rsidRDefault="005C7EEE" w:rsidP="00065D0F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8" w:type="dxa"/>
          </w:tcPr>
          <w:p w14:paraId="54814379" w14:textId="77777777" w:rsidR="005C7EEE" w:rsidRPr="00065D0F" w:rsidRDefault="005C7EEE" w:rsidP="00065D0F">
            <w:pPr>
              <w:spacing w:before="0" w:line="240" w:lineRule="auto"/>
              <w:rPr>
                <w:rFonts w:ascii="TH SarabunPSK" w:hAnsi="TH SarabunPSK" w:cs="TH SarabunPSK"/>
                <w:b/>
                <w:color w:val="auto"/>
                <w:spacing w:val="20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เครื่องขึ้นรูปโลหะ</w:t>
            </w:r>
          </w:p>
        </w:tc>
        <w:tc>
          <w:tcPr>
            <w:tcW w:w="2008" w:type="dxa"/>
            <w:gridSpan w:val="3"/>
          </w:tcPr>
          <w:p w14:paraId="7E0664ED" w14:textId="77777777" w:rsidR="005C7EEE" w:rsidRPr="00065D0F" w:rsidRDefault="005C7EEE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7" w:type="dxa"/>
          </w:tcPr>
          <w:p w14:paraId="565ACE7C" w14:textId="77777777" w:rsidR="005C7EEE" w:rsidRPr="00065D0F" w:rsidRDefault="005C7EEE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316C03F0" w14:textId="77777777" w:rsidTr="005C7EEE">
        <w:tc>
          <w:tcPr>
            <w:tcW w:w="2329" w:type="dxa"/>
          </w:tcPr>
          <w:p w14:paraId="29440AA8" w14:textId="77777777" w:rsidR="005C7EEE" w:rsidRPr="00065D0F" w:rsidRDefault="005C7EEE" w:rsidP="00065D0F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8" w:type="dxa"/>
          </w:tcPr>
          <w:p w14:paraId="325992B1" w14:textId="77777777" w:rsidR="005C7EEE" w:rsidRPr="00065D0F" w:rsidRDefault="005C7EEE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เครื่องขึ้นรูปพลาสติก</w:t>
            </w:r>
          </w:p>
        </w:tc>
        <w:tc>
          <w:tcPr>
            <w:tcW w:w="2008" w:type="dxa"/>
            <w:gridSpan w:val="3"/>
          </w:tcPr>
          <w:p w14:paraId="315D6AF7" w14:textId="77777777" w:rsidR="005C7EEE" w:rsidRPr="00065D0F" w:rsidRDefault="005C7EEE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7" w:type="dxa"/>
          </w:tcPr>
          <w:p w14:paraId="67DD5753" w14:textId="77777777" w:rsidR="005C7EEE" w:rsidRPr="00065D0F" w:rsidRDefault="005C7EEE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5D5BD455" w14:textId="77777777" w:rsidTr="003A6853">
        <w:tc>
          <w:tcPr>
            <w:tcW w:w="2329" w:type="dxa"/>
          </w:tcPr>
          <w:p w14:paraId="3BDA27C6" w14:textId="77777777" w:rsidR="003A6853" w:rsidRPr="00065D0F" w:rsidRDefault="003A6853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868" w:type="dxa"/>
          </w:tcPr>
          <w:p w14:paraId="3B34A9A7" w14:textId="77777777" w:rsidR="003A6853" w:rsidRPr="00065D0F" w:rsidRDefault="003A6853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เครื่องม้วนโลหะเส้น</w:t>
            </w:r>
          </w:p>
        </w:tc>
        <w:tc>
          <w:tcPr>
            <w:tcW w:w="2008" w:type="dxa"/>
            <w:gridSpan w:val="3"/>
          </w:tcPr>
          <w:p w14:paraId="6E5D3386" w14:textId="77777777" w:rsidR="003A6853" w:rsidRPr="00065D0F" w:rsidRDefault="003A6853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7" w:type="dxa"/>
          </w:tcPr>
          <w:p w14:paraId="088E7CF1" w14:textId="77777777" w:rsidR="003A6853" w:rsidRPr="00065D0F" w:rsidRDefault="003A6853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3628BAA6" w14:textId="77777777" w:rsidTr="00D8644B">
        <w:tc>
          <w:tcPr>
            <w:tcW w:w="2329" w:type="dxa"/>
          </w:tcPr>
          <w:p w14:paraId="14B3ADAF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8" w:type="dxa"/>
          </w:tcPr>
          <w:p w14:paraId="4C1AE0F3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  <w:r w:rsidRPr="00065D0F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เครื่องจักรกล</w:t>
            </w:r>
          </w:p>
        </w:tc>
        <w:tc>
          <w:tcPr>
            <w:tcW w:w="2008" w:type="dxa"/>
            <w:gridSpan w:val="3"/>
          </w:tcPr>
          <w:p w14:paraId="3E34A3F8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7" w:type="dxa"/>
          </w:tcPr>
          <w:p w14:paraId="048324D5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79C78C04" w14:textId="77777777" w:rsidTr="00D8644B">
        <w:tc>
          <w:tcPr>
            <w:tcW w:w="2329" w:type="dxa"/>
          </w:tcPr>
          <w:p w14:paraId="538D3FC8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68" w:type="dxa"/>
          </w:tcPr>
          <w:p w14:paraId="6CD4AE73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  <w:r w:rsidRPr="00065D0F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เครื่องจักรไอน้ำ</w:t>
            </w:r>
          </w:p>
        </w:tc>
        <w:tc>
          <w:tcPr>
            <w:tcW w:w="2008" w:type="dxa"/>
            <w:gridSpan w:val="3"/>
          </w:tcPr>
          <w:p w14:paraId="363566F7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87" w:type="dxa"/>
          </w:tcPr>
          <w:p w14:paraId="39BBEEDE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308A32BA" w14:textId="77777777" w:rsidTr="00D8644B">
        <w:tc>
          <w:tcPr>
            <w:tcW w:w="2329" w:type="dxa"/>
          </w:tcPr>
          <w:p w14:paraId="48AA3FDA" w14:textId="77777777" w:rsidR="00610484" w:rsidRPr="00065D0F" w:rsidRDefault="00610484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  <w:bookmarkStart w:id="3" w:name="_Hlk112836880"/>
          </w:p>
        </w:tc>
        <w:tc>
          <w:tcPr>
            <w:tcW w:w="2880" w:type="dxa"/>
            <w:gridSpan w:val="2"/>
          </w:tcPr>
          <w:p w14:paraId="46607C57" w14:textId="0894A072" w:rsidR="00610484" w:rsidRPr="00065D0F" w:rsidRDefault="00610484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  <w:r w:rsidRPr="00065D0F"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  <w:t>เครื่องล้างทำความสะอาดเครื่องยนต์</w:t>
            </w:r>
          </w:p>
        </w:tc>
        <w:tc>
          <w:tcPr>
            <w:tcW w:w="1986" w:type="dxa"/>
          </w:tcPr>
          <w:p w14:paraId="7E8EEFE4" w14:textId="77777777" w:rsidR="00610484" w:rsidRPr="00065D0F" w:rsidRDefault="00610484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7" w:type="dxa"/>
            <w:gridSpan w:val="2"/>
          </w:tcPr>
          <w:p w14:paraId="4C95F94F" w14:textId="77777777" w:rsidR="00610484" w:rsidRPr="00065D0F" w:rsidRDefault="00610484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71A3DE2E" w14:textId="77777777" w:rsidTr="00D8644B">
        <w:tc>
          <w:tcPr>
            <w:tcW w:w="2329" w:type="dxa"/>
          </w:tcPr>
          <w:p w14:paraId="53C8B9F2" w14:textId="77777777" w:rsidR="00DA53DB" w:rsidRPr="00065D0F" w:rsidRDefault="00DA53DB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80" w:type="dxa"/>
            <w:gridSpan w:val="2"/>
          </w:tcPr>
          <w:p w14:paraId="56926350" w14:textId="1CF6251C" w:rsidR="00DA53DB" w:rsidRPr="00065D0F" w:rsidRDefault="00DA53DB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  <w:r w:rsidRPr="00065D0F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เครื่องตรวจสอบหัวฉีดเครื่องยนต์</w:t>
            </w:r>
          </w:p>
        </w:tc>
        <w:tc>
          <w:tcPr>
            <w:tcW w:w="1986" w:type="dxa"/>
          </w:tcPr>
          <w:p w14:paraId="48F8CB34" w14:textId="77777777" w:rsidR="00DA53DB" w:rsidRPr="00065D0F" w:rsidRDefault="00DA53DB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7" w:type="dxa"/>
            <w:gridSpan w:val="2"/>
          </w:tcPr>
          <w:p w14:paraId="0B986D40" w14:textId="77777777" w:rsidR="00DA53DB" w:rsidRPr="00065D0F" w:rsidRDefault="00DA53DB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4D7952D7" w14:textId="77777777" w:rsidTr="00D8644B">
        <w:tc>
          <w:tcPr>
            <w:tcW w:w="2329" w:type="dxa"/>
          </w:tcPr>
          <w:p w14:paraId="278F41EC" w14:textId="77777777" w:rsidR="000D068E" w:rsidRPr="00065D0F" w:rsidRDefault="000D068E" w:rsidP="00065D0F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80" w:type="dxa"/>
            <w:gridSpan w:val="2"/>
          </w:tcPr>
          <w:p w14:paraId="3DE0D1BA" w14:textId="77777777" w:rsidR="000D068E" w:rsidRPr="00065D0F" w:rsidRDefault="000D068E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เครื่องอัดฉีดเครื่องจักร</w:t>
            </w:r>
          </w:p>
        </w:tc>
        <w:tc>
          <w:tcPr>
            <w:tcW w:w="1986" w:type="dxa"/>
          </w:tcPr>
          <w:p w14:paraId="74DAA1FC" w14:textId="77777777" w:rsidR="000D068E" w:rsidRPr="00065D0F" w:rsidRDefault="000D068E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7" w:type="dxa"/>
            <w:gridSpan w:val="2"/>
          </w:tcPr>
          <w:p w14:paraId="02854373" w14:textId="77777777" w:rsidR="000D068E" w:rsidRPr="00065D0F" w:rsidRDefault="000D068E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5F07D1B6" w14:textId="77777777" w:rsidTr="00D8644B">
        <w:tc>
          <w:tcPr>
            <w:tcW w:w="2329" w:type="dxa"/>
          </w:tcPr>
          <w:p w14:paraId="426BE790" w14:textId="77777777" w:rsidR="000D068E" w:rsidRPr="00065D0F" w:rsidRDefault="000D068E" w:rsidP="00065D0F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80" w:type="dxa"/>
            <w:gridSpan w:val="2"/>
          </w:tcPr>
          <w:p w14:paraId="409F478B" w14:textId="77777777" w:rsidR="000D068E" w:rsidRPr="00065D0F" w:rsidRDefault="000D068E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เครื่องมือถอด</w:t>
            </w:r>
            <w:proofErr w:type="spellStart"/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สปริ้ง</w:t>
            </w:r>
            <w:proofErr w:type="spellEnd"/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ลิ้น</w:t>
            </w:r>
          </w:p>
        </w:tc>
        <w:tc>
          <w:tcPr>
            <w:tcW w:w="1986" w:type="dxa"/>
          </w:tcPr>
          <w:p w14:paraId="39887D3B" w14:textId="77777777" w:rsidR="000D068E" w:rsidRPr="00065D0F" w:rsidRDefault="000D068E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7" w:type="dxa"/>
            <w:gridSpan w:val="2"/>
          </w:tcPr>
          <w:p w14:paraId="44392330" w14:textId="77777777" w:rsidR="000D068E" w:rsidRPr="00065D0F" w:rsidRDefault="000D068E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5FC2CB76" w14:textId="77777777" w:rsidTr="00D8644B">
        <w:tc>
          <w:tcPr>
            <w:tcW w:w="2329" w:type="dxa"/>
          </w:tcPr>
          <w:p w14:paraId="4A0514D3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80" w:type="dxa"/>
            <w:gridSpan w:val="2"/>
          </w:tcPr>
          <w:p w14:paraId="3FFCB719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เครื่องสำหรับดูดบู๊ชและลูกปืน</w:t>
            </w:r>
          </w:p>
        </w:tc>
        <w:tc>
          <w:tcPr>
            <w:tcW w:w="1986" w:type="dxa"/>
          </w:tcPr>
          <w:p w14:paraId="5D0908C1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7" w:type="dxa"/>
            <w:gridSpan w:val="2"/>
          </w:tcPr>
          <w:p w14:paraId="3EA1C9AD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5AB7DE2B" w14:textId="77777777" w:rsidTr="00D8644B">
        <w:tc>
          <w:tcPr>
            <w:tcW w:w="2329" w:type="dxa"/>
          </w:tcPr>
          <w:p w14:paraId="4F0450FF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80" w:type="dxa"/>
            <w:gridSpan w:val="2"/>
          </w:tcPr>
          <w:p w14:paraId="73A42C63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065D0F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  <w:lang w:eastAsia="en-US" w:bidi="th-TH"/>
              </w:rPr>
              <w:t>เครื่องตรวจทุ่นไดนาโม</w:t>
            </w:r>
          </w:p>
        </w:tc>
        <w:tc>
          <w:tcPr>
            <w:tcW w:w="1986" w:type="dxa"/>
          </w:tcPr>
          <w:p w14:paraId="7C47C56D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7" w:type="dxa"/>
            <w:gridSpan w:val="2"/>
          </w:tcPr>
          <w:p w14:paraId="686DE35A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1941DE12" w14:textId="77777777" w:rsidTr="00D8644B">
        <w:tc>
          <w:tcPr>
            <w:tcW w:w="2329" w:type="dxa"/>
          </w:tcPr>
          <w:p w14:paraId="5AD2F5BB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80" w:type="dxa"/>
            <w:gridSpan w:val="2"/>
          </w:tcPr>
          <w:p w14:paraId="6A29E62A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065D0F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  <w:lang w:eastAsia="en-US" w:bidi="th-TH"/>
              </w:rPr>
              <w:t>เครื่องดูดลม</w:t>
            </w:r>
          </w:p>
        </w:tc>
        <w:tc>
          <w:tcPr>
            <w:tcW w:w="1986" w:type="dxa"/>
          </w:tcPr>
          <w:p w14:paraId="646FD44A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7" w:type="dxa"/>
            <w:gridSpan w:val="2"/>
          </w:tcPr>
          <w:p w14:paraId="312FFE77" w14:textId="77777777" w:rsidR="000D068E" w:rsidRPr="00065D0F" w:rsidRDefault="000D068E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</w:tbl>
    <w:p w14:paraId="7A4A08B1" w14:textId="77777777" w:rsidR="000B49F0" w:rsidRPr="000B49F0" w:rsidRDefault="000B49F0">
      <w:pPr>
        <w:rPr>
          <w:rFonts w:ascii="TH SarabunPSK" w:hAnsi="TH SarabunPSK" w:cs="TH SarabunPSK"/>
          <w:b/>
          <w:bCs/>
          <w:sz w:val="4"/>
          <w:szCs w:val="4"/>
          <w:lang w:bidi="th-TH"/>
        </w:rPr>
      </w:pPr>
    </w:p>
    <w:p w14:paraId="4744223A" w14:textId="38BE5EDD" w:rsidR="00FA46B9" w:rsidRPr="003C503A" w:rsidRDefault="00FA46B9">
      <w:pPr>
        <w:rPr>
          <w:rFonts w:ascii="TH SarabunPSK" w:hAnsi="TH SarabunPSK" w:cs="TH SarabunPSK"/>
          <w:b/>
          <w:bCs/>
          <w:szCs w:val="24"/>
          <w:lang w:bidi="th-TH"/>
        </w:rPr>
      </w:pP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หมายเหตุ  รายการ</w:t>
      </w:r>
      <w:r>
        <w:rPr>
          <w:rFonts w:ascii="TH SarabunPSK" w:hAnsi="TH SarabunPSK" w:cs="TH SarabunPSK" w:hint="cs"/>
          <w:b/>
          <w:bCs/>
          <w:szCs w:val="24"/>
          <w:cs/>
          <w:lang w:bidi="th-TH"/>
        </w:rPr>
        <w:t>ครุภัณฑ์</w:t>
      </w: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ที่ขึ้นต้นด้วยเครื่องหมาย ** เป็นรายการตามหนังสือสำนักงบประมาณที่ นร0704/ว37 ลงวันที่ 6 มกราคม 25</w:t>
      </w:r>
      <w:r>
        <w:rPr>
          <w:rFonts w:ascii="TH SarabunPSK" w:hAnsi="TH SarabunPSK" w:cs="TH SarabunPSK" w:hint="cs"/>
          <w:b/>
          <w:bCs/>
          <w:szCs w:val="24"/>
          <w:cs/>
          <w:lang w:bidi="th-TH"/>
        </w:rPr>
        <w:t>59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9"/>
        <w:gridCol w:w="2880"/>
        <w:gridCol w:w="1986"/>
        <w:gridCol w:w="2397"/>
      </w:tblGrid>
      <w:tr w:rsidR="003C503A" w:rsidRPr="008B1C29" w14:paraId="33165053" w14:textId="77777777" w:rsidTr="003C50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329" w:type="dxa"/>
          </w:tcPr>
          <w:p w14:paraId="2EC9AA41" w14:textId="77777777" w:rsidR="003C503A" w:rsidRPr="008B1C29" w:rsidRDefault="003C503A" w:rsidP="00956E99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ประเภท/หมวด</w:t>
            </w:r>
          </w:p>
        </w:tc>
        <w:tc>
          <w:tcPr>
            <w:tcW w:w="2880" w:type="dxa"/>
          </w:tcPr>
          <w:p w14:paraId="0995558F" w14:textId="77777777" w:rsidR="003C503A" w:rsidRPr="008B1C29" w:rsidRDefault="003C503A" w:rsidP="00956E99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รายการ</w:t>
            </w:r>
          </w:p>
        </w:tc>
        <w:tc>
          <w:tcPr>
            <w:tcW w:w="1986" w:type="dxa"/>
          </w:tcPr>
          <w:p w14:paraId="41000F8A" w14:textId="77777777" w:rsidR="003C503A" w:rsidRPr="008B1C29" w:rsidRDefault="003C503A" w:rsidP="00956E99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คำค้น</w:t>
            </w:r>
          </w:p>
        </w:tc>
        <w:tc>
          <w:tcPr>
            <w:tcW w:w="2397" w:type="dxa"/>
          </w:tcPr>
          <w:p w14:paraId="3A60EAA3" w14:textId="77777777" w:rsidR="003C503A" w:rsidRPr="008B1C29" w:rsidRDefault="003C503A" w:rsidP="00956E99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เกณฑ์พิจารณาเพิ่มเติม</w:t>
            </w:r>
          </w:p>
        </w:tc>
      </w:tr>
      <w:tr w:rsidR="00065D0F" w:rsidRPr="00065D0F" w14:paraId="7DAA282F" w14:textId="77777777" w:rsidTr="003C503A">
        <w:tc>
          <w:tcPr>
            <w:tcW w:w="2329" w:type="dxa"/>
          </w:tcPr>
          <w:p w14:paraId="5BFA0C2C" w14:textId="5D23FCB1" w:rsidR="004B7471" w:rsidRPr="00065D0F" w:rsidRDefault="003C503A" w:rsidP="00065D0F">
            <w:pPr>
              <w:spacing w:before="0" w:line="240" w:lineRule="auto"/>
              <w:ind w:left="113" w:right="113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  <w:r w:rsidRPr="00065D0F">
              <w:rPr>
                <w:rFonts w:ascii="TH SarabunPSK" w:hAnsi="TH SarabunPSK" w:cs="TH SarabunPSK" w:hint="cs"/>
                <w:b/>
                <w:bCs/>
                <w:color w:val="auto"/>
                <w:spacing w:val="20"/>
                <w:sz w:val="28"/>
                <w:szCs w:val="28"/>
                <w:cs/>
                <w:lang w:bidi="th-TH"/>
              </w:rPr>
              <w:t>ครุภัณฑ์โรงงาน</w:t>
            </w:r>
          </w:p>
        </w:tc>
        <w:tc>
          <w:tcPr>
            <w:tcW w:w="2880" w:type="dxa"/>
          </w:tcPr>
          <w:p w14:paraId="22B1E547" w14:textId="75B6EABE" w:rsidR="004B7471" w:rsidRPr="00065D0F" w:rsidRDefault="004B7471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เครื่องหินลับมีด</w:t>
            </w:r>
          </w:p>
        </w:tc>
        <w:tc>
          <w:tcPr>
            <w:tcW w:w="1986" w:type="dxa"/>
          </w:tcPr>
          <w:p w14:paraId="1DB5A0D9" w14:textId="77777777" w:rsidR="004B7471" w:rsidRPr="00065D0F" w:rsidRDefault="004B7471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7" w:type="dxa"/>
          </w:tcPr>
          <w:p w14:paraId="5BE86651" w14:textId="77777777" w:rsidR="004B7471" w:rsidRPr="00065D0F" w:rsidRDefault="004B7471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6794F7FD" w14:textId="77777777" w:rsidTr="003C503A">
        <w:tc>
          <w:tcPr>
            <w:tcW w:w="2329" w:type="dxa"/>
          </w:tcPr>
          <w:p w14:paraId="533E28B2" w14:textId="77777777" w:rsidR="004B7471" w:rsidRPr="00065D0F" w:rsidRDefault="004B7471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80" w:type="dxa"/>
          </w:tcPr>
          <w:p w14:paraId="12AC1EB1" w14:textId="155358F5" w:rsidR="004B7471" w:rsidRPr="00065D0F" w:rsidRDefault="00DE731A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เครื่องกัดร่อง</w:t>
            </w:r>
          </w:p>
        </w:tc>
        <w:tc>
          <w:tcPr>
            <w:tcW w:w="1986" w:type="dxa"/>
          </w:tcPr>
          <w:p w14:paraId="70222099" w14:textId="77777777" w:rsidR="004B7471" w:rsidRPr="00065D0F" w:rsidRDefault="004B7471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7" w:type="dxa"/>
          </w:tcPr>
          <w:p w14:paraId="6849858A" w14:textId="77777777" w:rsidR="004B7471" w:rsidRPr="00065D0F" w:rsidRDefault="004B7471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2528A299" w14:textId="77777777" w:rsidTr="003C503A">
        <w:tc>
          <w:tcPr>
            <w:tcW w:w="2329" w:type="dxa"/>
          </w:tcPr>
          <w:p w14:paraId="591DE2DD" w14:textId="77777777" w:rsidR="004B7471" w:rsidRPr="00065D0F" w:rsidRDefault="004B7471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80" w:type="dxa"/>
          </w:tcPr>
          <w:p w14:paraId="6A952860" w14:textId="5A469E03" w:rsidR="004B7471" w:rsidRPr="00065D0F" w:rsidRDefault="00DE731A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เครื่องกัดร่องน้ำมัน</w:t>
            </w:r>
          </w:p>
        </w:tc>
        <w:tc>
          <w:tcPr>
            <w:tcW w:w="1986" w:type="dxa"/>
          </w:tcPr>
          <w:p w14:paraId="773AE0E2" w14:textId="77777777" w:rsidR="004B7471" w:rsidRPr="00065D0F" w:rsidRDefault="004B7471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7" w:type="dxa"/>
          </w:tcPr>
          <w:p w14:paraId="28D24187" w14:textId="77777777" w:rsidR="004B7471" w:rsidRPr="00065D0F" w:rsidRDefault="004B7471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48AF17EC" w14:textId="77777777" w:rsidTr="003C503A">
        <w:tc>
          <w:tcPr>
            <w:tcW w:w="2329" w:type="dxa"/>
          </w:tcPr>
          <w:p w14:paraId="6D0B98F6" w14:textId="77777777" w:rsidR="00D8644B" w:rsidRPr="00065D0F" w:rsidRDefault="00D8644B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80" w:type="dxa"/>
          </w:tcPr>
          <w:p w14:paraId="70F80648" w14:textId="77777777" w:rsidR="00D8644B" w:rsidRPr="00065D0F" w:rsidRDefault="00D8644B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เครื่องกัดเฟือง</w:t>
            </w:r>
          </w:p>
        </w:tc>
        <w:tc>
          <w:tcPr>
            <w:tcW w:w="1986" w:type="dxa"/>
          </w:tcPr>
          <w:p w14:paraId="7615EE2A" w14:textId="77777777" w:rsidR="00D8644B" w:rsidRPr="00065D0F" w:rsidRDefault="00D8644B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7" w:type="dxa"/>
          </w:tcPr>
          <w:p w14:paraId="425EC4C2" w14:textId="77777777" w:rsidR="00D8644B" w:rsidRPr="00065D0F" w:rsidRDefault="00D8644B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28559C07" w14:textId="77777777" w:rsidTr="003C503A">
        <w:tc>
          <w:tcPr>
            <w:tcW w:w="2329" w:type="dxa"/>
          </w:tcPr>
          <w:p w14:paraId="40FF59DD" w14:textId="77777777" w:rsidR="00D8644B" w:rsidRPr="00065D0F" w:rsidRDefault="00D8644B" w:rsidP="00065D0F">
            <w:pPr>
              <w:spacing w:before="0" w:line="240" w:lineRule="auto"/>
              <w:ind w:left="0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880" w:type="dxa"/>
          </w:tcPr>
          <w:p w14:paraId="1F275299" w14:textId="77777777" w:rsidR="00D8644B" w:rsidRPr="00065D0F" w:rsidRDefault="00D8644B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เครื่องกัดขึ้นรูป</w:t>
            </w:r>
          </w:p>
        </w:tc>
        <w:tc>
          <w:tcPr>
            <w:tcW w:w="1986" w:type="dxa"/>
          </w:tcPr>
          <w:p w14:paraId="42986CDB" w14:textId="77777777" w:rsidR="00D8644B" w:rsidRPr="00065D0F" w:rsidRDefault="00D8644B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7" w:type="dxa"/>
          </w:tcPr>
          <w:p w14:paraId="6C94ED04" w14:textId="77777777" w:rsidR="00D8644B" w:rsidRPr="00065D0F" w:rsidRDefault="00D8644B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74D7D69B" w14:textId="77777777" w:rsidTr="003C503A">
        <w:tc>
          <w:tcPr>
            <w:tcW w:w="2329" w:type="dxa"/>
          </w:tcPr>
          <w:p w14:paraId="2B13244D" w14:textId="77777777" w:rsidR="00D8644B" w:rsidRPr="00065D0F" w:rsidRDefault="00D8644B" w:rsidP="00065D0F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80" w:type="dxa"/>
          </w:tcPr>
          <w:p w14:paraId="186455CC" w14:textId="77777777" w:rsidR="00D8644B" w:rsidRPr="00065D0F" w:rsidRDefault="00D8644B" w:rsidP="00065D0F">
            <w:pPr>
              <w:spacing w:before="0" w:line="240" w:lineRule="auto"/>
              <w:contextualSpacing w:val="0"/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  <w:lang w:eastAsia="en-US"/>
              </w:rPr>
            </w:pPr>
            <w:r w:rsidRPr="00065D0F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  <w:lang w:eastAsia="en-US" w:bidi="th-TH"/>
              </w:rPr>
              <w:t>เครื่องกัดไม้</w:t>
            </w:r>
          </w:p>
        </w:tc>
        <w:tc>
          <w:tcPr>
            <w:tcW w:w="1986" w:type="dxa"/>
          </w:tcPr>
          <w:p w14:paraId="5C3C32F2" w14:textId="77777777" w:rsidR="00D8644B" w:rsidRPr="00065D0F" w:rsidRDefault="00D8644B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7" w:type="dxa"/>
          </w:tcPr>
          <w:p w14:paraId="0C7B64D4" w14:textId="77777777" w:rsidR="00D8644B" w:rsidRPr="00065D0F" w:rsidRDefault="00D8644B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5ACC12F2" w14:textId="77777777" w:rsidTr="003C503A">
        <w:tc>
          <w:tcPr>
            <w:tcW w:w="2329" w:type="dxa"/>
          </w:tcPr>
          <w:p w14:paraId="6B16C727" w14:textId="77777777" w:rsidR="00DE731A" w:rsidRPr="00065D0F" w:rsidRDefault="00DE731A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80" w:type="dxa"/>
          </w:tcPr>
          <w:p w14:paraId="63E31B80" w14:textId="7E142F1D" w:rsidR="00DE731A" w:rsidRPr="00065D0F" w:rsidRDefault="00DE731A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เครื่องเซาะร่อง</w:t>
            </w:r>
          </w:p>
        </w:tc>
        <w:tc>
          <w:tcPr>
            <w:tcW w:w="1986" w:type="dxa"/>
          </w:tcPr>
          <w:p w14:paraId="1AA2F2EA" w14:textId="77777777" w:rsidR="00DE731A" w:rsidRPr="00065D0F" w:rsidRDefault="00DE731A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7" w:type="dxa"/>
          </w:tcPr>
          <w:p w14:paraId="784DC6AF" w14:textId="77777777" w:rsidR="00DE731A" w:rsidRPr="00065D0F" w:rsidRDefault="00DE731A" w:rsidP="00065D0F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bookmarkEnd w:id="3"/>
      <w:tr w:rsidR="00065D0F" w:rsidRPr="00065D0F" w14:paraId="21C26469" w14:textId="77777777" w:rsidTr="003C503A">
        <w:tc>
          <w:tcPr>
            <w:tcW w:w="2329" w:type="dxa"/>
          </w:tcPr>
          <w:p w14:paraId="38DE34F7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80" w:type="dxa"/>
          </w:tcPr>
          <w:p w14:paraId="3FA2B030" w14:textId="77777777" w:rsidR="003C503A" w:rsidRPr="00065D0F" w:rsidRDefault="003C503A" w:rsidP="00065D0F">
            <w:pPr>
              <w:spacing w:before="0" w:line="240" w:lineRule="auto"/>
              <w:contextualSpacing w:val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  <w:lang w:eastAsia="en-US"/>
              </w:rPr>
            </w:pPr>
            <w:r w:rsidRPr="00065D0F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  <w:lang w:eastAsia="en-US" w:bidi="th-TH"/>
              </w:rPr>
              <w:t>เครื่องขัดเรียบ</w:t>
            </w:r>
          </w:p>
        </w:tc>
        <w:tc>
          <w:tcPr>
            <w:tcW w:w="1986" w:type="dxa"/>
          </w:tcPr>
          <w:p w14:paraId="5F4DEDB7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7" w:type="dxa"/>
          </w:tcPr>
          <w:p w14:paraId="4BA55BDF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2C4B7026" w14:textId="77777777" w:rsidTr="003C503A">
        <w:tc>
          <w:tcPr>
            <w:tcW w:w="2329" w:type="dxa"/>
          </w:tcPr>
          <w:p w14:paraId="3992E749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880" w:type="dxa"/>
          </w:tcPr>
          <w:p w14:paraId="53BFBEE0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เครื่องขัด</w:t>
            </w:r>
          </w:p>
        </w:tc>
        <w:tc>
          <w:tcPr>
            <w:tcW w:w="1986" w:type="dxa"/>
          </w:tcPr>
          <w:p w14:paraId="7E0A6BAA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7" w:type="dxa"/>
          </w:tcPr>
          <w:p w14:paraId="70D16638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065D0F" w:rsidRPr="00065D0F" w14:paraId="28544AFB" w14:textId="77777777" w:rsidTr="003C503A">
        <w:tc>
          <w:tcPr>
            <w:tcW w:w="2329" w:type="dxa"/>
          </w:tcPr>
          <w:p w14:paraId="651A3ABE" w14:textId="16C0621B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80" w:type="dxa"/>
          </w:tcPr>
          <w:p w14:paraId="3A4C7C2A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เครื่องขัดโลหะ</w:t>
            </w:r>
          </w:p>
        </w:tc>
        <w:tc>
          <w:tcPr>
            <w:tcW w:w="1986" w:type="dxa"/>
          </w:tcPr>
          <w:p w14:paraId="23443BBD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7" w:type="dxa"/>
          </w:tcPr>
          <w:p w14:paraId="0BB48B65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79E0D69C" w14:textId="77777777" w:rsidTr="003C503A">
        <w:tc>
          <w:tcPr>
            <w:tcW w:w="2329" w:type="dxa"/>
          </w:tcPr>
          <w:p w14:paraId="44CD35E2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80" w:type="dxa"/>
          </w:tcPr>
          <w:p w14:paraId="0F98E982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เครื่องขัดกระดาษทราย</w:t>
            </w:r>
          </w:p>
        </w:tc>
        <w:tc>
          <w:tcPr>
            <w:tcW w:w="1986" w:type="dxa"/>
          </w:tcPr>
          <w:p w14:paraId="7842E1DC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7" w:type="dxa"/>
          </w:tcPr>
          <w:p w14:paraId="38DFB99F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3E51A4F3" w14:textId="77777777" w:rsidTr="003C503A">
        <w:tc>
          <w:tcPr>
            <w:tcW w:w="2329" w:type="dxa"/>
          </w:tcPr>
          <w:p w14:paraId="4196144F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80" w:type="dxa"/>
          </w:tcPr>
          <w:p w14:paraId="3595FB6F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โต๊ะเครื่องรีด</w:t>
            </w:r>
          </w:p>
        </w:tc>
        <w:tc>
          <w:tcPr>
            <w:tcW w:w="1986" w:type="dxa"/>
          </w:tcPr>
          <w:p w14:paraId="55DB97E8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7" w:type="dxa"/>
          </w:tcPr>
          <w:p w14:paraId="645F7D2A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230A949E" w14:textId="77777777" w:rsidTr="003C503A">
        <w:tc>
          <w:tcPr>
            <w:tcW w:w="2329" w:type="dxa"/>
          </w:tcPr>
          <w:p w14:paraId="5D31DF4F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80" w:type="dxa"/>
          </w:tcPr>
          <w:p w14:paraId="5D50BC27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เครื่องดึงเส้น</w:t>
            </w:r>
          </w:p>
        </w:tc>
        <w:tc>
          <w:tcPr>
            <w:tcW w:w="1986" w:type="dxa"/>
          </w:tcPr>
          <w:p w14:paraId="7D4F17EE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7" w:type="dxa"/>
          </w:tcPr>
          <w:p w14:paraId="5E55F7A6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47FD58F7" w14:textId="77777777" w:rsidTr="003C503A">
        <w:tc>
          <w:tcPr>
            <w:tcW w:w="2329" w:type="dxa"/>
          </w:tcPr>
          <w:p w14:paraId="67F427CB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80" w:type="dxa"/>
          </w:tcPr>
          <w:p w14:paraId="1CA79201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เครื่องตัดท่อ</w:t>
            </w:r>
          </w:p>
        </w:tc>
        <w:tc>
          <w:tcPr>
            <w:tcW w:w="1986" w:type="dxa"/>
          </w:tcPr>
          <w:p w14:paraId="6399027C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7" w:type="dxa"/>
          </w:tcPr>
          <w:p w14:paraId="00012BE3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5C7B722D" w14:textId="77777777" w:rsidTr="003C503A">
        <w:tc>
          <w:tcPr>
            <w:tcW w:w="2329" w:type="dxa"/>
          </w:tcPr>
          <w:p w14:paraId="5D4AC9BB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80" w:type="dxa"/>
          </w:tcPr>
          <w:p w14:paraId="1929F602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เครื่องตัดไฟเบอร์</w:t>
            </w:r>
          </w:p>
        </w:tc>
        <w:tc>
          <w:tcPr>
            <w:tcW w:w="1986" w:type="dxa"/>
          </w:tcPr>
          <w:p w14:paraId="79CF73DA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7" w:type="dxa"/>
          </w:tcPr>
          <w:p w14:paraId="269C7D30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491D6D5B" w14:textId="77777777" w:rsidTr="003C503A">
        <w:tc>
          <w:tcPr>
            <w:tcW w:w="2329" w:type="dxa"/>
          </w:tcPr>
          <w:p w14:paraId="06D81D17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880" w:type="dxa"/>
          </w:tcPr>
          <w:p w14:paraId="2BE0AEAF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เครื่องอัดรีด</w:t>
            </w:r>
          </w:p>
        </w:tc>
        <w:tc>
          <w:tcPr>
            <w:tcW w:w="1986" w:type="dxa"/>
          </w:tcPr>
          <w:p w14:paraId="659A334F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7" w:type="dxa"/>
          </w:tcPr>
          <w:p w14:paraId="67AF3F54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734608AF" w14:textId="77777777" w:rsidTr="003C503A">
        <w:tc>
          <w:tcPr>
            <w:tcW w:w="2329" w:type="dxa"/>
          </w:tcPr>
          <w:p w14:paraId="60492F4C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80" w:type="dxa"/>
          </w:tcPr>
          <w:p w14:paraId="72A8517F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เครื่องมือวัดแรงในการตัดโลหะ</w:t>
            </w:r>
          </w:p>
        </w:tc>
        <w:tc>
          <w:tcPr>
            <w:tcW w:w="1986" w:type="dxa"/>
          </w:tcPr>
          <w:p w14:paraId="3E4B5BA4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7" w:type="dxa"/>
          </w:tcPr>
          <w:p w14:paraId="6C0768A2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5869B499" w14:textId="77777777" w:rsidTr="003C503A">
        <w:tc>
          <w:tcPr>
            <w:tcW w:w="2329" w:type="dxa"/>
          </w:tcPr>
          <w:p w14:paraId="60C808E6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80" w:type="dxa"/>
          </w:tcPr>
          <w:p w14:paraId="750A4BF9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เครื่องขันสกรูลม</w:t>
            </w:r>
          </w:p>
        </w:tc>
        <w:tc>
          <w:tcPr>
            <w:tcW w:w="1986" w:type="dxa"/>
          </w:tcPr>
          <w:p w14:paraId="2711894B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7" w:type="dxa"/>
          </w:tcPr>
          <w:p w14:paraId="66CCC335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692B3343" w14:textId="77777777" w:rsidTr="003C503A">
        <w:tc>
          <w:tcPr>
            <w:tcW w:w="2329" w:type="dxa"/>
          </w:tcPr>
          <w:p w14:paraId="6A424472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80" w:type="dxa"/>
          </w:tcPr>
          <w:p w14:paraId="0B48B4B7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รอก</w:t>
            </w:r>
          </w:p>
        </w:tc>
        <w:tc>
          <w:tcPr>
            <w:tcW w:w="1986" w:type="dxa"/>
          </w:tcPr>
          <w:p w14:paraId="7F498826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7" w:type="dxa"/>
          </w:tcPr>
          <w:p w14:paraId="42F9186F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2E6AF516" w14:textId="77777777" w:rsidTr="003C503A">
        <w:tc>
          <w:tcPr>
            <w:tcW w:w="2329" w:type="dxa"/>
          </w:tcPr>
          <w:p w14:paraId="395A827B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80" w:type="dxa"/>
          </w:tcPr>
          <w:p w14:paraId="604C8D29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เครื่องกดยาง</w:t>
            </w:r>
          </w:p>
        </w:tc>
        <w:tc>
          <w:tcPr>
            <w:tcW w:w="1986" w:type="dxa"/>
          </w:tcPr>
          <w:p w14:paraId="73D04DFC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7" w:type="dxa"/>
          </w:tcPr>
          <w:p w14:paraId="194CB290" w14:textId="77777777" w:rsidR="003C503A" w:rsidRPr="00065D0F" w:rsidRDefault="003C503A" w:rsidP="00065D0F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72CDA4E5" w14:textId="77777777" w:rsidTr="003C503A">
        <w:tc>
          <w:tcPr>
            <w:tcW w:w="2329" w:type="dxa"/>
          </w:tcPr>
          <w:p w14:paraId="58491E5D" w14:textId="77777777" w:rsidR="003C503A" w:rsidRPr="00065D0F" w:rsidRDefault="003C503A" w:rsidP="004A40E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880" w:type="dxa"/>
          </w:tcPr>
          <w:p w14:paraId="081EB9AB" w14:textId="77777777" w:rsidR="003C503A" w:rsidRPr="00065D0F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เครื่องกดอัดชิ้นงาน</w:t>
            </w:r>
          </w:p>
        </w:tc>
        <w:tc>
          <w:tcPr>
            <w:tcW w:w="1986" w:type="dxa"/>
          </w:tcPr>
          <w:p w14:paraId="1DC58D78" w14:textId="77777777" w:rsidR="003C503A" w:rsidRPr="00065D0F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7" w:type="dxa"/>
          </w:tcPr>
          <w:p w14:paraId="3ED0FED9" w14:textId="77777777" w:rsidR="003C503A" w:rsidRPr="00065D0F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2012D12A" w14:textId="77777777" w:rsidTr="003C503A">
        <w:tc>
          <w:tcPr>
            <w:tcW w:w="2329" w:type="dxa"/>
          </w:tcPr>
          <w:p w14:paraId="563BCBC4" w14:textId="77777777" w:rsidR="003C503A" w:rsidRPr="00065D0F" w:rsidRDefault="003C503A" w:rsidP="004A40E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80" w:type="dxa"/>
          </w:tcPr>
          <w:p w14:paraId="4F0511AB" w14:textId="77777777" w:rsidR="003C503A" w:rsidRPr="00065D0F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เครื่องฉีดพลาสติก</w:t>
            </w:r>
          </w:p>
        </w:tc>
        <w:tc>
          <w:tcPr>
            <w:tcW w:w="1986" w:type="dxa"/>
          </w:tcPr>
          <w:p w14:paraId="1083A371" w14:textId="77777777" w:rsidR="003C503A" w:rsidRPr="00065D0F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7" w:type="dxa"/>
          </w:tcPr>
          <w:p w14:paraId="2521E31F" w14:textId="77777777" w:rsidR="003C503A" w:rsidRPr="00065D0F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6E620A59" w14:textId="77777777" w:rsidTr="003C503A">
        <w:tc>
          <w:tcPr>
            <w:tcW w:w="2329" w:type="dxa"/>
          </w:tcPr>
          <w:p w14:paraId="0CEEF4E1" w14:textId="77777777" w:rsidR="003C503A" w:rsidRPr="00065D0F" w:rsidRDefault="003C503A" w:rsidP="004A40E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80" w:type="dxa"/>
          </w:tcPr>
          <w:p w14:paraId="46350D31" w14:textId="77777777" w:rsidR="003C503A" w:rsidRPr="00065D0F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เครื่องกรองตะกอน</w:t>
            </w:r>
          </w:p>
        </w:tc>
        <w:tc>
          <w:tcPr>
            <w:tcW w:w="1986" w:type="dxa"/>
          </w:tcPr>
          <w:p w14:paraId="7C47E624" w14:textId="77777777" w:rsidR="003C503A" w:rsidRPr="00065D0F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7" w:type="dxa"/>
          </w:tcPr>
          <w:p w14:paraId="6D54EF02" w14:textId="77777777" w:rsidR="003C503A" w:rsidRPr="00065D0F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43AE7448" w14:textId="77777777" w:rsidTr="003C503A">
        <w:tc>
          <w:tcPr>
            <w:tcW w:w="2329" w:type="dxa"/>
          </w:tcPr>
          <w:p w14:paraId="4233E474" w14:textId="77777777" w:rsidR="003C503A" w:rsidRPr="00065D0F" w:rsidRDefault="003C503A" w:rsidP="004A40E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80" w:type="dxa"/>
          </w:tcPr>
          <w:p w14:paraId="5BD0142D" w14:textId="77777777" w:rsidR="003C503A" w:rsidRPr="00065D0F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เครื่องกรองความกระด้าง</w:t>
            </w:r>
          </w:p>
          <w:p w14:paraId="58A2DA9D" w14:textId="77777777" w:rsidR="003C503A" w:rsidRPr="00065D0F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เครื่องยนต์</w:t>
            </w:r>
          </w:p>
        </w:tc>
        <w:tc>
          <w:tcPr>
            <w:tcW w:w="1986" w:type="dxa"/>
          </w:tcPr>
          <w:p w14:paraId="7AA991D2" w14:textId="77777777" w:rsidR="003C503A" w:rsidRPr="00065D0F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7" w:type="dxa"/>
          </w:tcPr>
          <w:p w14:paraId="564C2EDB" w14:textId="77777777" w:rsidR="003C503A" w:rsidRPr="00065D0F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63969E00" w14:textId="77777777" w:rsidTr="003C503A">
        <w:tc>
          <w:tcPr>
            <w:tcW w:w="2329" w:type="dxa"/>
          </w:tcPr>
          <w:p w14:paraId="2A325A46" w14:textId="64A4E8B6" w:rsidR="003C503A" w:rsidRPr="00065D0F" w:rsidRDefault="003C503A" w:rsidP="004A40E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80" w:type="dxa"/>
          </w:tcPr>
          <w:p w14:paraId="68BDEA3F" w14:textId="77777777" w:rsidR="003C503A" w:rsidRPr="00065D0F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เครื่องยกแบบลาก</w:t>
            </w:r>
          </w:p>
        </w:tc>
        <w:tc>
          <w:tcPr>
            <w:tcW w:w="1986" w:type="dxa"/>
          </w:tcPr>
          <w:p w14:paraId="58D06347" w14:textId="77777777" w:rsidR="003C503A" w:rsidRPr="00065D0F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7" w:type="dxa"/>
          </w:tcPr>
          <w:p w14:paraId="4D7D8651" w14:textId="77777777" w:rsidR="003C503A" w:rsidRPr="00065D0F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53223084" w14:textId="77777777" w:rsidTr="003C503A">
        <w:tc>
          <w:tcPr>
            <w:tcW w:w="2329" w:type="dxa"/>
          </w:tcPr>
          <w:p w14:paraId="24385845" w14:textId="77777777" w:rsidR="003C503A" w:rsidRPr="00065D0F" w:rsidRDefault="003C503A" w:rsidP="004A40E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80" w:type="dxa"/>
          </w:tcPr>
          <w:p w14:paraId="209F029F" w14:textId="77777777" w:rsidR="003C503A" w:rsidRPr="00065D0F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proofErr w:type="spellStart"/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บู</w:t>
            </w:r>
            <w:proofErr w:type="spellEnd"/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ธพ่นสี</w:t>
            </w:r>
          </w:p>
        </w:tc>
        <w:tc>
          <w:tcPr>
            <w:tcW w:w="1986" w:type="dxa"/>
          </w:tcPr>
          <w:p w14:paraId="0F34400B" w14:textId="77777777" w:rsidR="003C503A" w:rsidRPr="00065D0F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7" w:type="dxa"/>
          </w:tcPr>
          <w:p w14:paraId="628994E6" w14:textId="77777777" w:rsidR="003C503A" w:rsidRPr="00065D0F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6BE08BA3" w14:textId="77777777" w:rsidTr="003C503A">
        <w:tc>
          <w:tcPr>
            <w:tcW w:w="2329" w:type="dxa"/>
          </w:tcPr>
          <w:p w14:paraId="61AC268C" w14:textId="77777777" w:rsidR="003C503A" w:rsidRPr="00065D0F" w:rsidRDefault="003C503A" w:rsidP="004A40E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80" w:type="dxa"/>
          </w:tcPr>
          <w:p w14:paraId="244FA699" w14:textId="77777777" w:rsidR="003C503A" w:rsidRPr="00065D0F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ปั๊ม</w:t>
            </w:r>
          </w:p>
        </w:tc>
        <w:tc>
          <w:tcPr>
            <w:tcW w:w="1986" w:type="dxa"/>
          </w:tcPr>
          <w:p w14:paraId="1EB6F7FA" w14:textId="77777777" w:rsidR="003C503A" w:rsidRPr="00065D0F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7" w:type="dxa"/>
          </w:tcPr>
          <w:p w14:paraId="6C53F4BB" w14:textId="77777777" w:rsidR="003C503A" w:rsidRPr="00065D0F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28CD1CB1" w14:textId="77777777" w:rsidTr="003C503A">
        <w:tc>
          <w:tcPr>
            <w:tcW w:w="2329" w:type="dxa"/>
          </w:tcPr>
          <w:p w14:paraId="2059E706" w14:textId="77777777" w:rsidR="003C503A" w:rsidRPr="00065D0F" w:rsidRDefault="003C503A" w:rsidP="004A40E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80" w:type="dxa"/>
          </w:tcPr>
          <w:p w14:paraId="34009FEE" w14:textId="77777777" w:rsidR="003C503A" w:rsidRPr="00065D0F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เครื่องเจาะโลหะ</w:t>
            </w:r>
          </w:p>
        </w:tc>
        <w:tc>
          <w:tcPr>
            <w:tcW w:w="1986" w:type="dxa"/>
          </w:tcPr>
          <w:p w14:paraId="170443A2" w14:textId="77777777" w:rsidR="003C503A" w:rsidRPr="00065D0F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7" w:type="dxa"/>
          </w:tcPr>
          <w:p w14:paraId="19A34CFC" w14:textId="77777777" w:rsidR="003C503A" w:rsidRPr="00065D0F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065D0F" w:rsidRPr="00065D0F" w14:paraId="2CCAB07E" w14:textId="77777777" w:rsidTr="003C503A">
        <w:tc>
          <w:tcPr>
            <w:tcW w:w="2329" w:type="dxa"/>
          </w:tcPr>
          <w:p w14:paraId="5FD26E2B" w14:textId="77777777" w:rsidR="003C503A" w:rsidRPr="00065D0F" w:rsidRDefault="003C503A" w:rsidP="004A40E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80" w:type="dxa"/>
          </w:tcPr>
          <w:p w14:paraId="26D9467B" w14:textId="77777777" w:rsidR="003C503A" w:rsidRPr="00065D0F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065D0F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เครื่องดูดฝุ่นอุตสาหกรรม</w:t>
            </w:r>
          </w:p>
        </w:tc>
        <w:tc>
          <w:tcPr>
            <w:tcW w:w="1986" w:type="dxa"/>
          </w:tcPr>
          <w:p w14:paraId="7871B4DF" w14:textId="77777777" w:rsidR="003C503A" w:rsidRPr="00065D0F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7" w:type="dxa"/>
          </w:tcPr>
          <w:p w14:paraId="3D34C732" w14:textId="77777777" w:rsidR="003C503A" w:rsidRPr="00065D0F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A40E2" w:rsidRPr="008B1C29" w14:paraId="0E39D0A3" w14:textId="77777777" w:rsidTr="004A40E2">
        <w:tc>
          <w:tcPr>
            <w:tcW w:w="2329" w:type="dxa"/>
          </w:tcPr>
          <w:p w14:paraId="37B36383" w14:textId="77777777" w:rsidR="004A40E2" w:rsidRPr="003436D4" w:rsidRDefault="004A40E2" w:rsidP="004A40E2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880" w:type="dxa"/>
          </w:tcPr>
          <w:p w14:paraId="77FD7832" w14:textId="77777777" w:rsidR="004A40E2" w:rsidRPr="007A1183" w:rsidRDefault="004A40E2" w:rsidP="004A40E2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6337B0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มอเตอร์เกียร์</w:t>
            </w:r>
          </w:p>
        </w:tc>
        <w:tc>
          <w:tcPr>
            <w:tcW w:w="1986" w:type="dxa"/>
          </w:tcPr>
          <w:p w14:paraId="51F91923" w14:textId="77777777" w:rsidR="004A40E2" w:rsidRPr="008B1C29" w:rsidRDefault="004A40E2" w:rsidP="004A40E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97" w:type="dxa"/>
          </w:tcPr>
          <w:p w14:paraId="5C464109" w14:textId="77777777" w:rsidR="004A40E2" w:rsidRPr="008B1C29" w:rsidRDefault="004A40E2" w:rsidP="004A40E2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4A40E2" w:rsidRPr="004A40E2" w14:paraId="078A0346" w14:textId="77777777" w:rsidTr="004A40E2">
        <w:tc>
          <w:tcPr>
            <w:tcW w:w="2329" w:type="dxa"/>
          </w:tcPr>
          <w:p w14:paraId="5B05B2F0" w14:textId="77777777" w:rsidR="004A40E2" w:rsidRPr="004A40E2" w:rsidRDefault="004A40E2" w:rsidP="004A40E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80" w:type="dxa"/>
          </w:tcPr>
          <w:p w14:paraId="04AE8419" w14:textId="77777777" w:rsidR="004A40E2" w:rsidRPr="004A40E2" w:rsidRDefault="004A40E2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4A40E2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มอเตอร์ลม</w:t>
            </w:r>
          </w:p>
        </w:tc>
        <w:tc>
          <w:tcPr>
            <w:tcW w:w="1986" w:type="dxa"/>
          </w:tcPr>
          <w:p w14:paraId="360E5D91" w14:textId="77777777" w:rsidR="004A40E2" w:rsidRPr="004A40E2" w:rsidRDefault="004A40E2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7" w:type="dxa"/>
          </w:tcPr>
          <w:p w14:paraId="60285D23" w14:textId="77777777" w:rsidR="004A40E2" w:rsidRPr="004A40E2" w:rsidRDefault="004A40E2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A40E2" w:rsidRPr="004A40E2" w14:paraId="39F1691B" w14:textId="77777777" w:rsidTr="004A40E2">
        <w:tc>
          <w:tcPr>
            <w:tcW w:w="2329" w:type="dxa"/>
          </w:tcPr>
          <w:p w14:paraId="54AC5C0F" w14:textId="77777777" w:rsidR="004A40E2" w:rsidRPr="004A40E2" w:rsidRDefault="004A40E2" w:rsidP="004A40E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80" w:type="dxa"/>
          </w:tcPr>
          <w:p w14:paraId="73549E29" w14:textId="77777777" w:rsidR="004A40E2" w:rsidRPr="000B49F0" w:rsidRDefault="004A40E2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0B49F0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มอเตอร์ไฟฟ้า</w:t>
            </w:r>
          </w:p>
        </w:tc>
        <w:tc>
          <w:tcPr>
            <w:tcW w:w="1986" w:type="dxa"/>
          </w:tcPr>
          <w:p w14:paraId="10448E9F" w14:textId="77777777" w:rsidR="004A40E2" w:rsidRPr="000B49F0" w:rsidRDefault="004A40E2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7" w:type="dxa"/>
          </w:tcPr>
          <w:p w14:paraId="312029D4" w14:textId="205F402C" w:rsidR="004A40E2" w:rsidRPr="000B49F0" w:rsidRDefault="00A972EB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  <w:r w:rsidRPr="000B49F0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 5</w:t>
            </w:r>
            <w:r w:rsidRPr="000B49F0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 xml:space="preserve">,000 </w:t>
            </w:r>
            <w:r w:rsidRPr="000B49F0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บาทขึ้นไป</w:t>
            </w:r>
          </w:p>
        </w:tc>
      </w:tr>
      <w:tr w:rsidR="004A40E2" w:rsidRPr="004A40E2" w14:paraId="2206A43B" w14:textId="77777777" w:rsidTr="004A40E2">
        <w:tc>
          <w:tcPr>
            <w:tcW w:w="2329" w:type="dxa"/>
          </w:tcPr>
          <w:p w14:paraId="7D5A0865" w14:textId="77777777" w:rsidR="004A40E2" w:rsidRPr="004A40E2" w:rsidRDefault="004A40E2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880" w:type="dxa"/>
          </w:tcPr>
          <w:p w14:paraId="020117DC" w14:textId="23CEC07B" w:rsidR="004A40E2" w:rsidRPr="000B49F0" w:rsidRDefault="004A40E2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0B49F0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มอเตอร์หินเจีย</w:t>
            </w:r>
            <w:r w:rsidR="00C812A1" w:rsidRPr="000B49F0">
              <w:rPr>
                <w:rFonts w:ascii="TH SarabunPSK" w:hAnsi="TH SarabunPSK" w:cs="TH SarabunPSK" w:hint="cs"/>
                <w:color w:val="auto"/>
                <w:spacing w:val="20"/>
                <w:sz w:val="28"/>
                <w:szCs w:val="28"/>
                <w:cs/>
                <w:lang w:bidi="th-TH"/>
              </w:rPr>
              <w:t>ร</w:t>
            </w:r>
          </w:p>
        </w:tc>
        <w:tc>
          <w:tcPr>
            <w:tcW w:w="1986" w:type="dxa"/>
          </w:tcPr>
          <w:p w14:paraId="7EFD0E7D" w14:textId="77777777" w:rsidR="004A40E2" w:rsidRPr="000B49F0" w:rsidRDefault="004A40E2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7" w:type="dxa"/>
          </w:tcPr>
          <w:p w14:paraId="4D21BAC3" w14:textId="77777777" w:rsidR="004A40E2" w:rsidRPr="000B49F0" w:rsidRDefault="004A40E2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A40E2" w:rsidRPr="004A40E2" w14:paraId="16970A8C" w14:textId="77777777" w:rsidTr="004A40E2">
        <w:tc>
          <w:tcPr>
            <w:tcW w:w="2329" w:type="dxa"/>
          </w:tcPr>
          <w:p w14:paraId="73D739A8" w14:textId="77777777" w:rsidR="004A40E2" w:rsidRPr="004A40E2" w:rsidRDefault="004A40E2" w:rsidP="004A40E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880" w:type="dxa"/>
          </w:tcPr>
          <w:p w14:paraId="22CBD426" w14:textId="77777777" w:rsidR="004A40E2" w:rsidRPr="004A40E2" w:rsidRDefault="004A40E2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4A40E2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ปั๊มลม</w:t>
            </w:r>
          </w:p>
        </w:tc>
        <w:tc>
          <w:tcPr>
            <w:tcW w:w="1986" w:type="dxa"/>
          </w:tcPr>
          <w:p w14:paraId="009681DC" w14:textId="77777777" w:rsidR="004A40E2" w:rsidRPr="004A40E2" w:rsidRDefault="004A40E2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97" w:type="dxa"/>
          </w:tcPr>
          <w:p w14:paraId="29009669" w14:textId="77777777" w:rsidR="004A40E2" w:rsidRPr="004A40E2" w:rsidRDefault="004A40E2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</w:tbl>
    <w:p w14:paraId="4ECCD88A" w14:textId="2C502DAB" w:rsidR="003C503A" w:rsidRPr="003C503A" w:rsidRDefault="003C503A" w:rsidP="003C503A">
      <w:pPr>
        <w:rPr>
          <w:rFonts w:ascii="TH SarabunPSK" w:hAnsi="TH SarabunPSK" w:cs="TH SarabunPSK"/>
          <w:b/>
          <w:bCs/>
          <w:szCs w:val="24"/>
          <w:lang w:bidi="th-TH"/>
        </w:rPr>
      </w:pP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หมายเหตุ  รายการ</w:t>
      </w:r>
      <w:r>
        <w:rPr>
          <w:rFonts w:ascii="TH SarabunPSK" w:hAnsi="TH SarabunPSK" w:cs="TH SarabunPSK" w:hint="cs"/>
          <w:b/>
          <w:bCs/>
          <w:szCs w:val="24"/>
          <w:cs/>
          <w:lang w:bidi="th-TH"/>
        </w:rPr>
        <w:t>ครุภัณฑ์</w:t>
      </w: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ที่ขึ้นต้นด้วยเครื่องหมาย ** เป็นรายการตามหนังสือสำนักงบประมาณที่ นร0704/ว37 ลงวันที่ 6 มกราคม 25</w:t>
      </w:r>
      <w:r>
        <w:rPr>
          <w:rFonts w:ascii="TH SarabunPSK" w:hAnsi="TH SarabunPSK" w:cs="TH SarabunPSK" w:hint="cs"/>
          <w:b/>
          <w:bCs/>
          <w:szCs w:val="24"/>
          <w:cs/>
          <w:lang w:bidi="th-TH"/>
        </w:rPr>
        <w:t>59</w:t>
      </w:r>
    </w:p>
    <w:p w14:paraId="5593E3DC" w14:textId="77777777" w:rsidR="00E90F8F" w:rsidRDefault="00E90F8F" w:rsidP="00D476F7">
      <w:pPr>
        <w:pStyle w:val="ListNumber"/>
        <w:numPr>
          <w:ilvl w:val="0"/>
          <w:numId w:val="0"/>
        </w:numPr>
        <w:rPr>
          <w:rFonts w:ascii="TH SarabunPSK" w:hAnsi="TH SarabunPSK" w:cs="TH SarabunPSK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70"/>
        <w:gridCol w:w="3047"/>
        <w:gridCol w:w="1936"/>
        <w:gridCol w:w="2339"/>
      </w:tblGrid>
      <w:tr w:rsidR="00077F7E" w:rsidRPr="008B1C29" w14:paraId="48B2D183" w14:textId="77777777" w:rsidTr="004A40E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270" w:type="dxa"/>
          </w:tcPr>
          <w:p w14:paraId="0829A77B" w14:textId="77777777" w:rsidR="00077F7E" w:rsidRPr="008B1C29" w:rsidRDefault="00077F7E" w:rsidP="003D268D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ประเภท/หมวด</w:t>
            </w:r>
          </w:p>
        </w:tc>
        <w:tc>
          <w:tcPr>
            <w:tcW w:w="3047" w:type="dxa"/>
          </w:tcPr>
          <w:p w14:paraId="410ABFE6" w14:textId="77777777" w:rsidR="00077F7E" w:rsidRPr="008B1C29" w:rsidRDefault="00077F7E" w:rsidP="003D268D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รายการ</w:t>
            </w:r>
          </w:p>
        </w:tc>
        <w:tc>
          <w:tcPr>
            <w:tcW w:w="1936" w:type="dxa"/>
          </w:tcPr>
          <w:p w14:paraId="5470A675" w14:textId="77777777" w:rsidR="00077F7E" w:rsidRPr="008B1C29" w:rsidRDefault="00077F7E" w:rsidP="003D268D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คำค้น</w:t>
            </w:r>
          </w:p>
        </w:tc>
        <w:tc>
          <w:tcPr>
            <w:tcW w:w="2339" w:type="dxa"/>
          </w:tcPr>
          <w:p w14:paraId="00AEB06C" w14:textId="77777777" w:rsidR="00077F7E" w:rsidRPr="008B1C29" w:rsidRDefault="00077F7E" w:rsidP="003D268D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เกณฑ์พิจารณาเพิ่มเติม</w:t>
            </w:r>
          </w:p>
        </w:tc>
      </w:tr>
      <w:tr w:rsidR="004A40E2" w:rsidRPr="004A40E2" w14:paraId="217EF678" w14:textId="77777777" w:rsidTr="004A40E2">
        <w:tc>
          <w:tcPr>
            <w:tcW w:w="2270" w:type="dxa"/>
          </w:tcPr>
          <w:p w14:paraId="553D9CCC" w14:textId="5D4CFFE6" w:rsidR="003C503A" w:rsidRPr="004A40E2" w:rsidRDefault="004A40E2" w:rsidP="004A40E2">
            <w:pPr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  <w:r w:rsidRPr="004A40E2">
              <w:rPr>
                <w:rFonts w:ascii="TH SarabunPSK" w:hAnsi="TH SarabunPSK" w:cs="TH SarabunPSK" w:hint="cs"/>
                <w:b/>
                <w:bCs/>
                <w:color w:val="auto"/>
                <w:spacing w:val="20"/>
                <w:sz w:val="28"/>
                <w:szCs w:val="28"/>
                <w:cs/>
                <w:lang w:bidi="th-TH"/>
              </w:rPr>
              <w:t>ครุภัณฑ์โรงงาน</w:t>
            </w:r>
          </w:p>
        </w:tc>
        <w:tc>
          <w:tcPr>
            <w:tcW w:w="3047" w:type="dxa"/>
          </w:tcPr>
          <w:p w14:paraId="37B52CAB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4A40E2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ถังเก็บเชื้อเพลิง</w:t>
            </w:r>
          </w:p>
        </w:tc>
        <w:tc>
          <w:tcPr>
            <w:tcW w:w="1936" w:type="dxa"/>
          </w:tcPr>
          <w:p w14:paraId="3C7F6327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39" w:type="dxa"/>
          </w:tcPr>
          <w:p w14:paraId="7E0BB07F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A40E2" w:rsidRPr="004A40E2" w14:paraId="7BAEE79F" w14:textId="77777777" w:rsidTr="004A40E2">
        <w:tc>
          <w:tcPr>
            <w:tcW w:w="2270" w:type="dxa"/>
          </w:tcPr>
          <w:p w14:paraId="1EC216AA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3047" w:type="dxa"/>
          </w:tcPr>
          <w:p w14:paraId="16EC2CA9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4A40E2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  <w:lang w:eastAsia="en-US" w:bidi="th-TH"/>
              </w:rPr>
              <w:t>เครื่องคว้าน</w:t>
            </w:r>
          </w:p>
        </w:tc>
        <w:tc>
          <w:tcPr>
            <w:tcW w:w="1936" w:type="dxa"/>
          </w:tcPr>
          <w:p w14:paraId="7D7A0C02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39" w:type="dxa"/>
          </w:tcPr>
          <w:p w14:paraId="4E2BA6E8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A40E2" w:rsidRPr="004A40E2" w14:paraId="2CACAD9D" w14:textId="77777777" w:rsidTr="004A40E2">
        <w:tc>
          <w:tcPr>
            <w:tcW w:w="2270" w:type="dxa"/>
          </w:tcPr>
          <w:p w14:paraId="7FF8BAB1" w14:textId="77777777" w:rsidR="003C503A" w:rsidRPr="004A40E2" w:rsidRDefault="003C503A" w:rsidP="004A40E2">
            <w:pPr>
              <w:spacing w:before="0" w:line="240" w:lineRule="auto"/>
              <w:ind w:left="0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3047" w:type="dxa"/>
          </w:tcPr>
          <w:p w14:paraId="041F02ED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</w:rPr>
            </w:pPr>
            <w:r w:rsidRPr="004A40E2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  <w:lang w:eastAsia="en-US" w:bidi="th-TH"/>
              </w:rPr>
              <w:t>เครื่องทำเกลียว</w:t>
            </w:r>
          </w:p>
        </w:tc>
        <w:tc>
          <w:tcPr>
            <w:tcW w:w="1936" w:type="dxa"/>
          </w:tcPr>
          <w:p w14:paraId="34C003DB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39" w:type="dxa"/>
          </w:tcPr>
          <w:p w14:paraId="4560C685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A40E2" w:rsidRPr="004A40E2" w14:paraId="36F2A4FB" w14:textId="77777777" w:rsidTr="004A40E2">
        <w:tc>
          <w:tcPr>
            <w:tcW w:w="2270" w:type="dxa"/>
          </w:tcPr>
          <w:p w14:paraId="778D3CF1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3047" w:type="dxa"/>
          </w:tcPr>
          <w:p w14:paraId="0067F2C0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</w:rPr>
            </w:pPr>
            <w:r w:rsidRPr="004A40E2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  <w:lang w:eastAsia="en-US" w:bidi="th-TH"/>
              </w:rPr>
              <w:t>เครื่องทำเฟือง</w:t>
            </w:r>
          </w:p>
        </w:tc>
        <w:tc>
          <w:tcPr>
            <w:tcW w:w="1936" w:type="dxa"/>
          </w:tcPr>
          <w:p w14:paraId="2ED85358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39" w:type="dxa"/>
          </w:tcPr>
          <w:p w14:paraId="3C021529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A40E2" w:rsidRPr="004A40E2" w14:paraId="03063182" w14:textId="77777777" w:rsidTr="004A40E2">
        <w:tc>
          <w:tcPr>
            <w:tcW w:w="2270" w:type="dxa"/>
          </w:tcPr>
          <w:p w14:paraId="15AFF7EB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3047" w:type="dxa"/>
          </w:tcPr>
          <w:p w14:paraId="1AC6B7D5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</w:rPr>
            </w:pPr>
            <w:r w:rsidRPr="004A40E2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  <w:lang w:eastAsia="en-US" w:bidi="th-TH"/>
              </w:rPr>
              <w:t>เครื่องดูดเฟือง</w:t>
            </w:r>
          </w:p>
        </w:tc>
        <w:tc>
          <w:tcPr>
            <w:tcW w:w="1936" w:type="dxa"/>
          </w:tcPr>
          <w:p w14:paraId="54872877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39" w:type="dxa"/>
          </w:tcPr>
          <w:p w14:paraId="60283F03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A40E2" w:rsidRPr="004A40E2" w14:paraId="65E195CF" w14:textId="77777777" w:rsidTr="004A40E2">
        <w:tc>
          <w:tcPr>
            <w:tcW w:w="2270" w:type="dxa"/>
          </w:tcPr>
          <w:p w14:paraId="1FA5EC6B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3047" w:type="dxa"/>
          </w:tcPr>
          <w:p w14:paraId="3B6B9473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</w:rPr>
            </w:pPr>
            <w:r w:rsidRPr="004A40E2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  <w:lang w:eastAsia="en-US" w:bidi="th-TH"/>
              </w:rPr>
              <w:t>เครื่องถอดและต่อโซ่</w:t>
            </w:r>
          </w:p>
        </w:tc>
        <w:tc>
          <w:tcPr>
            <w:tcW w:w="1936" w:type="dxa"/>
          </w:tcPr>
          <w:p w14:paraId="292AC683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39" w:type="dxa"/>
          </w:tcPr>
          <w:p w14:paraId="690E550C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A40E2" w:rsidRPr="004A40E2" w14:paraId="4BFE89FA" w14:textId="77777777" w:rsidTr="004A40E2">
        <w:tc>
          <w:tcPr>
            <w:tcW w:w="2270" w:type="dxa"/>
          </w:tcPr>
          <w:p w14:paraId="1A3D07FC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3047" w:type="dxa"/>
          </w:tcPr>
          <w:p w14:paraId="32680399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</w:rPr>
            </w:pPr>
            <w:r w:rsidRPr="004A40E2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  <w:lang w:eastAsia="en-US" w:bidi="th-TH"/>
              </w:rPr>
              <w:t>เครื่องปรับความถี่และกำลังดัน</w:t>
            </w:r>
          </w:p>
        </w:tc>
        <w:tc>
          <w:tcPr>
            <w:tcW w:w="1936" w:type="dxa"/>
          </w:tcPr>
          <w:p w14:paraId="5B5ECF22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39" w:type="dxa"/>
          </w:tcPr>
          <w:p w14:paraId="5F3D414A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A40E2" w:rsidRPr="004A40E2" w14:paraId="6DD07E18" w14:textId="77777777" w:rsidTr="004A40E2">
        <w:tc>
          <w:tcPr>
            <w:tcW w:w="2270" w:type="dxa"/>
          </w:tcPr>
          <w:p w14:paraId="116FC2F7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3047" w:type="dxa"/>
          </w:tcPr>
          <w:p w14:paraId="079732DC" w14:textId="77777777" w:rsidR="003C503A" w:rsidRPr="004A40E2" w:rsidRDefault="003C503A" w:rsidP="004A40E2">
            <w:pPr>
              <w:spacing w:before="0" w:line="240" w:lineRule="auto"/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  <w:lang w:eastAsia="en-US" w:bidi="th-TH"/>
              </w:rPr>
            </w:pPr>
            <w:r w:rsidRPr="004A40E2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  <w:lang w:eastAsia="en-US" w:bidi="th-TH"/>
              </w:rPr>
              <w:t>ทั่งระดับเหล็ก</w:t>
            </w:r>
          </w:p>
        </w:tc>
        <w:tc>
          <w:tcPr>
            <w:tcW w:w="1936" w:type="dxa"/>
          </w:tcPr>
          <w:p w14:paraId="4E86CD14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39" w:type="dxa"/>
          </w:tcPr>
          <w:p w14:paraId="24766A15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A40E2" w:rsidRPr="004A40E2" w14:paraId="55A0E867" w14:textId="77777777" w:rsidTr="004A40E2">
        <w:tc>
          <w:tcPr>
            <w:tcW w:w="2270" w:type="dxa"/>
          </w:tcPr>
          <w:p w14:paraId="72825015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3047" w:type="dxa"/>
          </w:tcPr>
          <w:p w14:paraId="0C472F17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4A40E2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  <w:lang w:eastAsia="en-US" w:bidi="th-TH"/>
              </w:rPr>
              <w:t>เครื่องกลั่น</w:t>
            </w:r>
          </w:p>
        </w:tc>
        <w:tc>
          <w:tcPr>
            <w:tcW w:w="1936" w:type="dxa"/>
          </w:tcPr>
          <w:p w14:paraId="21E649C4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39" w:type="dxa"/>
          </w:tcPr>
          <w:p w14:paraId="1AA8B7D3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A40E2" w:rsidRPr="004A40E2" w14:paraId="018159F6" w14:textId="77777777" w:rsidTr="004A40E2">
        <w:tc>
          <w:tcPr>
            <w:tcW w:w="2270" w:type="dxa"/>
          </w:tcPr>
          <w:p w14:paraId="19008D97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3047" w:type="dxa"/>
          </w:tcPr>
          <w:tbl>
            <w:tblPr>
              <w:tblW w:w="3037" w:type="dxa"/>
              <w:tblLook w:val="04A0" w:firstRow="1" w:lastRow="0" w:firstColumn="1" w:lastColumn="0" w:noHBand="0" w:noVBand="1"/>
            </w:tblPr>
            <w:tblGrid>
              <w:gridCol w:w="3037"/>
            </w:tblGrid>
            <w:tr w:rsidR="004A40E2" w:rsidRPr="004A40E2" w14:paraId="71480F0D" w14:textId="77777777" w:rsidTr="00956E99">
              <w:trPr>
                <w:trHeight w:val="480"/>
              </w:trPr>
              <w:tc>
                <w:tcPr>
                  <w:tcW w:w="30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54488FC" w14:textId="77777777" w:rsidR="003C503A" w:rsidRPr="004A40E2" w:rsidRDefault="003C503A" w:rsidP="004A40E2">
                  <w:pPr>
                    <w:spacing w:line="240" w:lineRule="auto"/>
                    <w:contextualSpacing w:val="0"/>
                    <w:rPr>
                      <w:rFonts w:ascii="TH SarabunPSK" w:eastAsia="Times New Roman" w:hAnsi="TH SarabunPSK" w:cs="TH SarabunPSK"/>
                      <w:color w:val="auto"/>
                      <w:sz w:val="28"/>
                      <w:szCs w:val="28"/>
                      <w:lang w:eastAsia="en-US" w:bidi="th-TH"/>
                    </w:rPr>
                  </w:pPr>
                  <w:r w:rsidRPr="004A40E2">
                    <w:rPr>
                      <w:rFonts w:ascii="TH SarabunPSK" w:eastAsia="Times New Roman" w:hAnsi="TH SarabunPSK" w:cs="TH SarabunPSK"/>
                      <w:color w:val="auto"/>
                      <w:sz w:val="28"/>
                      <w:szCs w:val="28"/>
                      <w:cs/>
                      <w:lang w:eastAsia="en-US" w:bidi="th-TH"/>
                    </w:rPr>
                    <w:t>เครื่องกว้าน</w:t>
                  </w:r>
                </w:p>
              </w:tc>
            </w:tr>
          </w:tbl>
          <w:p w14:paraId="747647F3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</w:p>
        </w:tc>
        <w:tc>
          <w:tcPr>
            <w:tcW w:w="1936" w:type="dxa"/>
          </w:tcPr>
          <w:p w14:paraId="78B33A92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39" w:type="dxa"/>
          </w:tcPr>
          <w:p w14:paraId="0EDAF8A4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A40E2" w:rsidRPr="004A40E2" w14:paraId="1A61A079" w14:textId="77777777" w:rsidTr="004A40E2">
        <w:tc>
          <w:tcPr>
            <w:tcW w:w="2270" w:type="dxa"/>
          </w:tcPr>
          <w:p w14:paraId="5A64F68D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3047" w:type="dxa"/>
          </w:tcPr>
          <w:p w14:paraId="6E53644D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4A40E2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  <w:lang w:eastAsia="en-US" w:bidi="th-TH"/>
              </w:rPr>
              <w:t>เครื่องโม่หิน</w:t>
            </w:r>
          </w:p>
        </w:tc>
        <w:tc>
          <w:tcPr>
            <w:tcW w:w="1936" w:type="dxa"/>
          </w:tcPr>
          <w:p w14:paraId="103BC48E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39" w:type="dxa"/>
          </w:tcPr>
          <w:p w14:paraId="5FF02252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4A40E2" w:rsidRPr="004A40E2" w14:paraId="280D068D" w14:textId="77777777" w:rsidTr="004A40E2">
        <w:tc>
          <w:tcPr>
            <w:tcW w:w="2270" w:type="dxa"/>
          </w:tcPr>
          <w:p w14:paraId="2E55FF06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3047" w:type="dxa"/>
          </w:tcPr>
          <w:p w14:paraId="34256472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4A40E2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  <w:lang w:eastAsia="en-US" w:bidi="th-TH"/>
              </w:rPr>
              <w:t>เครื่องย่อยหิน</w:t>
            </w:r>
          </w:p>
        </w:tc>
        <w:tc>
          <w:tcPr>
            <w:tcW w:w="1936" w:type="dxa"/>
          </w:tcPr>
          <w:p w14:paraId="198B2609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39" w:type="dxa"/>
          </w:tcPr>
          <w:p w14:paraId="0A3ED8BA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A40E2" w:rsidRPr="004A40E2" w14:paraId="1BBC50BB" w14:textId="77777777" w:rsidTr="004A40E2">
        <w:tc>
          <w:tcPr>
            <w:tcW w:w="2270" w:type="dxa"/>
          </w:tcPr>
          <w:p w14:paraId="16C124CB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3047" w:type="dxa"/>
          </w:tcPr>
          <w:p w14:paraId="0AAD43DC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4A40E2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  <w:lang w:eastAsia="en-US" w:bidi="th-TH"/>
              </w:rPr>
              <w:t>ตะแกรงคัดแร่</w:t>
            </w:r>
          </w:p>
        </w:tc>
        <w:tc>
          <w:tcPr>
            <w:tcW w:w="1936" w:type="dxa"/>
          </w:tcPr>
          <w:p w14:paraId="341106AB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39" w:type="dxa"/>
          </w:tcPr>
          <w:p w14:paraId="0C39AD5C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A40E2" w:rsidRPr="004A40E2" w14:paraId="305ACA50" w14:textId="77777777" w:rsidTr="004A40E2">
        <w:tc>
          <w:tcPr>
            <w:tcW w:w="2270" w:type="dxa"/>
          </w:tcPr>
          <w:p w14:paraId="49F9C33A" w14:textId="086246F2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3047" w:type="dxa"/>
          </w:tcPr>
          <w:p w14:paraId="0DC360DD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4A40E2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  <w:lang w:eastAsia="en-US" w:bidi="th-TH"/>
              </w:rPr>
              <w:t>เครื่องอัดจารบี</w:t>
            </w:r>
          </w:p>
        </w:tc>
        <w:tc>
          <w:tcPr>
            <w:tcW w:w="1936" w:type="dxa"/>
          </w:tcPr>
          <w:p w14:paraId="1B67BB21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39" w:type="dxa"/>
          </w:tcPr>
          <w:p w14:paraId="7582A758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A40E2" w:rsidRPr="004A40E2" w14:paraId="69B60D87" w14:textId="77777777" w:rsidTr="004A40E2">
        <w:tc>
          <w:tcPr>
            <w:tcW w:w="2270" w:type="dxa"/>
          </w:tcPr>
          <w:p w14:paraId="261035E8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3047" w:type="dxa"/>
          </w:tcPr>
          <w:p w14:paraId="56F0CCC3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4A40E2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  <w:lang w:eastAsia="en-US" w:bidi="th-TH"/>
              </w:rPr>
              <w:t>เครื่องปั๊มน้ำมันไฟฟ้า</w:t>
            </w:r>
          </w:p>
        </w:tc>
        <w:tc>
          <w:tcPr>
            <w:tcW w:w="1936" w:type="dxa"/>
          </w:tcPr>
          <w:p w14:paraId="6EEC399E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39" w:type="dxa"/>
          </w:tcPr>
          <w:p w14:paraId="776B4800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A40E2" w:rsidRPr="004A40E2" w14:paraId="604C09B1" w14:textId="77777777" w:rsidTr="004A40E2">
        <w:tc>
          <w:tcPr>
            <w:tcW w:w="2270" w:type="dxa"/>
          </w:tcPr>
          <w:p w14:paraId="0831D2AE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3047" w:type="dxa"/>
          </w:tcPr>
          <w:p w14:paraId="7A6C207E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4A40E2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  <w:lang w:eastAsia="en-US" w:bidi="th-TH"/>
              </w:rPr>
              <w:t>เครื่องหยอดน้ำมัน</w:t>
            </w:r>
            <w:r w:rsidRPr="004A40E2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lang w:eastAsia="en-US" w:bidi="th-TH"/>
              </w:rPr>
              <w:t xml:space="preserve"> (Line Oiler)</w:t>
            </w:r>
          </w:p>
        </w:tc>
        <w:tc>
          <w:tcPr>
            <w:tcW w:w="1936" w:type="dxa"/>
          </w:tcPr>
          <w:p w14:paraId="21278653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39" w:type="dxa"/>
          </w:tcPr>
          <w:p w14:paraId="0458DE12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A40E2" w:rsidRPr="004A40E2" w14:paraId="46EBEA9C" w14:textId="77777777" w:rsidTr="004A40E2">
        <w:tc>
          <w:tcPr>
            <w:tcW w:w="2270" w:type="dxa"/>
          </w:tcPr>
          <w:p w14:paraId="601CAB22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3047" w:type="dxa"/>
          </w:tcPr>
          <w:p w14:paraId="46DE1D67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4A40E2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เครื่องเจ</w:t>
            </w:r>
            <w:proofErr w:type="spellStart"/>
            <w:r w:rsidRPr="004A40E2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ีย</w:t>
            </w:r>
            <w:proofErr w:type="spellEnd"/>
            <w:r w:rsidRPr="004A40E2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หรือตัด</w:t>
            </w:r>
          </w:p>
        </w:tc>
        <w:tc>
          <w:tcPr>
            <w:tcW w:w="1936" w:type="dxa"/>
          </w:tcPr>
          <w:p w14:paraId="521AE164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39" w:type="dxa"/>
          </w:tcPr>
          <w:p w14:paraId="6C45A586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A40E2" w:rsidRPr="004A40E2" w14:paraId="510514A8" w14:textId="77777777" w:rsidTr="004A40E2">
        <w:tc>
          <w:tcPr>
            <w:tcW w:w="2270" w:type="dxa"/>
          </w:tcPr>
          <w:p w14:paraId="63942FEC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3047" w:type="dxa"/>
          </w:tcPr>
          <w:p w14:paraId="46FF54FD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4A40E2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เลื่อยวงเดือนไฟฟ้า</w:t>
            </w:r>
          </w:p>
        </w:tc>
        <w:tc>
          <w:tcPr>
            <w:tcW w:w="1936" w:type="dxa"/>
          </w:tcPr>
          <w:p w14:paraId="4C6C4919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39" w:type="dxa"/>
          </w:tcPr>
          <w:p w14:paraId="713D2017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A40E2" w:rsidRPr="004A40E2" w14:paraId="76B15023" w14:textId="77777777" w:rsidTr="004A40E2">
        <w:tc>
          <w:tcPr>
            <w:tcW w:w="2270" w:type="dxa"/>
          </w:tcPr>
          <w:p w14:paraId="4AF64613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3047" w:type="dxa"/>
          </w:tcPr>
          <w:p w14:paraId="64EB26F5" w14:textId="77777777" w:rsidR="003C503A" w:rsidRPr="004A40E2" w:rsidRDefault="003C503A" w:rsidP="004A40E2">
            <w:pPr>
              <w:spacing w:before="0" w:line="240" w:lineRule="auto"/>
              <w:contextualSpacing w:val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lang w:eastAsia="en-US"/>
              </w:rPr>
            </w:pPr>
            <w:r w:rsidRPr="004A40E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  <w:lang w:eastAsia="en-US" w:bidi="th-TH"/>
              </w:rPr>
              <w:t>เลื่อยวงเดือนรัศมี</w:t>
            </w:r>
          </w:p>
        </w:tc>
        <w:tc>
          <w:tcPr>
            <w:tcW w:w="1936" w:type="dxa"/>
          </w:tcPr>
          <w:p w14:paraId="2C427FF6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39" w:type="dxa"/>
          </w:tcPr>
          <w:p w14:paraId="0E33DCFB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A40E2" w:rsidRPr="004A40E2" w14:paraId="1A558D49" w14:textId="77777777" w:rsidTr="004A40E2">
        <w:tc>
          <w:tcPr>
            <w:tcW w:w="2270" w:type="dxa"/>
          </w:tcPr>
          <w:p w14:paraId="0B5C4F72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3047" w:type="dxa"/>
          </w:tcPr>
          <w:p w14:paraId="6F607E49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4A40E2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เลื่อยฉลุไฟฟ้า</w:t>
            </w:r>
          </w:p>
        </w:tc>
        <w:tc>
          <w:tcPr>
            <w:tcW w:w="1936" w:type="dxa"/>
          </w:tcPr>
          <w:p w14:paraId="63D9A75C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39" w:type="dxa"/>
          </w:tcPr>
          <w:p w14:paraId="2FF6638B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A40E2" w:rsidRPr="004A40E2" w14:paraId="124B5432" w14:textId="77777777" w:rsidTr="004A40E2">
        <w:tc>
          <w:tcPr>
            <w:tcW w:w="2270" w:type="dxa"/>
          </w:tcPr>
          <w:p w14:paraId="5F19EF6D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3047" w:type="dxa"/>
          </w:tcPr>
          <w:p w14:paraId="01031480" w14:textId="77777777" w:rsidR="003C503A" w:rsidRPr="004A40E2" w:rsidRDefault="003C503A" w:rsidP="004A40E2">
            <w:pPr>
              <w:spacing w:before="0" w:line="240" w:lineRule="auto"/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  <w:lang w:eastAsia="en-US"/>
              </w:rPr>
            </w:pPr>
            <w:r w:rsidRPr="004A40E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  <w:lang w:eastAsia="en-US" w:bidi="th-TH"/>
              </w:rPr>
              <w:t>เครื่องเลื่อยโลหะ</w:t>
            </w:r>
          </w:p>
        </w:tc>
        <w:tc>
          <w:tcPr>
            <w:tcW w:w="1936" w:type="dxa"/>
          </w:tcPr>
          <w:p w14:paraId="6E361530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39" w:type="dxa"/>
          </w:tcPr>
          <w:p w14:paraId="2BD7D677" w14:textId="77777777" w:rsidR="003C503A" w:rsidRPr="004A40E2" w:rsidRDefault="003C503A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A40E2" w:rsidRPr="004A40E2" w14:paraId="6B1DF232" w14:textId="77777777" w:rsidTr="004A40E2">
        <w:tc>
          <w:tcPr>
            <w:tcW w:w="2270" w:type="dxa"/>
          </w:tcPr>
          <w:p w14:paraId="46433863" w14:textId="77777777" w:rsidR="00F953C6" w:rsidRPr="004A40E2" w:rsidRDefault="00F953C6" w:rsidP="004A40E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3047" w:type="dxa"/>
          </w:tcPr>
          <w:p w14:paraId="1BD701BD" w14:textId="77777777" w:rsidR="00F953C6" w:rsidRPr="004A40E2" w:rsidRDefault="00F953C6" w:rsidP="004A40E2">
            <w:pPr>
              <w:spacing w:before="0" w:line="240" w:lineRule="auto"/>
              <w:contextualSpacing w:val="0"/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  <w:lang w:eastAsia="en-US"/>
              </w:rPr>
            </w:pPr>
            <w:r w:rsidRPr="004A40E2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  <w:lang w:eastAsia="en-US" w:bidi="th-TH"/>
              </w:rPr>
              <w:t>เลื่อยไฟฟ้า</w:t>
            </w:r>
          </w:p>
        </w:tc>
        <w:tc>
          <w:tcPr>
            <w:tcW w:w="1936" w:type="dxa"/>
          </w:tcPr>
          <w:p w14:paraId="226A65FC" w14:textId="77777777" w:rsidR="00F953C6" w:rsidRPr="004A40E2" w:rsidRDefault="00F953C6" w:rsidP="004A40E2">
            <w:pPr>
              <w:spacing w:before="0" w:line="240" w:lineRule="auto"/>
              <w:ind w:left="0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339" w:type="dxa"/>
          </w:tcPr>
          <w:p w14:paraId="66D74278" w14:textId="4686C6C9" w:rsidR="00F953C6" w:rsidRPr="000B49F0" w:rsidRDefault="00F953C6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  <w:r w:rsidRPr="000B49F0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ราคาตั้งแต่ </w:t>
            </w:r>
            <w:r w:rsidR="00BA1F10" w:rsidRPr="000B49F0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5</w:t>
            </w:r>
            <w:r w:rsidRPr="000B49F0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,000 บาทขึ้นไป</w:t>
            </w:r>
          </w:p>
        </w:tc>
      </w:tr>
      <w:tr w:rsidR="004A40E2" w:rsidRPr="004A40E2" w14:paraId="46F4D1A7" w14:textId="77777777" w:rsidTr="004A40E2">
        <w:tc>
          <w:tcPr>
            <w:tcW w:w="2270" w:type="dxa"/>
          </w:tcPr>
          <w:p w14:paraId="76E16AFC" w14:textId="77777777" w:rsidR="00F953C6" w:rsidRPr="004A40E2" w:rsidRDefault="00F953C6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3047" w:type="dxa"/>
          </w:tcPr>
          <w:p w14:paraId="40D24B72" w14:textId="77777777" w:rsidR="00F953C6" w:rsidRPr="004A40E2" w:rsidRDefault="00F953C6" w:rsidP="004A40E2">
            <w:pPr>
              <w:spacing w:before="0" w:line="240" w:lineRule="auto"/>
              <w:contextualSpacing w:val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lang w:eastAsia="en-US"/>
              </w:rPr>
            </w:pPr>
            <w:r w:rsidRPr="004A40E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  <w:lang w:eastAsia="en-US" w:bidi="th-TH"/>
              </w:rPr>
              <w:t>เลื่อยจิกซอ</w:t>
            </w:r>
          </w:p>
        </w:tc>
        <w:tc>
          <w:tcPr>
            <w:tcW w:w="1936" w:type="dxa"/>
          </w:tcPr>
          <w:p w14:paraId="5EA51EAB" w14:textId="77777777" w:rsidR="00F953C6" w:rsidRPr="004A40E2" w:rsidRDefault="00F953C6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39" w:type="dxa"/>
          </w:tcPr>
          <w:p w14:paraId="7F96602E" w14:textId="77777777" w:rsidR="00F953C6" w:rsidRPr="000B49F0" w:rsidRDefault="00F953C6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A40E2" w:rsidRPr="004A40E2" w14:paraId="2A2A3EF9" w14:textId="77777777" w:rsidTr="004A40E2">
        <w:tc>
          <w:tcPr>
            <w:tcW w:w="2270" w:type="dxa"/>
          </w:tcPr>
          <w:p w14:paraId="391BC0C5" w14:textId="77777777" w:rsidR="00F953C6" w:rsidRPr="004A40E2" w:rsidRDefault="00F953C6" w:rsidP="004A40E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3047" w:type="dxa"/>
          </w:tcPr>
          <w:p w14:paraId="78BF1BE1" w14:textId="77777777" w:rsidR="00F953C6" w:rsidRPr="004A40E2" w:rsidRDefault="00F953C6" w:rsidP="004A40E2">
            <w:pPr>
              <w:spacing w:before="0" w:line="240" w:lineRule="auto"/>
              <w:contextualSpacing w:val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lang w:eastAsia="en-US"/>
              </w:rPr>
            </w:pPr>
            <w:r w:rsidRPr="004A40E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  <w:lang w:eastAsia="en-US" w:bidi="th-TH"/>
              </w:rPr>
              <w:t>เลื่อยแท่น</w:t>
            </w:r>
          </w:p>
        </w:tc>
        <w:tc>
          <w:tcPr>
            <w:tcW w:w="1936" w:type="dxa"/>
          </w:tcPr>
          <w:p w14:paraId="569D9088" w14:textId="77777777" w:rsidR="00F953C6" w:rsidRPr="004A40E2" w:rsidRDefault="00F953C6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39" w:type="dxa"/>
          </w:tcPr>
          <w:p w14:paraId="75BE8CBE" w14:textId="77777777" w:rsidR="00F953C6" w:rsidRPr="000B49F0" w:rsidRDefault="00F953C6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A40E2" w:rsidRPr="004A40E2" w14:paraId="7FD2BC40" w14:textId="77777777" w:rsidTr="004A40E2">
        <w:tc>
          <w:tcPr>
            <w:tcW w:w="2270" w:type="dxa"/>
          </w:tcPr>
          <w:p w14:paraId="5AA3430F" w14:textId="4A6F0389" w:rsidR="004A40E2" w:rsidRPr="004A40E2" w:rsidRDefault="004A40E2" w:rsidP="004A40E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3047" w:type="dxa"/>
          </w:tcPr>
          <w:p w14:paraId="445075E8" w14:textId="77777777" w:rsidR="004A40E2" w:rsidRPr="004A40E2" w:rsidRDefault="004A40E2" w:rsidP="004A40E2">
            <w:pPr>
              <w:spacing w:before="0" w:line="240" w:lineRule="auto"/>
              <w:contextualSpacing w:val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  <w:lang w:eastAsia="en-US"/>
              </w:rPr>
            </w:pPr>
            <w:r w:rsidRPr="004A40E2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  <w:lang w:eastAsia="en-US" w:bidi="th-TH"/>
              </w:rPr>
              <w:t>เลื่อยสายพาน</w:t>
            </w:r>
          </w:p>
        </w:tc>
        <w:tc>
          <w:tcPr>
            <w:tcW w:w="1936" w:type="dxa"/>
          </w:tcPr>
          <w:p w14:paraId="5DC82EDB" w14:textId="77777777" w:rsidR="004A40E2" w:rsidRPr="004A40E2" w:rsidRDefault="004A40E2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39" w:type="dxa"/>
          </w:tcPr>
          <w:p w14:paraId="63BA5EC6" w14:textId="77777777" w:rsidR="004A40E2" w:rsidRPr="000B49F0" w:rsidRDefault="004A40E2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A40E2" w:rsidRPr="004A40E2" w14:paraId="6CE9D1B5" w14:textId="77777777" w:rsidTr="004A40E2">
        <w:tc>
          <w:tcPr>
            <w:tcW w:w="2270" w:type="dxa"/>
          </w:tcPr>
          <w:p w14:paraId="528CD9C9" w14:textId="77777777" w:rsidR="004A40E2" w:rsidRPr="004A40E2" w:rsidRDefault="004A40E2" w:rsidP="004A40E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3047" w:type="dxa"/>
          </w:tcPr>
          <w:p w14:paraId="008BDBA6" w14:textId="77777777" w:rsidR="004A40E2" w:rsidRPr="004A40E2" w:rsidRDefault="004A40E2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4A40E2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เครื่องลอกบัว</w:t>
            </w:r>
          </w:p>
        </w:tc>
        <w:tc>
          <w:tcPr>
            <w:tcW w:w="1936" w:type="dxa"/>
          </w:tcPr>
          <w:p w14:paraId="10762ACD" w14:textId="77777777" w:rsidR="004A40E2" w:rsidRPr="004A40E2" w:rsidRDefault="004A40E2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39" w:type="dxa"/>
          </w:tcPr>
          <w:p w14:paraId="2054B67E" w14:textId="77777777" w:rsidR="004A40E2" w:rsidRPr="000B49F0" w:rsidRDefault="004A40E2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A40E2" w:rsidRPr="004A40E2" w14:paraId="222D9D07" w14:textId="77777777" w:rsidTr="004A40E2">
        <w:tc>
          <w:tcPr>
            <w:tcW w:w="2270" w:type="dxa"/>
          </w:tcPr>
          <w:p w14:paraId="611EEB59" w14:textId="77777777" w:rsidR="004A40E2" w:rsidRPr="004A40E2" w:rsidRDefault="004A40E2" w:rsidP="004A40E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3047" w:type="dxa"/>
          </w:tcPr>
          <w:p w14:paraId="7A37AECA" w14:textId="77777777" w:rsidR="004A40E2" w:rsidRPr="004A40E2" w:rsidRDefault="004A40E2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4A40E2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เครื่องเป่าลม</w:t>
            </w:r>
          </w:p>
        </w:tc>
        <w:tc>
          <w:tcPr>
            <w:tcW w:w="1936" w:type="dxa"/>
          </w:tcPr>
          <w:p w14:paraId="45396615" w14:textId="77777777" w:rsidR="004A40E2" w:rsidRPr="004A40E2" w:rsidRDefault="004A40E2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39" w:type="dxa"/>
          </w:tcPr>
          <w:p w14:paraId="460E0048" w14:textId="77777777" w:rsidR="004A40E2" w:rsidRPr="000B49F0" w:rsidRDefault="004A40E2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A40E2" w:rsidRPr="004A40E2" w14:paraId="6F37BDC7" w14:textId="77777777" w:rsidTr="004A40E2">
        <w:tc>
          <w:tcPr>
            <w:tcW w:w="2270" w:type="dxa"/>
          </w:tcPr>
          <w:p w14:paraId="4AEDEB56" w14:textId="77777777" w:rsidR="004A40E2" w:rsidRPr="004A40E2" w:rsidRDefault="004A40E2" w:rsidP="004A40E2">
            <w:pPr>
              <w:spacing w:before="0" w:line="240" w:lineRule="auto"/>
              <w:ind w:left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3047" w:type="dxa"/>
          </w:tcPr>
          <w:p w14:paraId="246A1B42" w14:textId="77777777" w:rsidR="004A40E2" w:rsidRPr="004A40E2" w:rsidRDefault="004A40E2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</w:rPr>
            </w:pPr>
            <w:r w:rsidRPr="004A40E2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ไขควงไฟฟ้า</w:t>
            </w:r>
          </w:p>
        </w:tc>
        <w:tc>
          <w:tcPr>
            <w:tcW w:w="1936" w:type="dxa"/>
          </w:tcPr>
          <w:p w14:paraId="15A484BA" w14:textId="77777777" w:rsidR="004A40E2" w:rsidRPr="004A40E2" w:rsidRDefault="004A40E2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339" w:type="dxa"/>
          </w:tcPr>
          <w:p w14:paraId="63848D90" w14:textId="79D2FDAC" w:rsidR="004A40E2" w:rsidRPr="000B49F0" w:rsidRDefault="004A40E2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0B49F0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ราคาตั้งแต่ </w:t>
            </w:r>
            <w:r w:rsidR="008B2504" w:rsidRPr="000B49F0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5</w:t>
            </w:r>
            <w:r w:rsidRPr="000B49F0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,000 บาทขึ้นไป</w:t>
            </w:r>
          </w:p>
        </w:tc>
      </w:tr>
      <w:tr w:rsidR="004A40E2" w:rsidRPr="004A40E2" w14:paraId="1EC745EF" w14:textId="77777777" w:rsidTr="004A40E2">
        <w:tc>
          <w:tcPr>
            <w:tcW w:w="2270" w:type="dxa"/>
          </w:tcPr>
          <w:p w14:paraId="48786DC9" w14:textId="77777777" w:rsidR="004A40E2" w:rsidRPr="004A40E2" w:rsidRDefault="004A40E2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3047" w:type="dxa"/>
          </w:tcPr>
          <w:p w14:paraId="4F188079" w14:textId="77777777" w:rsidR="004A40E2" w:rsidRPr="004A40E2" w:rsidRDefault="004A40E2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4A40E2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กบไฟฟ้า</w:t>
            </w:r>
          </w:p>
        </w:tc>
        <w:tc>
          <w:tcPr>
            <w:tcW w:w="1936" w:type="dxa"/>
          </w:tcPr>
          <w:p w14:paraId="7A059498" w14:textId="77777777" w:rsidR="004A40E2" w:rsidRPr="004A40E2" w:rsidRDefault="004A40E2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339" w:type="dxa"/>
          </w:tcPr>
          <w:p w14:paraId="432287F9" w14:textId="64C5AAB4" w:rsidR="004A40E2" w:rsidRPr="000B49F0" w:rsidRDefault="004A40E2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0B49F0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ราคาตั้งแต่ </w:t>
            </w:r>
            <w:r w:rsidR="008B2504" w:rsidRPr="000B49F0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5</w:t>
            </w:r>
            <w:r w:rsidRPr="000B49F0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,000 บาทขึ้นไป</w:t>
            </w:r>
          </w:p>
        </w:tc>
      </w:tr>
      <w:tr w:rsidR="004A40E2" w:rsidRPr="004A40E2" w14:paraId="7547E168" w14:textId="77777777" w:rsidTr="004A40E2">
        <w:tc>
          <w:tcPr>
            <w:tcW w:w="2270" w:type="dxa"/>
          </w:tcPr>
          <w:p w14:paraId="5DD29992" w14:textId="77777777" w:rsidR="004A40E2" w:rsidRPr="004A40E2" w:rsidRDefault="004A40E2" w:rsidP="004A40E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3047" w:type="dxa"/>
          </w:tcPr>
          <w:p w14:paraId="735A5545" w14:textId="77777777" w:rsidR="004A40E2" w:rsidRPr="004A40E2" w:rsidRDefault="004A40E2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4A40E2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สว่านไฟฟ้า</w:t>
            </w:r>
          </w:p>
        </w:tc>
        <w:tc>
          <w:tcPr>
            <w:tcW w:w="1936" w:type="dxa"/>
          </w:tcPr>
          <w:p w14:paraId="6B863319" w14:textId="77777777" w:rsidR="004A40E2" w:rsidRPr="004A40E2" w:rsidRDefault="004A40E2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39" w:type="dxa"/>
          </w:tcPr>
          <w:p w14:paraId="166329D1" w14:textId="49E67851" w:rsidR="004A40E2" w:rsidRPr="000B49F0" w:rsidRDefault="004A40E2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0B49F0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ราคาตั้งแต่ </w:t>
            </w:r>
            <w:r w:rsidR="008B2504" w:rsidRPr="000B49F0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5</w:t>
            </w:r>
            <w:r w:rsidRPr="000B49F0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,000 บาทขึ้นไป</w:t>
            </w:r>
          </w:p>
        </w:tc>
      </w:tr>
      <w:tr w:rsidR="004A40E2" w:rsidRPr="004A40E2" w14:paraId="50BEDDFE" w14:textId="77777777" w:rsidTr="004A40E2">
        <w:tc>
          <w:tcPr>
            <w:tcW w:w="2270" w:type="dxa"/>
          </w:tcPr>
          <w:p w14:paraId="619F529B" w14:textId="77777777" w:rsidR="004A40E2" w:rsidRPr="004A40E2" w:rsidRDefault="004A40E2" w:rsidP="004A40E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3047" w:type="dxa"/>
          </w:tcPr>
          <w:p w14:paraId="38310004" w14:textId="77777777" w:rsidR="004A40E2" w:rsidRPr="004A40E2" w:rsidRDefault="004A40E2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</w:pPr>
            <w:r w:rsidRPr="004A40E2">
              <w:rPr>
                <w:rFonts w:ascii="TH SarabunPSK" w:hAnsi="TH SarabunPSK" w:cs="TH SarabunPSK" w:hint="cs"/>
                <w:color w:val="auto"/>
                <w:spacing w:val="20"/>
                <w:sz w:val="28"/>
                <w:szCs w:val="28"/>
                <w:cs/>
                <w:lang w:bidi="th-TH"/>
              </w:rPr>
              <w:t>แม่แรงยกประปุกเกียร์</w:t>
            </w:r>
          </w:p>
        </w:tc>
        <w:tc>
          <w:tcPr>
            <w:tcW w:w="1936" w:type="dxa"/>
          </w:tcPr>
          <w:p w14:paraId="4ADA6F05" w14:textId="77777777" w:rsidR="004A40E2" w:rsidRPr="004A40E2" w:rsidRDefault="004A40E2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39" w:type="dxa"/>
          </w:tcPr>
          <w:p w14:paraId="38E1FD4A" w14:textId="77777777" w:rsidR="004A40E2" w:rsidRPr="004A40E2" w:rsidRDefault="004A40E2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4A40E2" w:rsidRPr="004A40E2" w14:paraId="597246F1" w14:textId="77777777" w:rsidTr="004A40E2">
        <w:tc>
          <w:tcPr>
            <w:tcW w:w="2270" w:type="dxa"/>
          </w:tcPr>
          <w:p w14:paraId="45573882" w14:textId="77777777" w:rsidR="004A40E2" w:rsidRPr="004A40E2" w:rsidRDefault="004A40E2" w:rsidP="004A40E2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3047" w:type="dxa"/>
          </w:tcPr>
          <w:p w14:paraId="3E1FA7E5" w14:textId="77777777" w:rsidR="004A40E2" w:rsidRPr="004A40E2" w:rsidRDefault="004A40E2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4A40E2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แม่แรงตะเฆ่</w:t>
            </w:r>
          </w:p>
        </w:tc>
        <w:tc>
          <w:tcPr>
            <w:tcW w:w="1936" w:type="dxa"/>
          </w:tcPr>
          <w:p w14:paraId="5F78DFC5" w14:textId="77777777" w:rsidR="004A40E2" w:rsidRPr="004A40E2" w:rsidRDefault="004A40E2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39" w:type="dxa"/>
          </w:tcPr>
          <w:p w14:paraId="3B2D71C4" w14:textId="77777777" w:rsidR="004A40E2" w:rsidRPr="004A40E2" w:rsidRDefault="004A40E2" w:rsidP="004A40E2">
            <w:pPr>
              <w:spacing w:before="0" w:line="240" w:lineRule="auto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4A40E2" w:rsidRPr="004A40E2" w14:paraId="5B6C010C" w14:textId="77777777" w:rsidTr="004A40E2">
        <w:tc>
          <w:tcPr>
            <w:tcW w:w="2270" w:type="dxa"/>
          </w:tcPr>
          <w:p w14:paraId="2F19793D" w14:textId="77777777" w:rsidR="004A40E2" w:rsidRPr="004A40E2" w:rsidRDefault="004A40E2" w:rsidP="005F1F0F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3047" w:type="dxa"/>
          </w:tcPr>
          <w:p w14:paraId="7F4CF026" w14:textId="77777777" w:rsidR="004A40E2" w:rsidRPr="004A40E2" w:rsidRDefault="004A40E2" w:rsidP="005F1F0F">
            <w:pPr>
              <w:spacing w:before="0" w:line="240" w:lineRule="auto"/>
              <w:ind w:right="113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</w:pPr>
            <w:r w:rsidRPr="004A40E2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 w:bidi="th-TH"/>
              </w:rPr>
              <w:t>เครื่องกลึงไม้</w:t>
            </w:r>
          </w:p>
        </w:tc>
        <w:tc>
          <w:tcPr>
            <w:tcW w:w="1936" w:type="dxa"/>
          </w:tcPr>
          <w:p w14:paraId="45A5E916" w14:textId="77777777" w:rsidR="004A40E2" w:rsidRPr="004A40E2" w:rsidRDefault="004A40E2" w:rsidP="005F1F0F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39" w:type="dxa"/>
          </w:tcPr>
          <w:p w14:paraId="08EBDC38" w14:textId="77777777" w:rsidR="004A40E2" w:rsidRPr="004A40E2" w:rsidRDefault="004A40E2" w:rsidP="005F1F0F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4A40E2" w:rsidRPr="004A40E2" w14:paraId="471E0AE1" w14:textId="77777777" w:rsidTr="004A40E2">
        <w:tc>
          <w:tcPr>
            <w:tcW w:w="2270" w:type="dxa"/>
          </w:tcPr>
          <w:p w14:paraId="597105BF" w14:textId="77777777" w:rsidR="004A40E2" w:rsidRPr="004A40E2" w:rsidRDefault="004A40E2" w:rsidP="005F1F0F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3047" w:type="dxa"/>
          </w:tcPr>
          <w:p w14:paraId="5FF648CD" w14:textId="77777777" w:rsidR="004A40E2" w:rsidRPr="004A40E2" w:rsidRDefault="004A40E2" w:rsidP="005F1F0F">
            <w:pPr>
              <w:spacing w:before="0" w:line="240" w:lineRule="auto"/>
              <w:ind w:right="113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</w:pPr>
            <w:r w:rsidRPr="004A40E2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 w:bidi="th-TH"/>
              </w:rPr>
              <w:t>เครื่องไส</w:t>
            </w:r>
          </w:p>
        </w:tc>
        <w:tc>
          <w:tcPr>
            <w:tcW w:w="1936" w:type="dxa"/>
          </w:tcPr>
          <w:p w14:paraId="0653C734" w14:textId="77777777" w:rsidR="004A40E2" w:rsidRPr="004A40E2" w:rsidRDefault="004A40E2" w:rsidP="005F1F0F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39" w:type="dxa"/>
          </w:tcPr>
          <w:p w14:paraId="570DCA7D" w14:textId="77777777" w:rsidR="004A40E2" w:rsidRPr="004A40E2" w:rsidRDefault="004A40E2" w:rsidP="005F1F0F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4A40E2" w:rsidRPr="004A40E2" w14:paraId="262C8BB3" w14:textId="77777777" w:rsidTr="004A40E2">
        <w:tc>
          <w:tcPr>
            <w:tcW w:w="2270" w:type="dxa"/>
          </w:tcPr>
          <w:p w14:paraId="6220D5F6" w14:textId="77777777" w:rsidR="004A40E2" w:rsidRPr="004A40E2" w:rsidRDefault="004A40E2" w:rsidP="005F1F0F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3047" w:type="dxa"/>
          </w:tcPr>
          <w:p w14:paraId="20BD2F83" w14:textId="77777777" w:rsidR="004A40E2" w:rsidRPr="004A40E2" w:rsidRDefault="004A40E2" w:rsidP="005F1F0F">
            <w:pPr>
              <w:spacing w:before="0" w:line="240" w:lineRule="auto"/>
              <w:ind w:right="113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</w:pPr>
            <w:r w:rsidRPr="004A40E2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 w:bidi="th-TH"/>
              </w:rPr>
              <w:t>เครื่องไสชิด</w:t>
            </w:r>
          </w:p>
        </w:tc>
        <w:tc>
          <w:tcPr>
            <w:tcW w:w="1936" w:type="dxa"/>
          </w:tcPr>
          <w:p w14:paraId="14D472B5" w14:textId="77777777" w:rsidR="004A40E2" w:rsidRPr="004A40E2" w:rsidRDefault="004A40E2" w:rsidP="005F1F0F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39" w:type="dxa"/>
          </w:tcPr>
          <w:p w14:paraId="3541537C" w14:textId="77777777" w:rsidR="004A40E2" w:rsidRPr="004A40E2" w:rsidRDefault="004A40E2" w:rsidP="005F1F0F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</w:tbl>
    <w:p w14:paraId="47D04BCC" w14:textId="77777777" w:rsidR="004A40E2" w:rsidRPr="000B49F0" w:rsidRDefault="004A40E2" w:rsidP="004A40E2">
      <w:pPr>
        <w:spacing w:line="240" w:lineRule="auto"/>
        <w:rPr>
          <w:rFonts w:ascii="TH SarabunPSK" w:hAnsi="TH SarabunPSK" w:cs="TH SarabunPSK"/>
          <w:b/>
          <w:bCs/>
          <w:color w:val="auto"/>
          <w:sz w:val="10"/>
          <w:szCs w:val="10"/>
          <w:lang w:bidi="th-TH"/>
        </w:rPr>
      </w:pPr>
    </w:p>
    <w:p w14:paraId="7D633F76" w14:textId="2066433A" w:rsidR="00E90F8F" w:rsidRDefault="00A94792" w:rsidP="004A40E2">
      <w:pPr>
        <w:spacing w:line="240" w:lineRule="auto"/>
        <w:rPr>
          <w:rFonts w:ascii="TH SarabunPSK" w:hAnsi="TH SarabunPSK" w:cs="TH SarabunPSK"/>
          <w:b/>
          <w:bCs/>
          <w:color w:val="auto"/>
          <w:szCs w:val="24"/>
          <w:lang w:bidi="th-TH"/>
        </w:rPr>
      </w:pPr>
      <w:r w:rsidRPr="004A40E2">
        <w:rPr>
          <w:rFonts w:ascii="TH SarabunPSK" w:hAnsi="TH SarabunPSK" w:cs="TH SarabunPSK" w:hint="cs"/>
          <w:b/>
          <w:bCs/>
          <w:color w:val="auto"/>
          <w:szCs w:val="24"/>
          <w:cs/>
          <w:lang w:bidi="th-TH"/>
        </w:rPr>
        <w:t>หมายเหตุ  รายการครุภัณฑ์ที่ขึ้นต้นด้วยเครื่องหมาย ** เป็นรายการตามหนังสือสำนักงบประมาณที่ นร0704/ว37 ลงวันที่ 6 มกราคม 2559</w:t>
      </w:r>
    </w:p>
    <w:p w14:paraId="0E2DD2ED" w14:textId="77777777" w:rsidR="004D7ECD" w:rsidRPr="004A40E2" w:rsidRDefault="004D7ECD" w:rsidP="004A40E2">
      <w:pPr>
        <w:spacing w:line="240" w:lineRule="auto"/>
        <w:rPr>
          <w:rFonts w:ascii="TH SarabunPSK" w:hAnsi="TH SarabunPSK" w:cs="TH SarabunPSK"/>
          <w:b/>
          <w:bCs/>
          <w:color w:val="auto"/>
          <w:szCs w:val="24"/>
          <w:lang w:bidi="th-TH"/>
        </w:rPr>
      </w:pPr>
    </w:p>
    <w:tbl>
      <w:tblPr>
        <w:tblStyle w:val="TableGrid"/>
        <w:tblW w:w="9926" w:type="dxa"/>
        <w:tblLayout w:type="fixed"/>
        <w:tblLook w:val="04A0" w:firstRow="1" w:lastRow="0" w:firstColumn="1" w:lastColumn="0" w:noHBand="0" w:noVBand="1"/>
      </w:tblPr>
      <w:tblGrid>
        <w:gridCol w:w="2382"/>
        <w:gridCol w:w="3000"/>
        <w:gridCol w:w="2126"/>
        <w:gridCol w:w="2418"/>
      </w:tblGrid>
      <w:tr w:rsidR="004A40E2" w:rsidRPr="004A40E2" w14:paraId="4F4EC7D2" w14:textId="77777777" w:rsidTr="000B27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382" w:type="dxa"/>
          </w:tcPr>
          <w:p w14:paraId="6B46B503" w14:textId="77777777" w:rsidR="00330233" w:rsidRPr="004A40E2" w:rsidRDefault="00330233" w:rsidP="004A40E2">
            <w:pPr>
              <w:spacing w:before="0" w:line="240" w:lineRule="auto"/>
              <w:rPr>
                <w:rFonts w:ascii="TH SarabunPSK" w:hAnsi="TH SarabunPSK" w:cs="TH SarabunPSK"/>
                <w:b w:val="0"/>
                <w:bCs/>
                <w:color w:val="auto"/>
                <w:sz w:val="28"/>
                <w:szCs w:val="28"/>
                <w:lang w:bidi="th-TH"/>
              </w:rPr>
            </w:pPr>
            <w:r w:rsidRPr="004A40E2">
              <w:rPr>
                <w:rFonts w:ascii="TH SarabunPSK" w:hAnsi="TH SarabunPSK" w:cs="TH SarabunPSK" w:hint="cs"/>
                <w:bCs/>
                <w:color w:val="auto"/>
                <w:sz w:val="28"/>
                <w:szCs w:val="28"/>
                <w:cs/>
                <w:lang w:bidi="th-TH"/>
              </w:rPr>
              <w:t>ประเภท/หมวด</w:t>
            </w:r>
          </w:p>
        </w:tc>
        <w:tc>
          <w:tcPr>
            <w:tcW w:w="3000" w:type="dxa"/>
          </w:tcPr>
          <w:p w14:paraId="129B3618" w14:textId="77777777" w:rsidR="00330233" w:rsidRPr="004A40E2" w:rsidRDefault="00330233" w:rsidP="004A40E2">
            <w:pPr>
              <w:spacing w:before="0" w:line="240" w:lineRule="auto"/>
              <w:rPr>
                <w:rFonts w:ascii="TH SarabunPSK" w:hAnsi="TH SarabunPSK" w:cs="TH SarabunPSK"/>
                <w:b w:val="0"/>
                <w:bCs/>
                <w:color w:val="auto"/>
                <w:sz w:val="28"/>
                <w:szCs w:val="28"/>
                <w:lang w:bidi="th-TH"/>
              </w:rPr>
            </w:pPr>
            <w:r w:rsidRPr="004A40E2">
              <w:rPr>
                <w:rFonts w:ascii="TH SarabunPSK" w:hAnsi="TH SarabunPSK" w:cs="TH SarabunPSK" w:hint="cs"/>
                <w:bCs/>
                <w:color w:val="auto"/>
                <w:sz w:val="28"/>
                <w:szCs w:val="28"/>
                <w:cs/>
                <w:lang w:bidi="th-TH"/>
              </w:rPr>
              <w:t>รายการ</w:t>
            </w:r>
          </w:p>
        </w:tc>
        <w:tc>
          <w:tcPr>
            <w:tcW w:w="2126" w:type="dxa"/>
          </w:tcPr>
          <w:p w14:paraId="6776EFE3" w14:textId="77777777" w:rsidR="00330233" w:rsidRPr="004A40E2" w:rsidRDefault="00330233" w:rsidP="004A40E2">
            <w:pPr>
              <w:spacing w:before="0" w:line="240" w:lineRule="auto"/>
              <w:rPr>
                <w:rFonts w:ascii="TH SarabunPSK" w:hAnsi="TH SarabunPSK" w:cs="TH SarabunPSK"/>
                <w:b w:val="0"/>
                <w:bCs/>
                <w:color w:val="auto"/>
                <w:sz w:val="28"/>
                <w:szCs w:val="28"/>
                <w:lang w:bidi="th-TH"/>
              </w:rPr>
            </w:pPr>
            <w:r w:rsidRPr="004A40E2">
              <w:rPr>
                <w:rFonts w:ascii="TH SarabunPSK" w:hAnsi="TH SarabunPSK" w:cs="TH SarabunPSK" w:hint="cs"/>
                <w:bCs/>
                <w:color w:val="auto"/>
                <w:sz w:val="28"/>
                <w:szCs w:val="28"/>
                <w:cs/>
                <w:lang w:bidi="th-TH"/>
              </w:rPr>
              <w:t>คำค้น</w:t>
            </w:r>
          </w:p>
        </w:tc>
        <w:tc>
          <w:tcPr>
            <w:tcW w:w="2418" w:type="dxa"/>
          </w:tcPr>
          <w:p w14:paraId="58DDC802" w14:textId="77777777" w:rsidR="00330233" w:rsidRPr="004A40E2" w:rsidRDefault="00330233" w:rsidP="004A40E2">
            <w:pPr>
              <w:spacing w:before="0" w:line="240" w:lineRule="auto"/>
              <w:rPr>
                <w:rFonts w:ascii="TH SarabunPSK" w:hAnsi="TH SarabunPSK" w:cs="TH SarabunPSK"/>
                <w:b w:val="0"/>
                <w:bCs/>
                <w:color w:val="auto"/>
                <w:sz w:val="28"/>
                <w:szCs w:val="28"/>
                <w:lang w:bidi="th-TH"/>
              </w:rPr>
            </w:pPr>
            <w:r w:rsidRPr="004A40E2">
              <w:rPr>
                <w:rFonts w:ascii="TH SarabunPSK" w:hAnsi="TH SarabunPSK" w:cs="TH SarabunPSK" w:hint="cs"/>
                <w:bCs/>
                <w:color w:val="auto"/>
                <w:sz w:val="28"/>
                <w:szCs w:val="28"/>
                <w:cs/>
                <w:lang w:bidi="th-TH"/>
              </w:rPr>
              <w:t>เกณฑ์พิจารณาเพิ่มเติม</w:t>
            </w:r>
          </w:p>
        </w:tc>
      </w:tr>
      <w:tr w:rsidR="00A94792" w:rsidRPr="004A40E2" w14:paraId="6BA28721" w14:textId="77777777" w:rsidTr="000B278A">
        <w:tc>
          <w:tcPr>
            <w:tcW w:w="2382" w:type="dxa"/>
          </w:tcPr>
          <w:p w14:paraId="6A089CA2" w14:textId="677391F9" w:rsidR="00A94792" w:rsidRPr="004A40E2" w:rsidRDefault="004A40E2" w:rsidP="000B278A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  <w:r w:rsidRPr="004A40E2">
              <w:rPr>
                <w:rFonts w:ascii="TH SarabunPSK" w:hAnsi="TH SarabunPSK" w:cs="TH SarabunPSK"/>
                <w:b/>
                <w:bCs/>
                <w:color w:val="auto"/>
                <w:spacing w:val="20"/>
                <w:sz w:val="28"/>
                <w:szCs w:val="28"/>
                <w:cs/>
                <w:lang w:bidi="th-TH"/>
              </w:rPr>
              <w:t>ครุภัณฑ์โรงงาน</w:t>
            </w:r>
          </w:p>
        </w:tc>
        <w:tc>
          <w:tcPr>
            <w:tcW w:w="3000" w:type="dxa"/>
          </w:tcPr>
          <w:p w14:paraId="676DD41B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</w:pPr>
            <w:r w:rsidRPr="004A40E2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 w:bidi="th-TH"/>
              </w:rPr>
              <w:t>เครื่องไสไฟฟ้า</w:t>
            </w:r>
          </w:p>
        </w:tc>
        <w:tc>
          <w:tcPr>
            <w:tcW w:w="2126" w:type="dxa"/>
          </w:tcPr>
          <w:p w14:paraId="7B6F072B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418" w:type="dxa"/>
          </w:tcPr>
          <w:p w14:paraId="6D72E405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A94792" w:rsidRPr="004A40E2" w14:paraId="2D30DD4D" w14:textId="77777777" w:rsidTr="000B278A">
        <w:tc>
          <w:tcPr>
            <w:tcW w:w="2382" w:type="dxa"/>
          </w:tcPr>
          <w:p w14:paraId="5526EBCE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3000" w:type="dxa"/>
          </w:tcPr>
          <w:p w14:paraId="5131308D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</w:pPr>
            <w:r w:rsidRPr="004A40E2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 w:bidi="th-TH"/>
              </w:rPr>
              <w:t>เครื่องต่อใบเลื่อย</w:t>
            </w:r>
          </w:p>
        </w:tc>
        <w:tc>
          <w:tcPr>
            <w:tcW w:w="2126" w:type="dxa"/>
          </w:tcPr>
          <w:p w14:paraId="67206E95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418" w:type="dxa"/>
          </w:tcPr>
          <w:p w14:paraId="623F3067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A94792" w:rsidRPr="004A40E2" w14:paraId="308684FA" w14:textId="77777777" w:rsidTr="000B278A">
        <w:tc>
          <w:tcPr>
            <w:tcW w:w="2382" w:type="dxa"/>
          </w:tcPr>
          <w:p w14:paraId="46A68C71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3000" w:type="dxa"/>
          </w:tcPr>
          <w:p w14:paraId="7E66B11A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</w:pPr>
            <w:r w:rsidRPr="004A40E2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 w:bidi="th-TH"/>
              </w:rPr>
              <w:t>ไขควงสว่าน</w:t>
            </w:r>
          </w:p>
        </w:tc>
        <w:tc>
          <w:tcPr>
            <w:tcW w:w="2126" w:type="dxa"/>
          </w:tcPr>
          <w:p w14:paraId="44A51B6B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418" w:type="dxa"/>
          </w:tcPr>
          <w:p w14:paraId="0D19C425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A94792" w:rsidRPr="004A40E2" w14:paraId="7537E903" w14:textId="77777777" w:rsidTr="000B278A">
        <w:tc>
          <w:tcPr>
            <w:tcW w:w="2382" w:type="dxa"/>
          </w:tcPr>
          <w:p w14:paraId="33A833E0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3000" w:type="dxa"/>
          </w:tcPr>
          <w:p w14:paraId="56DAF609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</w:pPr>
            <w:r w:rsidRPr="004A40E2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 w:bidi="th-TH"/>
              </w:rPr>
              <w:t>เครื่องทำบัว</w:t>
            </w:r>
          </w:p>
        </w:tc>
        <w:tc>
          <w:tcPr>
            <w:tcW w:w="2126" w:type="dxa"/>
          </w:tcPr>
          <w:p w14:paraId="291D930F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418" w:type="dxa"/>
          </w:tcPr>
          <w:p w14:paraId="6E9F6D7B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A94792" w:rsidRPr="004A40E2" w14:paraId="0488209D" w14:textId="77777777" w:rsidTr="000B278A">
        <w:tc>
          <w:tcPr>
            <w:tcW w:w="2382" w:type="dxa"/>
          </w:tcPr>
          <w:p w14:paraId="5E916841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3000" w:type="dxa"/>
          </w:tcPr>
          <w:p w14:paraId="0B596E24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 w:bidi="th-TH"/>
              </w:rPr>
            </w:pPr>
          </w:p>
        </w:tc>
        <w:tc>
          <w:tcPr>
            <w:tcW w:w="2126" w:type="dxa"/>
          </w:tcPr>
          <w:p w14:paraId="00E31D78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418" w:type="dxa"/>
          </w:tcPr>
          <w:p w14:paraId="23EE3586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A94792" w:rsidRPr="004A40E2" w14:paraId="37C578E3" w14:textId="77777777" w:rsidTr="000B278A">
        <w:tc>
          <w:tcPr>
            <w:tcW w:w="2382" w:type="dxa"/>
          </w:tcPr>
          <w:p w14:paraId="298F5CDB" w14:textId="77777777" w:rsidR="00A94792" w:rsidRPr="004A40E2" w:rsidRDefault="00A94792" w:rsidP="000B278A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b/>
                <w:bCs/>
                <w:spacing w:val="20"/>
                <w:sz w:val="28"/>
                <w:szCs w:val="28"/>
                <w:cs/>
                <w:lang w:bidi="th-TH"/>
              </w:rPr>
            </w:pPr>
            <w:r w:rsidRPr="004A40E2">
              <w:rPr>
                <w:rFonts w:ascii="TH SarabunPSK" w:hAnsi="TH SarabunPSK" w:cs="TH SarabunPSK"/>
                <w:b/>
                <w:bCs/>
                <w:spacing w:val="20"/>
                <w:sz w:val="28"/>
                <w:szCs w:val="28"/>
                <w:cs/>
                <w:lang w:bidi="th-TH"/>
              </w:rPr>
              <w:t>ครุภัณฑ์กีฬา</w:t>
            </w:r>
          </w:p>
        </w:tc>
        <w:tc>
          <w:tcPr>
            <w:tcW w:w="3000" w:type="dxa"/>
          </w:tcPr>
          <w:p w14:paraId="7BEA148C" w14:textId="77777777" w:rsidR="00A94792" w:rsidRPr="004A40E2" w:rsidRDefault="00A94792" w:rsidP="000B278A">
            <w:pPr>
              <w:spacing w:before="0" w:line="240" w:lineRule="auto"/>
              <w:ind w:right="113"/>
              <w:contextualSpacing w:val="0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</w:pPr>
            <w:proofErr w:type="spellStart"/>
            <w:r w:rsidRPr="004A40E2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 w:bidi="th-TH"/>
              </w:rPr>
              <w:t>บ๊</w:t>
            </w:r>
            <w:proofErr w:type="spellEnd"/>
            <w:r w:rsidRPr="004A40E2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 w:bidi="th-TH"/>
              </w:rPr>
              <w:t>อก</w:t>
            </w:r>
            <w:proofErr w:type="spellStart"/>
            <w:r w:rsidRPr="004A40E2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 w:bidi="th-TH"/>
              </w:rPr>
              <w:t>ซ์สแ</w:t>
            </w:r>
            <w:proofErr w:type="spellEnd"/>
            <w:r w:rsidRPr="004A40E2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 w:bidi="th-TH"/>
              </w:rPr>
              <w:t>ตน</w:t>
            </w:r>
            <w:proofErr w:type="spellStart"/>
            <w:r w:rsidRPr="004A40E2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 w:bidi="th-TH"/>
              </w:rPr>
              <w:t>ด์</w:t>
            </w:r>
            <w:proofErr w:type="spellEnd"/>
          </w:p>
        </w:tc>
        <w:tc>
          <w:tcPr>
            <w:tcW w:w="2126" w:type="dxa"/>
          </w:tcPr>
          <w:p w14:paraId="5E233AA4" w14:textId="77777777" w:rsidR="00A94792" w:rsidRPr="004A40E2" w:rsidRDefault="00A94792" w:rsidP="000B278A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8" w:type="dxa"/>
          </w:tcPr>
          <w:p w14:paraId="088D821E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A94792" w:rsidRPr="004A40E2" w14:paraId="3EAD6F41" w14:textId="77777777" w:rsidTr="000B278A">
        <w:tc>
          <w:tcPr>
            <w:tcW w:w="2382" w:type="dxa"/>
          </w:tcPr>
          <w:p w14:paraId="2DBB7AF3" w14:textId="77777777" w:rsidR="00A94792" w:rsidRPr="004A40E2" w:rsidRDefault="00A94792" w:rsidP="000B278A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3000" w:type="dxa"/>
          </w:tcPr>
          <w:p w14:paraId="0C6897FE" w14:textId="77777777" w:rsidR="00A94792" w:rsidRPr="004A40E2" w:rsidRDefault="00A94792" w:rsidP="000B278A">
            <w:pPr>
              <w:spacing w:before="0" w:line="240" w:lineRule="auto"/>
              <w:ind w:right="113"/>
              <w:contextualSpacing w:val="0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4A40E2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 w:bidi="th-TH"/>
              </w:rPr>
              <w:t>โต๊ะเทเบิลเทนนิส</w:t>
            </w:r>
          </w:p>
        </w:tc>
        <w:tc>
          <w:tcPr>
            <w:tcW w:w="2126" w:type="dxa"/>
          </w:tcPr>
          <w:p w14:paraId="239BAB57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418" w:type="dxa"/>
          </w:tcPr>
          <w:p w14:paraId="2608E7B2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A94792" w:rsidRPr="004A40E2" w14:paraId="2DFAEE3D" w14:textId="77777777" w:rsidTr="000B278A">
        <w:tc>
          <w:tcPr>
            <w:tcW w:w="2382" w:type="dxa"/>
          </w:tcPr>
          <w:p w14:paraId="1E91F76B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3000" w:type="dxa"/>
          </w:tcPr>
          <w:p w14:paraId="60CD7F70" w14:textId="77777777" w:rsidR="00A94792" w:rsidRPr="004A40E2" w:rsidRDefault="00A94792" w:rsidP="000B278A">
            <w:pPr>
              <w:spacing w:before="0" w:line="240" w:lineRule="auto"/>
              <w:ind w:right="113"/>
              <w:contextualSpacing w:val="0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4A40E2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 w:bidi="th-TH"/>
              </w:rPr>
              <w:t>จักรยานออกกำลังกาย</w:t>
            </w:r>
          </w:p>
        </w:tc>
        <w:tc>
          <w:tcPr>
            <w:tcW w:w="2126" w:type="dxa"/>
          </w:tcPr>
          <w:p w14:paraId="469ED509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418" w:type="dxa"/>
          </w:tcPr>
          <w:p w14:paraId="565FA2F1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A94792" w:rsidRPr="004A40E2" w14:paraId="3817DD90" w14:textId="77777777" w:rsidTr="000B278A">
        <w:tc>
          <w:tcPr>
            <w:tcW w:w="2382" w:type="dxa"/>
          </w:tcPr>
          <w:p w14:paraId="0E926936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3000" w:type="dxa"/>
          </w:tcPr>
          <w:p w14:paraId="21DB084C" w14:textId="77777777" w:rsidR="00A94792" w:rsidRPr="004A40E2" w:rsidRDefault="00A94792" w:rsidP="000B278A">
            <w:pPr>
              <w:spacing w:before="0" w:line="240" w:lineRule="auto"/>
              <w:ind w:right="113"/>
              <w:contextualSpacing w:val="0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4A40E2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 w:bidi="th-TH"/>
              </w:rPr>
              <w:t>เหล็กยกน้ำหนักเป็นชุด</w:t>
            </w:r>
          </w:p>
        </w:tc>
        <w:tc>
          <w:tcPr>
            <w:tcW w:w="2126" w:type="dxa"/>
          </w:tcPr>
          <w:p w14:paraId="6ADA109E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418" w:type="dxa"/>
          </w:tcPr>
          <w:p w14:paraId="4ABC6267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A94792" w:rsidRPr="004A40E2" w14:paraId="10DDF438" w14:textId="77777777" w:rsidTr="000B278A">
        <w:tc>
          <w:tcPr>
            <w:tcW w:w="2382" w:type="dxa"/>
          </w:tcPr>
          <w:p w14:paraId="069BB67B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3000" w:type="dxa"/>
          </w:tcPr>
          <w:p w14:paraId="1EB44602" w14:textId="77777777" w:rsidR="00A94792" w:rsidRPr="004A40E2" w:rsidRDefault="00A94792" w:rsidP="000B278A">
            <w:pPr>
              <w:spacing w:before="0" w:line="240" w:lineRule="auto"/>
              <w:ind w:right="113"/>
              <w:contextualSpacing w:val="0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4A40E2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 w:bidi="th-TH"/>
              </w:rPr>
              <w:t>บาร์คู่</w:t>
            </w:r>
          </w:p>
        </w:tc>
        <w:tc>
          <w:tcPr>
            <w:tcW w:w="2126" w:type="dxa"/>
          </w:tcPr>
          <w:p w14:paraId="04EE6C7C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418" w:type="dxa"/>
          </w:tcPr>
          <w:p w14:paraId="49C47589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A94792" w:rsidRPr="004A40E2" w14:paraId="610E842C" w14:textId="77777777" w:rsidTr="000B278A">
        <w:tc>
          <w:tcPr>
            <w:tcW w:w="2382" w:type="dxa"/>
          </w:tcPr>
          <w:p w14:paraId="1F239B38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3000" w:type="dxa"/>
          </w:tcPr>
          <w:p w14:paraId="340674FB" w14:textId="77777777" w:rsidR="00A94792" w:rsidRPr="004A40E2" w:rsidRDefault="00A94792" w:rsidP="000B278A">
            <w:pPr>
              <w:spacing w:before="0" w:line="240" w:lineRule="auto"/>
              <w:ind w:right="113"/>
              <w:contextualSpacing w:val="0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4A40E2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 w:bidi="th-TH"/>
              </w:rPr>
              <w:t>บาร์ต่างระดับ</w:t>
            </w:r>
          </w:p>
        </w:tc>
        <w:tc>
          <w:tcPr>
            <w:tcW w:w="2126" w:type="dxa"/>
          </w:tcPr>
          <w:p w14:paraId="76C29F84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418" w:type="dxa"/>
          </w:tcPr>
          <w:p w14:paraId="236E7F18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A94792" w:rsidRPr="004A40E2" w14:paraId="4736CC19" w14:textId="77777777" w:rsidTr="000B278A">
        <w:tc>
          <w:tcPr>
            <w:tcW w:w="2382" w:type="dxa"/>
          </w:tcPr>
          <w:p w14:paraId="04F17EA1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3000" w:type="dxa"/>
          </w:tcPr>
          <w:p w14:paraId="3F939685" w14:textId="77777777" w:rsidR="00A94792" w:rsidRPr="004A40E2" w:rsidRDefault="00A94792" w:rsidP="000B278A">
            <w:pPr>
              <w:spacing w:before="0" w:line="240" w:lineRule="auto"/>
              <w:ind w:right="113"/>
              <w:contextualSpacing w:val="0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4A40E2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 w:bidi="th-TH"/>
              </w:rPr>
              <w:t>ม้าหู</w:t>
            </w:r>
          </w:p>
        </w:tc>
        <w:tc>
          <w:tcPr>
            <w:tcW w:w="2126" w:type="dxa"/>
          </w:tcPr>
          <w:p w14:paraId="1C02305B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418" w:type="dxa"/>
          </w:tcPr>
          <w:p w14:paraId="1B05C3D7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A94792" w:rsidRPr="004A40E2" w14:paraId="02F795F1" w14:textId="77777777" w:rsidTr="000B278A">
        <w:tc>
          <w:tcPr>
            <w:tcW w:w="2382" w:type="dxa"/>
          </w:tcPr>
          <w:p w14:paraId="1C40AF61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3000" w:type="dxa"/>
          </w:tcPr>
          <w:p w14:paraId="7894DCF9" w14:textId="77777777" w:rsidR="00A94792" w:rsidRPr="004A40E2" w:rsidRDefault="00A94792" w:rsidP="000B278A">
            <w:pPr>
              <w:spacing w:before="0" w:line="240" w:lineRule="auto"/>
              <w:ind w:right="113"/>
              <w:contextualSpacing w:val="0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4A40E2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 w:bidi="th-TH"/>
              </w:rPr>
              <w:t>ม้าขวาง</w:t>
            </w:r>
          </w:p>
        </w:tc>
        <w:tc>
          <w:tcPr>
            <w:tcW w:w="2126" w:type="dxa"/>
          </w:tcPr>
          <w:p w14:paraId="01EE3A44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418" w:type="dxa"/>
          </w:tcPr>
          <w:p w14:paraId="2B3DF548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A94792" w:rsidRPr="004A40E2" w14:paraId="3725CAAE" w14:textId="77777777" w:rsidTr="000B278A">
        <w:tc>
          <w:tcPr>
            <w:tcW w:w="2382" w:type="dxa"/>
          </w:tcPr>
          <w:p w14:paraId="6F3FED4E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3000" w:type="dxa"/>
          </w:tcPr>
          <w:p w14:paraId="027FB05E" w14:textId="77777777" w:rsidR="00A94792" w:rsidRPr="004A40E2" w:rsidRDefault="00A94792" w:rsidP="000B278A">
            <w:pPr>
              <w:spacing w:before="0" w:line="240" w:lineRule="auto"/>
              <w:ind w:right="113"/>
              <w:contextualSpacing w:val="0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4A40E2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 w:bidi="th-TH"/>
              </w:rPr>
              <w:t>เก้าอี้นั่งยกน้ำหนัก</w:t>
            </w:r>
          </w:p>
        </w:tc>
        <w:tc>
          <w:tcPr>
            <w:tcW w:w="2126" w:type="dxa"/>
          </w:tcPr>
          <w:p w14:paraId="779DC742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418" w:type="dxa"/>
          </w:tcPr>
          <w:p w14:paraId="7AF22942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A94792" w:rsidRPr="004A40E2" w14:paraId="44F70E17" w14:textId="77777777" w:rsidTr="000B278A">
        <w:tc>
          <w:tcPr>
            <w:tcW w:w="2382" w:type="dxa"/>
          </w:tcPr>
          <w:p w14:paraId="3FDD38DF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3000" w:type="dxa"/>
          </w:tcPr>
          <w:p w14:paraId="24DB9DAD" w14:textId="77777777" w:rsidR="00A94792" w:rsidRPr="004A40E2" w:rsidRDefault="00A94792" w:rsidP="000B278A">
            <w:pPr>
              <w:spacing w:before="0" w:line="240" w:lineRule="auto"/>
              <w:ind w:right="113"/>
              <w:contextualSpacing w:val="0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4A40E2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 w:bidi="th-TH"/>
              </w:rPr>
              <w:t>เครื่องบริหารกล้ามเนื้อต้นขา</w:t>
            </w:r>
          </w:p>
        </w:tc>
        <w:tc>
          <w:tcPr>
            <w:tcW w:w="2126" w:type="dxa"/>
          </w:tcPr>
          <w:p w14:paraId="183CC773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418" w:type="dxa"/>
          </w:tcPr>
          <w:p w14:paraId="6EBC32D5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A94792" w:rsidRPr="004A40E2" w14:paraId="68E910AB" w14:textId="77777777" w:rsidTr="000B278A">
        <w:tc>
          <w:tcPr>
            <w:tcW w:w="2382" w:type="dxa"/>
          </w:tcPr>
          <w:p w14:paraId="54E453CF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3000" w:type="dxa"/>
          </w:tcPr>
          <w:p w14:paraId="567002AA" w14:textId="77777777" w:rsidR="00A94792" w:rsidRPr="004A40E2" w:rsidRDefault="00A94792" w:rsidP="000B278A">
            <w:pPr>
              <w:spacing w:before="0" w:line="240" w:lineRule="auto"/>
              <w:ind w:right="113"/>
              <w:contextualSpacing w:val="0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4A40E2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 w:bidi="th-TH"/>
              </w:rPr>
              <w:t>เครื่องวิ่งไฟฟ้า</w:t>
            </w:r>
          </w:p>
        </w:tc>
        <w:tc>
          <w:tcPr>
            <w:tcW w:w="2126" w:type="dxa"/>
          </w:tcPr>
          <w:p w14:paraId="22232520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418" w:type="dxa"/>
          </w:tcPr>
          <w:p w14:paraId="39540FA5" w14:textId="77777777" w:rsidR="00A94792" w:rsidRPr="004A40E2" w:rsidRDefault="00A9479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4A40E2" w:rsidRPr="004A40E2" w14:paraId="7F13FDFD" w14:textId="77777777" w:rsidTr="000B278A">
        <w:tc>
          <w:tcPr>
            <w:tcW w:w="2382" w:type="dxa"/>
          </w:tcPr>
          <w:p w14:paraId="0AE5FB32" w14:textId="51EE8B78" w:rsidR="004A40E2" w:rsidRPr="004A40E2" w:rsidRDefault="004A40E2" w:rsidP="000B278A">
            <w:pPr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3000" w:type="dxa"/>
          </w:tcPr>
          <w:p w14:paraId="33E26057" w14:textId="77777777" w:rsidR="004A40E2" w:rsidRPr="004A40E2" w:rsidRDefault="004A40E2" w:rsidP="000B278A">
            <w:pPr>
              <w:spacing w:before="0" w:line="240" w:lineRule="auto"/>
              <w:contextualSpacing w:val="0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</w:pPr>
            <w:r w:rsidRPr="004A40E2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 w:bidi="th-TH"/>
              </w:rPr>
              <w:t>ลู่วิ่งไฟฟ้า</w:t>
            </w:r>
          </w:p>
        </w:tc>
        <w:tc>
          <w:tcPr>
            <w:tcW w:w="2126" w:type="dxa"/>
          </w:tcPr>
          <w:p w14:paraId="0E96C5C5" w14:textId="77777777" w:rsidR="004A40E2" w:rsidRPr="004A40E2" w:rsidRDefault="004A40E2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418" w:type="dxa"/>
          </w:tcPr>
          <w:p w14:paraId="492DDA14" w14:textId="77777777" w:rsidR="004A40E2" w:rsidRPr="004A40E2" w:rsidRDefault="004A40E2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4A40E2" w:rsidRPr="004A40E2" w14:paraId="27D0A494" w14:textId="77777777" w:rsidTr="000B278A">
        <w:tc>
          <w:tcPr>
            <w:tcW w:w="2382" w:type="dxa"/>
          </w:tcPr>
          <w:p w14:paraId="3D03D31D" w14:textId="77777777" w:rsidR="004A40E2" w:rsidRPr="004A40E2" w:rsidRDefault="004A40E2" w:rsidP="000B278A">
            <w:pPr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3000" w:type="dxa"/>
          </w:tcPr>
          <w:p w14:paraId="56C6D148" w14:textId="77777777" w:rsidR="004A40E2" w:rsidRPr="004A40E2" w:rsidRDefault="004A40E2" w:rsidP="000B278A">
            <w:pPr>
              <w:spacing w:before="0" w:line="240" w:lineRule="auto"/>
              <w:contextualSpacing w:val="0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</w:pPr>
            <w:r w:rsidRPr="004A40E2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 w:bidi="th-TH"/>
              </w:rPr>
              <w:t>เหล็กยกข้อแขน</w:t>
            </w:r>
          </w:p>
        </w:tc>
        <w:tc>
          <w:tcPr>
            <w:tcW w:w="2126" w:type="dxa"/>
          </w:tcPr>
          <w:p w14:paraId="24579784" w14:textId="77777777" w:rsidR="004A40E2" w:rsidRPr="004A40E2" w:rsidRDefault="004A40E2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418" w:type="dxa"/>
          </w:tcPr>
          <w:p w14:paraId="4F5C6D0E" w14:textId="77777777" w:rsidR="004A40E2" w:rsidRPr="004A40E2" w:rsidRDefault="004A40E2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4A40E2" w:rsidRPr="004A40E2" w14:paraId="33B187A3" w14:textId="77777777" w:rsidTr="000B278A">
        <w:tc>
          <w:tcPr>
            <w:tcW w:w="2382" w:type="dxa"/>
          </w:tcPr>
          <w:p w14:paraId="0A468A3A" w14:textId="77777777" w:rsidR="004A40E2" w:rsidRPr="004A40E2" w:rsidRDefault="004A40E2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3000" w:type="dxa"/>
          </w:tcPr>
          <w:p w14:paraId="4F3178FC" w14:textId="77777777" w:rsidR="004A40E2" w:rsidRPr="004A40E2" w:rsidRDefault="004A40E2" w:rsidP="000B278A">
            <w:pPr>
              <w:spacing w:before="0" w:line="240" w:lineRule="auto"/>
              <w:contextualSpacing w:val="0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</w:pPr>
            <w:r w:rsidRPr="004A40E2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 w:bidi="th-TH"/>
              </w:rPr>
              <w:t>คานยกอก</w:t>
            </w:r>
          </w:p>
        </w:tc>
        <w:tc>
          <w:tcPr>
            <w:tcW w:w="2126" w:type="dxa"/>
          </w:tcPr>
          <w:p w14:paraId="37FB31F1" w14:textId="77777777" w:rsidR="004A40E2" w:rsidRPr="004A40E2" w:rsidRDefault="004A40E2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418" w:type="dxa"/>
          </w:tcPr>
          <w:p w14:paraId="3AB7AE96" w14:textId="77777777" w:rsidR="004A40E2" w:rsidRPr="004A40E2" w:rsidRDefault="004A40E2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4A40E2" w:rsidRPr="004A40E2" w14:paraId="06B40911" w14:textId="77777777" w:rsidTr="000B278A">
        <w:tc>
          <w:tcPr>
            <w:tcW w:w="2382" w:type="dxa"/>
          </w:tcPr>
          <w:p w14:paraId="3CAD3535" w14:textId="77777777" w:rsidR="004A40E2" w:rsidRPr="004A40E2" w:rsidRDefault="004A40E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3000" w:type="dxa"/>
          </w:tcPr>
          <w:p w14:paraId="5BDF068C" w14:textId="77777777" w:rsidR="004A40E2" w:rsidRPr="004A40E2" w:rsidRDefault="004A40E2" w:rsidP="000B278A">
            <w:pPr>
              <w:spacing w:before="0" w:line="240" w:lineRule="auto"/>
              <w:ind w:right="113"/>
              <w:contextualSpacing w:val="0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</w:pPr>
            <w:r w:rsidRPr="004A40E2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 w:bidi="th-TH"/>
              </w:rPr>
              <w:t>คานงอเล่นแขน</w:t>
            </w:r>
          </w:p>
        </w:tc>
        <w:tc>
          <w:tcPr>
            <w:tcW w:w="2126" w:type="dxa"/>
          </w:tcPr>
          <w:p w14:paraId="160B0FF7" w14:textId="77777777" w:rsidR="004A40E2" w:rsidRPr="004A40E2" w:rsidRDefault="004A40E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418" w:type="dxa"/>
          </w:tcPr>
          <w:p w14:paraId="417027CF" w14:textId="77777777" w:rsidR="004A40E2" w:rsidRPr="004A40E2" w:rsidRDefault="004A40E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4A40E2" w:rsidRPr="004A40E2" w14:paraId="7903327A" w14:textId="77777777" w:rsidTr="000B278A">
        <w:tc>
          <w:tcPr>
            <w:tcW w:w="2382" w:type="dxa"/>
          </w:tcPr>
          <w:p w14:paraId="43CC94FC" w14:textId="77777777" w:rsidR="004A40E2" w:rsidRPr="004A40E2" w:rsidRDefault="004A40E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3000" w:type="dxa"/>
          </w:tcPr>
          <w:p w14:paraId="1A7C7026" w14:textId="77777777" w:rsidR="004A40E2" w:rsidRPr="004A40E2" w:rsidRDefault="004A40E2" w:rsidP="000B278A">
            <w:pPr>
              <w:spacing w:before="0" w:line="240" w:lineRule="auto"/>
              <w:ind w:right="113"/>
              <w:contextualSpacing w:val="0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 w:bidi="th-TH"/>
              </w:rPr>
            </w:pPr>
            <w:r w:rsidRPr="004A40E2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 w:bidi="th-TH"/>
              </w:rPr>
              <w:t>กรรเชียงบก</w:t>
            </w:r>
          </w:p>
        </w:tc>
        <w:tc>
          <w:tcPr>
            <w:tcW w:w="2126" w:type="dxa"/>
          </w:tcPr>
          <w:p w14:paraId="32E72B29" w14:textId="77777777" w:rsidR="004A40E2" w:rsidRPr="004A40E2" w:rsidRDefault="004A40E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418" w:type="dxa"/>
          </w:tcPr>
          <w:p w14:paraId="696F9710" w14:textId="77777777" w:rsidR="004A40E2" w:rsidRPr="004A40E2" w:rsidRDefault="004A40E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4A40E2" w:rsidRPr="004A40E2" w14:paraId="205761DC" w14:textId="77777777" w:rsidTr="000B278A">
        <w:tc>
          <w:tcPr>
            <w:tcW w:w="2382" w:type="dxa"/>
          </w:tcPr>
          <w:p w14:paraId="0AB46138" w14:textId="77777777" w:rsidR="004A40E2" w:rsidRPr="004A40E2" w:rsidRDefault="004A40E2" w:rsidP="000B278A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3000" w:type="dxa"/>
          </w:tcPr>
          <w:p w14:paraId="45024E3A" w14:textId="77777777" w:rsidR="004A40E2" w:rsidRPr="004A40E2" w:rsidRDefault="004A40E2" w:rsidP="000B278A">
            <w:pPr>
              <w:spacing w:before="0" w:line="240" w:lineRule="auto"/>
              <w:ind w:right="113"/>
              <w:contextualSpacing w:val="0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4A40E2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 w:bidi="th-TH"/>
              </w:rPr>
              <w:t>เครื่องปั่นสะโพก</w:t>
            </w:r>
          </w:p>
        </w:tc>
        <w:tc>
          <w:tcPr>
            <w:tcW w:w="2126" w:type="dxa"/>
          </w:tcPr>
          <w:p w14:paraId="047FD958" w14:textId="77777777" w:rsidR="004A40E2" w:rsidRPr="004A40E2" w:rsidRDefault="004A40E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8" w:type="dxa"/>
          </w:tcPr>
          <w:p w14:paraId="37C1C961" w14:textId="77777777" w:rsidR="004A40E2" w:rsidRPr="004A40E2" w:rsidRDefault="004A40E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4A40E2" w:rsidRPr="004A40E2" w14:paraId="57264E49" w14:textId="77777777" w:rsidTr="000B278A">
        <w:tc>
          <w:tcPr>
            <w:tcW w:w="2382" w:type="dxa"/>
          </w:tcPr>
          <w:p w14:paraId="535203AC" w14:textId="77777777" w:rsidR="004A40E2" w:rsidRPr="004A40E2" w:rsidRDefault="004A40E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3000" w:type="dxa"/>
          </w:tcPr>
          <w:p w14:paraId="0C63B3A8" w14:textId="77777777" w:rsidR="004A40E2" w:rsidRPr="004A40E2" w:rsidRDefault="004A40E2" w:rsidP="000B278A">
            <w:pPr>
              <w:spacing w:before="0" w:line="240" w:lineRule="auto"/>
              <w:ind w:right="113"/>
              <w:contextualSpacing w:val="0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</w:pPr>
            <w:r w:rsidRPr="004A40E2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 w:bidi="th-TH"/>
              </w:rPr>
              <w:t>เวทีมวย</w:t>
            </w:r>
          </w:p>
        </w:tc>
        <w:tc>
          <w:tcPr>
            <w:tcW w:w="2126" w:type="dxa"/>
          </w:tcPr>
          <w:p w14:paraId="67EFE329" w14:textId="77777777" w:rsidR="004A40E2" w:rsidRPr="004A40E2" w:rsidRDefault="004A40E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8" w:type="dxa"/>
          </w:tcPr>
          <w:p w14:paraId="78EA7F65" w14:textId="77777777" w:rsidR="004A40E2" w:rsidRPr="004A40E2" w:rsidRDefault="004A40E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4A40E2" w:rsidRPr="004A40E2" w14:paraId="5DAFC6AE" w14:textId="77777777" w:rsidTr="000B278A">
        <w:tc>
          <w:tcPr>
            <w:tcW w:w="2382" w:type="dxa"/>
          </w:tcPr>
          <w:p w14:paraId="73962573" w14:textId="77777777" w:rsidR="004A40E2" w:rsidRPr="004A40E2" w:rsidRDefault="004A40E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3000" w:type="dxa"/>
          </w:tcPr>
          <w:p w14:paraId="6227B24C" w14:textId="77777777" w:rsidR="004A40E2" w:rsidRPr="004A40E2" w:rsidRDefault="004A40E2" w:rsidP="000B278A">
            <w:pPr>
              <w:spacing w:before="0" w:line="240" w:lineRule="auto"/>
              <w:ind w:right="113"/>
              <w:contextualSpacing w:val="0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</w:pPr>
            <w:r w:rsidRPr="004A40E2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 w:bidi="th-TH"/>
              </w:rPr>
              <w:t>เครื่องบริหารร่างกาย</w:t>
            </w:r>
          </w:p>
        </w:tc>
        <w:tc>
          <w:tcPr>
            <w:tcW w:w="2126" w:type="dxa"/>
          </w:tcPr>
          <w:p w14:paraId="27F001D3" w14:textId="77777777" w:rsidR="004A40E2" w:rsidRPr="004A40E2" w:rsidRDefault="004A40E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418" w:type="dxa"/>
          </w:tcPr>
          <w:p w14:paraId="3D82CAED" w14:textId="77777777" w:rsidR="004A40E2" w:rsidRPr="004A40E2" w:rsidRDefault="004A40E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4A40E2" w:rsidRPr="004A40E2" w14:paraId="03186BC7" w14:textId="77777777" w:rsidTr="000B278A">
        <w:tc>
          <w:tcPr>
            <w:tcW w:w="2382" w:type="dxa"/>
          </w:tcPr>
          <w:p w14:paraId="3B65E038" w14:textId="77777777" w:rsidR="004A40E2" w:rsidRPr="004A40E2" w:rsidRDefault="004A40E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3000" w:type="dxa"/>
          </w:tcPr>
          <w:p w14:paraId="4E57AA78" w14:textId="77777777" w:rsidR="004A40E2" w:rsidRPr="004A40E2" w:rsidRDefault="004A40E2" w:rsidP="000B278A">
            <w:pPr>
              <w:spacing w:before="0" w:line="240" w:lineRule="auto"/>
              <w:ind w:right="113"/>
              <w:contextualSpacing w:val="0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</w:pPr>
            <w:r w:rsidRPr="004A40E2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 w:bidi="th-TH"/>
              </w:rPr>
              <w:t>เครื่องช่วยในการฝึกตีปิงปอง</w:t>
            </w:r>
          </w:p>
        </w:tc>
        <w:tc>
          <w:tcPr>
            <w:tcW w:w="2126" w:type="dxa"/>
          </w:tcPr>
          <w:p w14:paraId="1433AD8A" w14:textId="77777777" w:rsidR="004A40E2" w:rsidRPr="004A40E2" w:rsidRDefault="004A40E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418" w:type="dxa"/>
          </w:tcPr>
          <w:p w14:paraId="1D9548D9" w14:textId="77777777" w:rsidR="004A40E2" w:rsidRPr="004A40E2" w:rsidRDefault="004A40E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4A40E2" w:rsidRPr="004A40E2" w14:paraId="29E81B56" w14:textId="77777777" w:rsidTr="000B278A">
        <w:tc>
          <w:tcPr>
            <w:tcW w:w="2382" w:type="dxa"/>
          </w:tcPr>
          <w:p w14:paraId="5AEB5495" w14:textId="77777777" w:rsidR="004A40E2" w:rsidRPr="004A40E2" w:rsidRDefault="004A40E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3000" w:type="dxa"/>
          </w:tcPr>
          <w:p w14:paraId="1118C72E" w14:textId="77777777" w:rsidR="004A40E2" w:rsidRPr="004A40E2" w:rsidRDefault="004A40E2" w:rsidP="000B278A">
            <w:pPr>
              <w:spacing w:before="0" w:line="240" w:lineRule="auto"/>
              <w:ind w:right="113"/>
              <w:contextualSpacing w:val="0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/>
              </w:rPr>
            </w:pPr>
            <w:r w:rsidRPr="004A40E2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 w:bidi="th-TH"/>
              </w:rPr>
              <w:t>ม้าโยก</w:t>
            </w:r>
          </w:p>
        </w:tc>
        <w:tc>
          <w:tcPr>
            <w:tcW w:w="2126" w:type="dxa"/>
          </w:tcPr>
          <w:p w14:paraId="7E9DDB2A" w14:textId="77777777" w:rsidR="004A40E2" w:rsidRPr="004A40E2" w:rsidRDefault="004A40E2" w:rsidP="000B278A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418" w:type="dxa"/>
          </w:tcPr>
          <w:p w14:paraId="08EDE7F3" w14:textId="77777777" w:rsidR="004A40E2" w:rsidRPr="004A40E2" w:rsidRDefault="004A40E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4A40E2" w:rsidRPr="004A40E2" w14:paraId="26D89C7B" w14:textId="77777777" w:rsidTr="000B278A">
        <w:tc>
          <w:tcPr>
            <w:tcW w:w="2382" w:type="dxa"/>
          </w:tcPr>
          <w:p w14:paraId="486D85B6" w14:textId="77777777" w:rsidR="004A40E2" w:rsidRPr="004A40E2" w:rsidRDefault="004A40E2" w:rsidP="000B278A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3000" w:type="dxa"/>
          </w:tcPr>
          <w:p w14:paraId="2CAF7E4C" w14:textId="77777777" w:rsidR="004A40E2" w:rsidRPr="004A40E2" w:rsidRDefault="004A40E2" w:rsidP="000B278A">
            <w:pPr>
              <w:spacing w:before="0" w:line="240" w:lineRule="auto"/>
              <w:ind w:right="113"/>
              <w:contextualSpacing w:val="0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4A40E2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 w:bidi="th-TH"/>
              </w:rPr>
              <w:t>แป้นบาสเก็ตบอล</w:t>
            </w:r>
          </w:p>
        </w:tc>
        <w:tc>
          <w:tcPr>
            <w:tcW w:w="2126" w:type="dxa"/>
          </w:tcPr>
          <w:p w14:paraId="638CE1A7" w14:textId="77777777" w:rsidR="004A40E2" w:rsidRPr="004A40E2" w:rsidRDefault="004A40E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418" w:type="dxa"/>
          </w:tcPr>
          <w:p w14:paraId="2EB9BEC7" w14:textId="77777777" w:rsidR="004A40E2" w:rsidRPr="004A40E2" w:rsidRDefault="004A40E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4A40E2" w:rsidRPr="004A40E2" w14:paraId="70744E84" w14:textId="77777777" w:rsidTr="000B278A">
        <w:tc>
          <w:tcPr>
            <w:tcW w:w="2382" w:type="dxa"/>
          </w:tcPr>
          <w:p w14:paraId="5EF7D966" w14:textId="77777777" w:rsidR="004A40E2" w:rsidRPr="004A40E2" w:rsidRDefault="004A40E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3000" w:type="dxa"/>
          </w:tcPr>
          <w:p w14:paraId="655BF92A" w14:textId="77777777" w:rsidR="004A40E2" w:rsidRPr="004A40E2" w:rsidRDefault="004A40E2" w:rsidP="000B278A">
            <w:pPr>
              <w:spacing w:before="0" w:line="240" w:lineRule="auto"/>
              <w:ind w:right="113"/>
              <w:contextualSpacing w:val="0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4A40E2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 w:bidi="th-TH"/>
              </w:rPr>
              <w:t>เครื่องเดินวงรี</w:t>
            </w:r>
          </w:p>
        </w:tc>
        <w:tc>
          <w:tcPr>
            <w:tcW w:w="2126" w:type="dxa"/>
          </w:tcPr>
          <w:p w14:paraId="1472BBAB" w14:textId="77777777" w:rsidR="004A40E2" w:rsidRPr="004A40E2" w:rsidRDefault="004A40E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418" w:type="dxa"/>
          </w:tcPr>
          <w:p w14:paraId="109648D2" w14:textId="77777777" w:rsidR="004A40E2" w:rsidRPr="004A40E2" w:rsidRDefault="004A40E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4A40E2" w:rsidRPr="004A40E2" w14:paraId="4DD32602" w14:textId="77777777" w:rsidTr="000B278A">
        <w:tc>
          <w:tcPr>
            <w:tcW w:w="2382" w:type="dxa"/>
          </w:tcPr>
          <w:p w14:paraId="38F520EE" w14:textId="77777777" w:rsidR="004A40E2" w:rsidRPr="004A40E2" w:rsidRDefault="004A40E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3000" w:type="dxa"/>
          </w:tcPr>
          <w:p w14:paraId="2EFD116B" w14:textId="77777777" w:rsidR="004A40E2" w:rsidRPr="004A40E2" w:rsidRDefault="004A40E2" w:rsidP="000B278A">
            <w:pPr>
              <w:spacing w:before="0" w:line="240" w:lineRule="auto"/>
              <w:ind w:right="113"/>
              <w:contextualSpacing w:val="0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4A40E2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 w:bidi="th-TH"/>
              </w:rPr>
              <w:t>เครื่องเล่นขา</w:t>
            </w:r>
          </w:p>
        </w:tc>
        <w:tc>
          <w:tcPr>
            <w:tcW w:w="2126" w:type="dxa"/>
          </w:tcPr>
          <w:p w14:paraId="3D92103C" w14:textId="77777777" w:rsidR="004A40E2" w:rsidRPr="004A40E2" w:rsidRDefault="004A40E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418" w:type="dxa"/>
          </w:tcPr>
          <w:p w14:paraId="2785A9E3" w14:textId="77777777" w:rsidR="004A40E2" w:rsidRPr="004A40E2" w:rsidRDefault="004A40E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4A40E2" w:rsidRPr="004A40E2" w14:paraId="08325BCD" w14:textId="77777777" w:rsidTr="000B278A">
        <w:tc>
          <w:tcPr>
            <w:tcW w:w="2382" w:type="dxa"/>
          </w:tcPr>
          <w:p w14:paraId="3865EB93" w14:textId="77777777" w:rsidR="004A40E2" w:rsidRPr="004A40E2" w:rsidRDefault="004A40E2" w:rsidP="000B278A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3000" w:type="dxa"/>
          </w:tcPr>
          <w:p w14:paraId="390B3FDE" w14:textId="77777777" w:rsidR="004A40E2" w:rsidRPr="004A40E2" w:rsidRDefault="004A40E2" w:rsidP="000B278A">
            <w:pPr>
              <w:spacing w:before="0" w:line="240" w:lineRule="auto"/>
              <w:ind w:left="113" w:right="113"/>
              <w:contextualSpacing w:val="0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lang w:eastAsia="en-US"/>
              </w:rPr>
            </w:pPr>
            <w:r w:rsidRPr="004A40E2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 w:bidi="th-TH"/>
              </w:rPr>
              <w:t>เครื่องเล่นไหล่และหน้าอก</w:t>
            </w:r>
          </w:p>
        </w:tc>
        <w:tc>
          <w:tcPr>
            <w:tcW w:w="2126" w:type="dxa"/>
          </w:tcPr>
          <w:p w14:paraId="7F9DFCD7" w14:textId="77777777" w:rsidR="004A40E2" w:rsidRPr="004A40E2" w:rsidRDefault="004A40E2" w:rsidP="000B278A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418" w:type="dxa"/>
          </w:tcPr>
          <w:p w14:paraId="6AF9B219" w14:textId="77777777" w:rsidR="004A40E2" w:rsidRPr="004A40E2" w:rsidRDefault="004A40E2" w:rsidP="000B278A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4A40E2" w:rsidRPr="004A40E2" w14:paraId="30B3B5AB" w14:textId="77777777" w:rsidTr="000B278A">
        <w:tc>
          <w:tcPr>
            <w:tcW w:w="2382" w:type="dxa"/>
          </w:tcPr>
          <w:p w14:paraId="0EF87E8C" w14:textId="77777777" w:rsidR="004A40E2" w:rsidRPr="004A40E2" w:rsidRDefault="004A40E2" w:rsidP="000B278A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3000" w:type="dxa"/>
          </w:tcPr>
          <w:p w14:paraId="6E1B87BD" w14:textId="77777777" w:rsidR="004A40E2" w:rsidRPr="004A40E2" w:rsidRDefault="004A40E2" w:rsidP="000B278A">
            <w:pPr>
              <w:spacing w:before="0" w:line="240" w:lineRule="auto"/>
              <w:ind w:left="113" w:right="113"/>
              <w:contextualSpacing w:val="0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  <w:lang w:eastAsia="en-US" w:bidi="th-TH"/>
              </w:rPr>
            </w:pPr>
          </w:p>
        </w:tc>
        <w:tc>
          <w:tcPr>
            <w:tcW w:w="2126" w:type="dxa"/>
          </w:tcPr>
          <w:p w14:paraId="3133576B" w14:textId="77777777" w:rsidR="004A40E2" w:rsidRPr="004A40E2" w:rsidRDefault="004A40E2" w:rsidP="000B278A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418" w:type="dxa"/>
          </w:tcPr>
          <w:p w14:paraId="19AD8428" w14:textId="77777777" w:rsidR="004A40E2" w:rsidRPr="004A40E2" w:rsidRDefault="004A40E2" w:rsidP="000B278A">
            <w:pPr>
              <w:spacing w:before="0" w:line="240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0B278A" w:rsidRPr="008B1C29" w14:paraId="0B7DC795" w14:textId="77777777" w:rsidTr="000B278A">
        <w:tc>
          <w:tcPr>
            <w:tcW w:w="2382" w:type="dxa"/>
          </w:tcPr>
          <w:p w14:paraId="0B051D8C" w14:textId="77777777" w:rsidR="000B278A" w:rsidRPr="00CB13D7" w:rsidRDefault="000B278A" w:rsidP="000B278A">
            <w:pPr>
              <w:spacing w:before="0" w:line="240" w:lineRule="auto"/>
              <w:ind w:left="113"/>
              <w:jc w:val="center"/>
              <w:rPr>
                <w:rFonts w:ascii="TH SarabunPSK" w:hAnsi="TH SarabunPSK" w:cs="TH SarabunPSK"/>
                <w:b/>
                <w:bCs/>
                <w:spacing w:val="20"/>
                <w:sz w:val="28"/>
                <w:szCs w:val="28"/>
                <w:lang w:bidi="th-TH"/>
              </w:rPr>
            </w:pPr>
            <w:r w:rsidRPr="00CB13D7">
              <w:rPr>
                <w:rFonts w:ascii="TH SarabunPSK" w:hAnsi="TH SarabunPSK" w:cs="TH SarabunPSK" w:hint="cs"/>
                <w:b/>
                <w:bCs/>
                <w:spacing w:val="20"/>
                <w:sz w:val="28"/>
                <w:szCs w:val="28"/>
                <w:cs/>
                <w:lang w:bidi="th-TH"/>
              </w:rPr>
              <w:t>ครุภัณฑ์สำรวจ</w:t>
            </w:r>
          </w:p>
        </w:tc>
        <w:tc>
          <w:tcPr>
            <w:tcW w:w="3000" w:type="dxa"/>
          </w:tcPr>
          <w:p w14:paraId="5E4B3A08" w14:textId="77777777" w:rsidR="000B278A" w:rsidRPr="00011D20" w:rsidRDefault="000B278A" w:rsidP="000B278A">
            <w:pPr>
              <w:spacing w:before="0" w:line="240" w:lineRule="auto"/>
              <w:ind w:left="113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กล้องส่องทางไกล</w:t>
            </w:r>
          </w:p>
        </w:tc>
        <w:tc>
          <w:tcPr>
            <w:tcW w:w="2126" w:type="dxa"/>
          </w:tcPr>
          <w:p w14:paraId="06FE2B43" w14:textId="77777777" w:rsidR="000B278A" w:rsidRPr="008B1C29" w:rsidRDefault="000B278A" w:rsidP="000B278A">
            <w:pPr>
              <w:spacing w:before="0" w:line="240" w:lineRule="auto"/>
              <w:ind w:lef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418" w:type="dxa"/>
          </w:tcPr>
          <w:p w14:paraId="5FCE6176" w14:textId="77777777" w:rsidR="000B278A" w:rsidRPr="008B1C29" w:rsidRDefault="000B278A" w:rsidP="000B278A">
            <w:pPr>
              <w:spacing w:before="0" w:line="240" w:lineRule="auto"/>
              <w:ind w:lef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0B278A" w:rsidRPr="008B1C29" w14:paraId="228C4604" w14:textId="77777777" w:rsidTr="000B278A">
        <w:tc>
          <w:tcPr>
            <w:tcW w:w="2382" w:type="dxa"/>
          </w:tcPr>
          <w:p w14:paraId="735E5F31" w14:textId="77777777" w:rsidR="000B278A" w:rsidRDefault="000B278A" w:rsidP="000B278A">
            <w:pPr>
              <w:spacing w:before="0" w:line="240" w:lineRule="auto"/>
              <w:ind w:left="113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3000" w:type="dxa"/>
          </w:tcPr>
          <w:p w14:paraId="0676C042" w14:textId="77777777" w:rsidR="000B278A" w:rsidRPr="00F24DB7" w:rsidRDefault="000B278A" w:rsidP="000B278A">
            <w:pPr>
              <w:spacing w:before="0" w:line="240" w:lineRule="auto"/>
              <w:ind w:left="113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เครื่องเจาะสำรวจ</w:t>
            </w:r>
          </w:p>
        </w:tc>
        <w:tc>
          <w:tcPr>
            <w:tcW w:w="2126" w:type="dxa"/>
          </w:tcPr>
          <w:p w14:paraId="14BA555B" w14:textId="77777777" w:rsidR="000B278A" w:rsidRPr="008B1C29" w:rsidRDefault="000B278A" w:rsidP="000B278A">
            <w:pPr>
              <w:spacing w:before="0" w:line="240" w:lineRule="auto"/>
              <w:ind w:lef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418" w:type="dxa"/>
          </w:tcPr>
          <w:p w14:paraId="4B69526F" w14:textId="77777777" w:rsidR="000B278A" w:rsidRPr="008B1C29" w:rsidRDefault="000B278A" w:rsidP="000B278A">
            <w:pPr>
              <w:spacing w:before="0" w:line="240" w:lineRule="auto"/>
              <w:ind w:lef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0B278A" w:rsidRPr="008B1C29" w14:paraId="14C5A5F8" w14:textId="77777777" w:rsidTr="000B278A">
        <w:tc>
          <w:tcPr>
            <w:tcW w:w="2382" w:type="dxa"/>
          </w:tcPr>
          <w:p w14:paraId="7A66CB2F" w14:textId="77777777" w:rsidR="000B278A" w:rsidRDefault="000B278A" w:rsidP="000B278A">
            <w:pPr>
              <w:spacing w:before="0" w:line="240" w:lineRule="auto"/>
              <w:ind w:left="113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3000" w:type="dxa"/>
          </w:tcPr>
          <w:p w14:paraId="548DD211" w14:textId="77777777" w:rsidR="000B278A" w:rsidRPr="00F24DB7" w:rsidRDefault="000B278A" w:rsidP="000B278A">
            <w:pPr>
              <w:spacing w:before="0" w:line="240" w:lineRule="auto"/>
              <w:ind w:left="113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กล้องระดับ</w:t>
            </w:r>
          </w:p>
        </w:tc>
        <w:tc>
          <w:tcPr>
            <w:tcW w:w="2126" w:type="dxa"/>
          </w:tcPr>
          <w:p w14:paraId="5FC0CA17" w14:textId="77777777" w:rsidR="000B278A" w:rsidRPr="008B1C29" w:rsidRDefault="000B278A" w:rsidP="000B278A">
            <w:pPr>
              <w:spacing w:before="0" w:line="240" w:lineRule="auto"/>
              <w:ind w:lef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418" w:type="dxa"/>
          </w:tcPr>
          <w:p w14:paraId="0215AE20" w14:textId="77777777" w:rsidR="000B278A" w:rsidRPr="008B1C29" w:rsidRDefault="000B278A" w:rsidP="000B278A">
            <w:pPr>
              <w:spacing w:before="0" w:line="240" w:lineRule="auto"/>
              <w:ind w:lef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0B278A" w:rsidRPr="008B1C29" w14:paraId="2B6FED02" w14:textId="77777777" w:rsidTr="000B278A">
        <w:tc>
          <w:tcPr>
            <w:tcW w:w="2382" w:type="dxa"/>
          </w:tcPr>
          <w:p w14:paraId="7D7CD23D" w14:textId="77777777" w:rsidR="000B278A" w:rsidRDefault="000B278A" w:rsidP="000B278A">
            <w:pPr>
              <w:spacing w:before="0" w:line="240" w:lineRule="auto"/>
              <w:ind w:left="113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3000" w:type="dxa"/>
          </w:tcPr>
          <w:p w14:paraId="389A7961" w14:textId="77777777" w:rsidR="000B278A" w:rsidRPr="00F24DB7" w:rsidRDefault="000B278A" w:rsidP="000B278A">
            <w:pPr>
              <w:spacing w:before="0" w:line="240" w:lineRule="auto"/>
              <w:ind w:left="113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กล้องวัดมุม</w:t>
            </w:r>
          </w:p>
        </w:tc>
        <w:tc>
          <w:tcPr>
            <w:tcW w:w="2126" w:type="dxa"/>
          </w:tcPr>
          <w:p w14:paraId="192F4499" w14:textId="77777777" w:rsidR="000B278A" w:rsidRPr="008B1C29" w:rsidRDefault="000B278A" w:rsidP="000B278A">
            <w:pPr>
              <w:spacing w:before="0" w:line="240" w:lineRule="auto"/>
              <w:ind w:lef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418" w:type="dxa"/>
          </w:tcPr>
          <w:p w14:paraId="45676A90" w14:textId="77777777" w:rsidR="000B278A" w:rsidRPr="008B1C29" w:rsidRDefault="000B278A" w:rsidP="000B278A">
            <w:pPr>
              <w:spacing w:before="0" w:line="240" w:lineRule="auto"/>
              <w:ind w:lef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0B278A" w:rsidRPr="008B1C29" w14:paraId="775E3CCC" w14:textId="77777777" w:rsidTr="000B278A">
        <w:tc>
          <w:tcPr>
            <w:tcW w:w="2382" w:type="dxa"/>
          </w:tcPr>
          <w:p w14:paraId="7FE41F45" w14:textId="77777777" w:rsidR="000B278A" w:rsidRDefault="000B278A" w:rsidP="000B278A">
            <w:pPr>
              <w:spacing w:before="0" w:line="240" w:lineRule="auto"/>
              <w:ind w:left="113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3000" w:type="dxa"/>
          </w:tcPr>
          <w:p w14:paraId="6D908716" w14:textId="77777777" w:rsidR="000B278A" w:rsidRPr="00C64762" w:rsidRDefault="000B278A" w:rsidP="000B278A">
            <w:pPr>
              <w:spacing w:before="0" w:line="240" w:lineRule="auto"/>
              <w:ind w:left="113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กล้องถ่ายภาพทางอากาศ</w:t>
            </w:r>
          </w:p>
        </w:tc>
        <w:tc>
          <w:tcPr>
            <w:tcW w:w="2126" w:type="dxa"/>
          </w:tcPr>
          <w:p w14:paraId="5C9B3BEB" w14:textId="77777777" w:rsidR="000B278A" w:rsidRPr="008B1C29" w:rsidRDefault="000B278A" w:rsidP="000B278A">
            <w:pPr>
              <w:spacing w:before="0" w:line="240" w:lineRule="auto"/>
              <w:ind w:lef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418" w:type="dxa"/>
          </w:tcPr>
          <w:p w14:paraId="4A5699FC" w14:textId="77777777" w:rsidR="000B278A" w:rsidRPr="008B1C29" w:rsidRDefault="000B278A" w:rsidP="000B278A">
            <w:pPr>
              <w:spacing w:before="0" w:line="240" w:lineRule="auto"/>
              <w:ind w:lef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0B278A" w:rsidRPr="008B1C29" w14:paraId="2FF46836" w14:textId="77777777" w:rsidTr="000B278A">
        <w:tc>
          <w:tcPr>
            <w:tcW w:w="2382" w:type="dxa"/>
          </w:tcPr>
          <w:p w14:paraId="754F5FA8" w14:textId="77777777" w:rsidR="000B278A" w:rsidRDefault="000B278A" w:rsidP="000B278A">
            <w:pPr>
              <w:spacing w:before="0" w:line="240" w:lineRule="auto"/>
              <w:ind w:left="113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3000" w:type="dxa"/>
          </w:tcPr>
          <w:p w14:paraId="0115B27C" w14:textId="77777777" w:rsidR="000B278A" w:rsidRPr="00C64762" w:rsidRDefault="000B278A" w:rsidP="000B278A">
            <w:pPr>
              <w:spacing w:before="0" w:line="240" w:lineRule="auto"/>
              <w:ind w:left="113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กล้องถ่ายทำแผนที่</w:t>
            </w:r>
          </w:p>
        </w:tc>
        <w:tc>
          <w:tcPr>
            <w:tcW w:w="2126" w:type="dxa"/>
          </w:tcPr>
          <w:p w14:paraId="386CFBAA" w14:textId="77777777" w:rsidR="000B278A" w:rsidRPr="008B1C29" w:rsidRDefault="000B278A" w:rsidP="000B278A">
            <w:pPr>
              <w:spacing w:before="0" w:line="240" w:lineRule="auto"/>
              <w:ind w:lef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418" w:type="dxa"/>
          </w:tcPr>
          <w:p w14:paraId="47FF8093" w14:textId="77777777" w:rsidR="000B278A" w:rsidRPr="008B1C29" w:rsidRDefault="000B278A" w:rsidP="000B278A">
            <w:pPr>
              <w:spacing w:before="0" w:line="240" w:lineRule="auto"/>
              <w:ind w:lef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</w:tbl>
    <w:p w14:paraId="5B5E3E67" w14:textId="77777777" w:rsidR="004A40E2" w:rsidRPr="000B49F0" w:rsidRDefault="004A40E2" w:rsidP="004A40E2">
      <w:pPr>
        <w:spacing w:line="240" w:lineRule="auto"/>
        <w:rPr>
          <w:rFonts w:ascii="TH SarabunPSK" w:hAnsi="TH SarabunPSK" w:cs="TH SarabunPSK"/>
          <w:b/>
          <w:bCs/>
          <w:sz w:val="10"/>
          <w:szCs w:val="10"/>
          <w:lang w:bidi="th-TH"/>
        </w:rPr>
      </w:pPr>
    </w:p>
    <w:p w14:paraId="57A162F7" w14:textId="7C1037CB" w:rsidR="00E90F8F" w:rsidRPr="00B951A5" w:rsidRDefault="00B951A5" w:rsidP="000B278A">
      <w:pPr>
        <w:spacing w:line="240" w:lineRule="auto"/>
        <w:rPr>
          <w:rFonts w:ascii="TH SarabunPSK" w:hAnsi="TH SarabunPSK" w:cs="TH SarabunPSK"/>
          <w:b/>
          <w:bCs/>
          <w:szCs w:val="24"/>
          <w:lang w:bidi="th-TH"/>
        </w:rPr>
      </w:pP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หมายเหตุ  รายการ</w:t>
      </w:r>
      <w:r>
        <w:rPr>
          <w:rFonts w:ascii="TH SarabunPSK" w:hAnsi="TH SarabunPSK" w:cs="TH SarabunPSK" w:hint="cs"/>
          <w:b/>
          <w:bCs/>
          <w:szCs w:val="24"/>
          <w:cs/>
          <w:lang w:bidi="th-TH"/>
        </w:rPr>
        <w:t>ครุภัณฑ์</w:t>
      </w: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ที่ขึ้นต้นด้วยเครื่องหมาย ** เป็นรายการตามหนังสือสำนักงบประมาณที่ นร0704/ว37 ลงวันที่ 6 มกราคม 25</w:t>
      </w:r>
      <w:r>
        <w:rPr>
          <w:rFonts w:ascii="TH SarabunPSK" w:hAnsi="TH SarabunPSK" w:cs="TH SarabunPSK" w:hint="cs"/>
          <w:b/>
          <w:bCs/>
          <w:szCs w:val="24"/>
          <w:cs/>
          <w:lang w:bidi="th-TH"/>
        </w:rPr>
        <w:t>59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07"/>
        <w:gridCol w:w="2951"/>
        <w:gridCol w:w="1963"/>
        <w:gridCol w:w="2371"/>
      </w:tblGrid>
      <w:tr w:rsidR="00011D20" w:rsidRPr="008B1C29" w14:paraId="1D991E4E" w14:textId="77777777" w:rsidTr="000B27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307" w:type="dxa"/>
          </w:tcPr>
          <w:p w14:paraId="421906FC" w14:textId="77777777" w:rsidR="00011D20" w:rsidRPr="008B1C29" w:rsidRDefault="00011D20" w:rsidP="003D268D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ประเภท/หมวด</w:t>
            </w:r>
          </w:p>
        </w:tc>
        <w:tc>
          <w:tcPr>
            <w:tcW w:w="2951" w:type="dxa"/>
          </w:tcPr>
          <w:p w14:paraId="552DBA4D" w14:textId="77777777" w:rsidR="00011D20" w:rsidRPr="008B1C29" w:rsidRDefault="00011D20" w:rsidP="003D268D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รายการ</w:t>
            </w:r>
          </w:p>
        </w:tc>
        <w:tc>
          <w:tcPr>
            <w:tcW w:w="1963" w:type="dxa"/>
          </w:tcPr>
          <w:p w14:paraId="5651041F" w14:textId="77777777" w:rsidR="00011D20" w:rsidRPr="008B1C29" w:rsidRDefault="00011D20" w:rsidP="003D268D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คำค้น</w:t>
            </w:r>
          </w:p>
        </w:tc>
        <w:tc>
          <w:tcPr>
            <w:tcW w:w="2371" w:type="dxa"/>
          </w:tcPr>
          <w:p w14:paraId="7D180588" w14:textId="77777777" w:rsidR="00011D20" w:rsidRPr="008B1C29" w:rsidRDefault="00011D20" w:rsidP="003D268D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เกณฑ์พิจารณาเพิ่มเติม</w:t>
            </w:r>
          </w:p>
        </w:tc>
      </w:tr>
      <w:tr w:rsidR="000B278A" w:rsidRPr="008B1C29" w14:paraId="62317745" w14:textId="77777777" w:rsidTr="000B278A">
        <w:tc>
          <w:tcPr>
            <w:tcW w:w="2307" w:type="dxa"/>
          </w:tcPr>
          <w:p w14:paraId="4FF55BE8" w14:textId="579979BA" w:rsidR="000B278A" w:rsidRDefault="000B278A" w:rsidP="000B278A">
            <w:pPr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  <w:r w:rsidRPr="00CB13D7">
              <w:rPr>
                <w:rFonts w:ascii="TH SarabunPSK" w:hAnsi="TH SarabunPSK" w:cs="TH SarabunPSK" w:hint="cs"/>
                <w:b/>
                <w:bCs/>
                <w:spacing w:val="20"/>
                <w:sz w:val="28"/>
                <w:szCs w:val="28"/>
                <w:cs/>
                <w:lang w:bidi="th-TH"/>
              </w:rPr>
              <w:t>ครุภัณฑ์สำรวจ</w:t>
            </w:r>
          </w:p>
        </w:tc>
        <w:tc>
          <w:tcPr>
            <w:tcW w:w="2951" w:type="dxa"/>
          </w:tcPr>
          <w:p w14:paraId="12D3B9B6" w14:textId="77777777" w:rsidR="000B278A" w:rsidRPr="00C64762" w:rsidRDefault="000B278A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กล้องวัดแนวก่อสร้าง</w:t>
            </w:r>
          </w:p>
        </w:tc>
        <w:tc>
          <w:tcPr>
            <w:tcW w:w="1963" w:type="dxa"/>
          </w:tcPr>
          <w:p w14:paraId="5F883A35" w14:textId="77777777" w:rsidR="000B278A" w:rsidRPr="008B1C29" w:rsidRDefault="000B278A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71" w:type="dxa"/>
          </w:tcPr>
          <w:p w14:paraId="082DDAD9" w14:textId="77777777" w:rsidR="000B278A" w:rsidRPr="008B1C29" w:rsidRDefault="000B278A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0B278A" w:rsidRPr="008B1C29" w14:paraId="4CFA9AF5" w14:textId="77777777" w:rsidTr="000B278A">
        <w:tc>
          <w:tcPr>
            <w:tcW w:w="2307" w:type="dxa"/>
          </w:tcPr>
          <w:p w14:paraId="1EB97400" w14:textId="77777777" w:rsidR="000B278A" w:rsidRDefault="000B278A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51" w:type="dxa"/>
          </w:tcPr>
          <w:p w14:paraId="4BA3E6FC" w14:textId="77777777" w:rsidR="000B278A" w:rsidRPr="00C64762" w:rsidRDefault="000B278A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ล้อวัดระยะ</w:t>
            </w:r>
          </w:p>
        </w:tc>
        <w:tc>
          <w:tcPr>
            <w:tcW w:w="1963" w:type="dxa"/>
          </w:tcPr>
          <w:p w14:paraId="69E13A38" w14:textId="77777777" w:rsidR="000B278A" w:rsidRPr="008B1C29" w:rsidRDefault="000B278A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71" w:type="dxa"/>
          </w:tcPr>
          <w:p w14:paraId="00836D09" w14:textId="77777777" w:rsidR="000B278A" w:rsidRPr="008B1C29" w:rsidRDefault="000B278A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0B278A" w:rsidRPr="008B1C29" w14:paraId="1907F754" w14:textId="77777777" w:rsidTr="000B278A">
        <w:tc>
          <w:tcPr>
            <w:tcW w:w="2307" w:type="dxa"/>
          </w:tcPr>
          <w:p w14:paraId="451774AF" w14:textId="77777777" w:rsidR="000B278A" w:rsidRDefault="000B278A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51" w:type="dxa"/>
          </w:tcPr>
          <w:p w14:paraId="2FE42E0C" w14:textId="77777777" w:rsidR="000B278A" w:rsidRPr="00C64762" w:rsidRDefault="000B278A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เครื่องคำนวณพื้นที่</w:t>
            </w:r>
          </w:p>
        </w:tc>
        <w:tc>
          <w:tcPr>
            <w:tcW w:w="1963" w:type="dxa"/>
          </w:tcPr>
          <w:p w14:paraId="5FC75F58" w14:textId="77777777" w:rsidR="000B278A" w:rsidRPr="008B1C29" w:rsidRDefault="000B278A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71" w:type="dxa"/>
          </w:tcPr>
          <w:p w14:paraId="7EA19CC4" w14:textId="77777777" w:rsidR="000B278A" w:rsidRPr="008B1C29" w:rsidRDefault="000B278A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0B278A" w:rsidRPr="008B1C29" w14:paraId="5671B0BA" w14:textId="77777777" w:rsidTr="000B278A">
        <w:tc>
          <w:tcPr>
            <w:tcW w:w="2307" w:type="dxa"/>
          </w:tcPr>
          <w:p w14:paraId="61A80930" w14:textId="77777777" w:rsidR="000B278A" w:rsidRDefault="000B278A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51" w:type="dxa"/>
          </w:tcPr>
          <w:p w14:paraId="06754EB5" w14:textId="77777777" w:rsidR="000B278A" w:rsidRPr="00C64762" w:rsidRDefault="000B278A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เครื่องวัดระยะ</w:t>
            </w:r>
          </w:p>
        </w:tc>
        <w:tc>
          <w:tcPr>
            <w:tcW w:w="1963" w:type="dxa"/>
          </w:tcPr>
          <w:p w14:paraId="5D59282E" w14:textId="77777777" w:rsidR="000B278A" w:rsidRPr="008B1C29" w:rsidRDefault="000B278A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71" w:type="dxa"/>
          </w:tcPr>
          <w:p w14:paraId="40674FEB" w14:textId="77777777" w:rsidR="000B278A" w:rsidRPr="008B1C29" w:rsidRDefault="000B278A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0B278A" w:rsidRPr="008B1C29" w14:paraId="7B9E4F52" w14:textId="77777777" w:rsidTr="000B278A">
        <w:tc>
          <w:tcPr>
            <w:tcW w:w="2307" w:type="dxa"/>
          </w:tcPr>
          <w:p w14:paraId="6295BEE9" w14:textId="77777777" w:rsidR="000B278A" w:rsidRDefault="000B278A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51" w:type="dxa"/>
          </w:tcPr>
          <w:p w14:paraId="25C9EDB4" w14:textId="77777777" w:rsidR="000B278A" w:rsidRPr="00C64762" w:rsidRDefault="000B278A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เครื่องวัดระยะแผนที่ซากุไร</w:t>
            </w:r>
          </w:p>
        </w:tc>
        <w:tc>
          <w:tcPr>
            <w:tcW w:w="1963" w:type="dxa"/>
          </w:tcPr>
          <w:p w14:paraId="4EB0CBEF" w14:textId="77777777" w:rsidR="000B278A" w:rsidRPr="008B1C29" w:rsidRDefault="000B278A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71" w:type="dxa"/>
          </w:tcPr>
          <w:p w14:paraId="6F8C7CD8" w14:textId="77777777" w:rsidR="000B278A" w:rsidRPr="008B1C29" w:rsidRDefault="000B278A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0B278A" w:rsidRPr="008B1C29" w14:paraId="2903A055" w14:textId="77777777" w:rsidTr="000B278A">
        <w:tc>
          <w:tcPr>
            <w:tcW w:w="2307" w:type="dxa"/>
          </w:tcPr>
          <w:p w14:paraId="0355E984" w14:textId="77777777" w:rsidR="000B278A" w:rsidRDefault="000B278A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51" w:type="dxa"/>
          </w:tcPr>
          <w:p w14:paraId="11EC0FA6" w14:textId="77777777" w:rsidR="000B278A" w:rsidRPr="00C64762" w:rsidRDefault="000B278A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เครื่องวัดแนวก่อสร้าง</w:t>
            </w:r>
          </w:p>
        </w:tc>
        <w:tc>
          <w:tcPr>
            <w:tcW w:w="1963" w:type="dxa"/>
          </w:tcPr>
          <w:p w14:paraId="28210A9B" w14:textId="77777777" w:rsidR="000B278A" w:rsidRPr="008B1C29" w:rsidRDefault="000B278A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71" w:type="dxa"/>
          </w:tcPr>
          <w:p w14:paraId="16A091BC" w14:textId="77777777" w:rsidR="000B278A" w:rsidRPr="008B1C29" w:rsidRDefault="000B278A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0B278A" w:rsidRPr="008B1C29" w14:paraId="65211440" w14:textId="77777777" w:rsidTr="000B278A">
        <w:tc>
          <w:tcPr>
            <w:tcW w:w="2307" w:type="dxa"/>
          </w:tcPr>
          <w:p w14:paraId="2310E5B2" w14:textId="77777777" w:rsidR="000B278A" w:rsidRDefault="000B278A" w:rsidP="000B278A">
            <w:pPr>
              <w:spacing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51" w:type="dxa"/>
          </w:tcPr>
          <w:p w14:paraId="5A48B5B4" w14:textId="77777777" w:rsidR="000B278A" w:rsidRPr="00C64762" w:rsidRDefault="000B278A" w:rsidP="000B278A">
            <w:pPr>
              <w:spacing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1963" w:type="dxa"/>
          </w:tcPr>
          <w:p w14:paraId="326FA4A4" w14:textId="77777777" w:rsidR="000B278A" w:rsidRPr="008B1C29" w:rsidRDefault="000B278A" w:rsidP="000B278A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71" w:type="dxa"/>
          </w:tcPr>
          <w:p w14:paraId="000BF0CA" w14:textId="77777777" w:rsidR="000B278A" w:rsidRPr="008B1C29" w:rsidRDefault="000B278A" w:rsidP="000B278A">
            <w:pPr>
              <w:spacing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2C5DE9" w:rsidRPr="008B1C29" w14:paraId="46E8D6FD" w14:textId="77777777" w:rsidTr="000B278A">
        <w:tc>
          <w:tcPr>
            <w:tcW w:w="2307" w:type="dxa"/>
          </w:tcPr>
          <w:p w14:paraId="39E431D5" w14:textId="77777777" w:rsidR="002C5DE9" w:rsidRPr="00B951A5" w:rsidRDefault="002C5DE9" w:rsidP="000B278A">
            <w:pPr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pacing w:val="20"/>
                <w:sz w:val="28"/>
                <w:szCs w:val="28"/>
                <w:lang w:bidi="th-TH"/>
              </w:rPr>
            </w:pPr>
            <w:r w:rsidRPr="00B951A5">
              <w:rPr>
                <w:rFonts w:ascii="TH SarabunPSK" w:hAnsi="TH SarabunPSK" w:cs="TH SarabunPSK" w:hint="cs"/>
                <w:b/>
                <w:bCs/>
                <w:spacing w:val="20"/>
                <w:sz w:val="28"/>
                <w:szCs w:val="28"/>
                <w:cs/>
                <w:lang w:bidi="th-TH"/>
              </w:rPr>
              <w:t>ครุภัณฑ์อาวุธ</w:t>
            </w:r>
          </w:p>
        </w:tc>
        <w:tc>
          <w:tcPr>
            <w:tcW w:w="2951" w:type="dxa"/>
          </w:tcPr>
          <w:p w14:paraId="025889D4" w14:textId="77777777" w:rsidR="002C5DE9" w:rsidRPr="00C64762" w:rsidRDefault="002C5DE9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ปืน</w:t>
            </w:r>
          </w:p>
        </w:tc>
        <w:tc>
          <w:tcPr>
            <w:tcW w:w="1963" w:type="dxa"/>
          </w:tcPr>
          <w:p w14:paraId="19AC4E81" w14:textId="77777777" w:rsidR="002C5DE9" w:rsidRPr="008B1C29" w:rsidRDefault="002C5DE9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71" w:type="dxa"/>
          </w:tcPr>
          <w:p w14:paraId="024C5F18" w14:textId="77777777" w:rsidR="002C5DE9" w:rsidRPr="008B1C29" w:rsidRDefault="002C5DE9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2C5DE9" w:rsidRPr="008B1C29" w14:paraId="5F17DAD0" w14:textId="77777777" w:rsidTr="000B278A">
        <w:tc>
          <w:tcPr>
            <w:tcW w:w="2307" w:type="dxa"/>
          </w:tcPr>
          <w:p w14:paraId="6D8C7563" w14:textId="77777777" w:rsidR="002C5DE9" w:rsidRDefault="002C5DE9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51" w:type="dxa"/>
          </w:tcPr>
          <w:p w14:paraId="408040C4" w14:textId="77777777" w:rsidR="002C5DE9" w:rsidRPr="00C64762" w:rsidRDefault="002C5DE9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ปืนลูกซอง</w:t>
            </w:r>
          </w:p>
        </w:tc>
        <w:tc>
          <w:tcPr>
            <w:tcW w:w="1963" w:type="dxa"/>
          </w:tcPr>
          <w:p w14:paraId="134164F7" w14:textId="77777777" w:rsidR="002C5DE9" w:rsidRPr="008B1C29" w:rsidRDefault="002C5DE9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71" w:type="dxa"/>
          </w:tcPr>
          <w:p w14:paraId="4ECB0F54" w14:textId="77777777" w:rsidR="002C5DE9" w:rsidRPr="008B1C29" w:rsidRDefault="002C5DE9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2C5DE9" w:rsidRPr="008B1C29" w14:paraId="56C638A8" w14:textId="77777777" w:rsidTr="000B278A">
        <w:tc>
          <w:tcPr>
            <w:tcW w:w="2307" w:type="dxa"/>
          </w:tcPr>
          <w:p w14:paraId="31323A7A" w14:textId="77777777" w:rsidR="002C5DE9" w:rsidRDefault="002C5DE9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51" w:type="dxa"/>
          </w:tcPr>
          <w:p w14:paraId="6EFA16C9" w14:textId="77777777" w:rsidR="002C5DE9" w:rsidRPr="00C64762" w:rsidRDefault="002C5DE9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ปืนพก</w:t>
            </w:r>
          </w:p>
        </w:tc>
        <w:tc>
          <w:tcPr>
            <w:tcW w:w="1963" w:type="dxa"/>
          </w:tcPr>
          <w:p w14:paraId="0B490D44" w14:textId="77777777" w:rsidR="002C5DE9" w:rsidRPr="008B1C29" w:rsidRDefault="002C5DE9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71" w:type="dxa"/>
          </w:tcPr>
          <w:p w14:paraId="0C8EA114" w14:textId="77777777" w:rsidR="002C5DE9" w:rsidRPr="008B1C29" w:rsidRDefault="002C5DE9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B951A5" w:rsidRPr="008B1C29" w14:paraId="19C7F6B3" w14:textId="77777777" w:rsidTr="000B278A">
        <w:tc>
          <w:tcPr>
            <w:tcW w:w="2307" w:type="dxa"/>
          </w:tcPr>
          <w:p w14:paraId="700420FF" w14:textId="77777777" w:rsidR="00B951A5" w:rsidRDefault="00B951A5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51" w:type="dxa"/>
          </w:tcPr>
          <w:p w14:paraId="6972CD8C" w14:textId="77777777" w:rsidR="00B951A5" w:rsidRPr="00C64762" w:rsidRDefault="00B951A5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1963" w:type="dxa"/>
          </w:tcPr>
          <w:p w14:paraId="744457E3" w14:textId="77777777" w:rsidR="00B951A5" w:rsidRPr="008B1C29" w:rsidRDefault="00B951A5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71" w:type="dxa"/>
          </w:tcPr>
          <w:p w14:paraId="7CEC8C1C" w14:textId="77777777" w:rsidR="00B951A5" w:rsidRPr="008B1C29" w:rsidRDefault="00B951A5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011D20" w:rsidRPr="008B1C29" w14:paraId="23218BC8" w14:textId="77777777" w:rsidTr="000B278A">
        <w:tc>
          <w:tcPr>
            <w:tcW w:w="2307" w:type="dxa"/>
          </w:tcPr>
          <w:p w14:paraId="162C5F65" w14:textId="2CF2F9C6" w:rsidR="00011D20" w:rsidRPr="00B951A5" w:rsidRDefault="00011D20" w:rsidP="000B49F0">
            <w:pPr>
              <w:spacing w:before="0" w:line="228" w:lineRule="auto"/>
              <w:ind w:left="113" w:right="113"/>
              <w:jc w:val="center"/>
              <w:rPr>
                <w:rFonts w:ascii="TH SarabunPSK" w:hAnsi="TH SarabunPSK" w:cs="TH SarabunPSK"/>
                <w:b/>
                <w:bCs/>
                <w:spacing w:val="20"/>
                <w:sz w:val="28"/>
                <w:szCs w:val="28"/>
                <w:cs/>
                <w:lang w:bidi="th-TH"/>
              </w:rPr>
            </w:pPr>
            <w:r w:rsidRPr="00B951A5">
              <w:rPr>
                <w:rFonts w:ascii="TH SarabunPSK" w:hAnsi="TH SarabunPSK" w:cs="TH SarabunPSK" w:hint="cs"/>
                <w:b/>
                <w:bCs/>
                <w:spacing w:val="20"/>
                <w:sz w:val="28"/>
                <w:szCs w:val="28"/>
                <w:cs/>
                <w:lang w:bidi="th-TH"/>
              </w:rPr>
              <w:t>ครุภัณฑ์ดนตรีและนาฏศิลป์</w:t>
            </w:r>
          </w:p>
        </w:tc>
        <w:tc>
          <w:tcPr>
            <w:tcW w:w="2951" w:type="dxa"/>
          </w:tcPr>
          <w:p w14:paraId="79798744" w14:textId="77777777" w:rsidR="00011D20" w:rsidRDefault="00011D20" w:rsidP="000B49F0">
            <w:pPr>
              <w:spacing w:before="0" w:line="228" w:lineRule="auto"/>
              <w:ind w:left="113" w:right="113"/>
              <w:rPr>
                <w:rFonts w:ascii="TH SarabunPSK" w:hAnsi="TH SarabunPSK" w:cs="TH SarabunPSK"/>
                <w:spacing w:val="20"/>
                <w:sz w:val="28"/>
                <w:szCs w:val="28"/>
                <w:lang w:bidi="th-TH"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ปี่คาลิ</w:t>
            </w:r>
            <w:proofErr w:type="spellStart"/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เน็ท</w:t>
            </w:r>
            <w:proofErr w:type="spellEnd"/>
          </w:p>
          <w:p w14:paraId="3F545CFD" w14:textId="053C684A" w:rsidR="000B49F0" w:rsidRPr="00011D20" w:rsidRDefault="000B49F0" w:rsidP="000B49F0">
            <w:pPr>
              <w:spacing w:before="0" w:line="228" w:lineRule="auto"/>
              <w:ind w:left="113" w:right="113"/>
              <w:rPr>
                <w:rFonts w:ascii="TH SarabunPSK" w:hAnsi="TH SarabunPSK" w:cs="TH SarabunPSK"/>
                <w:spacing w:val="20"/>
                <w:sz w:val="28"/>
                <w:szCs w:val="28"/>
              </w:rPr>
            </w:pPr>
          </w:p>
        </w:tc>
        <w:tc>
          <w:tcPr>
            <w:tcW w:w="1963" w:type="dxa"/>
          </w:tcPr>
          <w:p w14:paraId="228031B3" w14:textId="77777777" w:rsidR="00011D20" w:rsidRPr="008B1C29" w:rsidRDefault="00011D20" w:rsidP="000B49F0">
            <w:pPr>
              <w:spacing w:before="0" w:line="228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371" w:type="dxa"/>
          </w:tcPr>
          <w:p w14:paraId="2AFF6710" w14:textId="77777777" w:rsidR="00011D20" w:rsidRPr="008B1C29" w:rsidRDefault="00011D20" w:rsidP="000B49F0">
            <w:pPr>
              <w:spacing w:before="0" w:line="228" w:lineRule="auto"/>
              <w:ind w:left="113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011D20" w:rsidRPr="008B1C29" w14:paraId="7CC7E83A" w14:textId="77777777" w:rsidTr="000B278A">
        <w:tc>
          <w:tcPr>
            <w:tcW w:w="2307" w:type="dxa"/>
          </w:tcPr>
          <w:p w14:paraId="58FC4F9F" w14:textId="77777777" w:rsidR="00011D20" w:rsidRDefault="00011D20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951" w:type="dxa"/>
          </w:tcPr>
          <w:p w14:paraId="62876A0A" w14:textId="31AEE8B5" w:rsidR="00011D20" w:rsidRPr="00011D20" w:rsidRDefault="00011D20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proofErr w:type="spellStart"/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แต</w:t>
            </w:r>
            <w:proofErr w:type="spellEnd"/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รท</w:t>
            </w:r>
            <w:proofErr w:type="spellStart"/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รัมเป็ท</w:t>
            </w:r>
            <w:proofErr w:type="spellEnd"/>
          </w:p>
        </w:tc>
        <w:tc>
          <w:tcPr>
            <w:tcW w:w="1963" w:type="dxa"/>
          </w:tcPr>
          <w:p w14:paraId="7FFBF552" w14:textId="77777777" w:rsidR="00011D20" w:rsidRPr="008B1C29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371" w:type="dxa"/>
          </w:tcPr>
          <w:p w14:paraId="7FFF3602" w14:textId="77777777" w:rsidR="00011D20" w:rsidRPr="008B1C29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011D20" w:rsidRPr="008B1C29" w14:paraId="2A46FA48" w14:textId="77777777" w:rsidTr="000B278A">
        <w:tc>
          <w:tcPr>
            <w:tcW w:w="2307" w:type="dxa"/>
          </w:tcPr>
          <w:p w14:paraId="1C2502DE" w14:textId="77777777" w:rsidR="00011D20" w:rsidRPr="008B1C29" w:rsidRDefault="00011D20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951" w:type="dxa"/>
          </w:tcPr>
          <w:p w14:paraId="52EBB39F" w14:textId="1E2236A8" w:rsidR="00011D20" w:rsidRPr="00011D20" w:rsidRDefault="00011D20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proofErr w:type="spellStart"/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แต</w:t>
            </w:r>
            <w:proofErr w:type="spellEnd"/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รทรัมโบน</w:t>
            </w:r>
          </w:p>
        </w:tc>
        <w:tc>
          <w:tcPr>
            <w:tcW w:w="1963" w:type="dxa"/>
          </w:tcPr>
          <w:p w14:paraId="3756C4B6" w14:textId="77777777" w:rsidR="00011D20" w:rsidRPr="008B1C29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71" w:type="dxa"/>
          </w:tcPr>
          <w:p w14:paraId="16C54DD1" w14:textId="77777777" w:rsidR="00011D20" w:rsidRPr="008B1C29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011D20" w14:paraId="037F9271" w14:textId="77777777" w:rsidTr="000B278A">
        <w:tc>
          <w:tcPr>
            <w:tcW w:w="2307" w:type="dxa"/>
          </w:tcPr>
          <w:p w14:paraId="7FFC6E33" w14:textId="77777777" w:rsidR="00011D20" w:rsidRPr="008B1C29" w:rsidRDefault="00011D20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951" w:type="dxa"/>
          </w:tcPr>
          <w:p w14:paraId="121C96C3" w14:textId="219788C6" w:rsidR="00011D20" w:rsidRPr="00011D20" w:rsidRDefault="00011D20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แตรบาริโทน</w:t>
            </w:r>
          </w:p>
        </w:tc>
        <w:tc>
          <w:tcPr>
            <w:tcW w:w="1963" w:type="dxa"/>
          </w:tcPr>
          <w:p w14:paraId="6DD0709B" w14:textId="77777777" w:rsidR="00011D20" w:rsidRPr="008B1C29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71" w:type="dxa"/>
          </w:tcPr>
          <w:p w14:paraId="707CEC3B" w14:textId="77777777" w:rsidR="00011D20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011D20" w:rsidRPr="002A4F3C" w14:paraId="06E9FFC7" w14:textId="77777777" w:rsidTr="000B278A">
        <w:tc>
          <w:tcPr>
            <w:tcW w:w="2307" w:type="dxa"/>
          </w:tcPr>
          <w:p w14:paraId="5021A808" w14:textId="77777777" w:rsidR="00011D20" w:rsidRPr="009E20A5" w:rsidRDefault="00011D20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951" w:type="dxa"/>
          </w:tcPr>
          <w:p w14:paraId="3638107A" w14:textId="4D66E12E" w:rsidR="00011D20" w:rsidRPr="00011D20" w:rsidRDefault="00011D20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แตรยูฟอร์เนียม</w:t>
            </w:r>
          </w:p>
        </w:tc>
        <w:tc>
          <w:tcPr>
            <w:tcW w:w="1963" w:type="dxa"/>
          </w:tcPr>
          <w:p w14:paraId="1FDCDC6F" w14:textId="77777777" w:rsidR="00011D20" w:rsidRPr="002A4F3C" w:rsidRDefault="00011D20" w:rsidP="000B278A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371" w:type="dxa"/>
          </w:tcPr>
          <w:p w14:paraId="77014611" w14:textId="77777777" w:rsidR="00011D20" w:rsidRPr="002A4F3C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011D20" w:rsidRPr="002A4F3C" w14:paraId="4A29A570" w14:textId="77777777" w:rsidTr="000B278A">
        <w:tc>
          <w:tcPr>
            <w:tcW w:w="2307" w:type="dxa"/>
          </w:tcPr>
          <w:p w14:paraId="5A0623AC" w14:textId="77777777" w:rsidR="00011D20" w:rsidRPr="002A4F3C" w:rsidRDefault="00011D20" w:rsidP="000B278A">
            <w:pPr>
              <w:spacing w:before="0" w:line="240" w:lineRule="auto"/>
              <w:ind w:left="0"/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951" w:type="dxa"/>
          </w:tcPr>
          <w:p w14:paraId="38936808" w14:textId="7ED985F6" w:rsidR="00011D20" w:rsidRPr="00011D20" w:rsidRDefault="00011D20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แตรบา</w:t>
            </w:r>
            <w:proofErr w:type="spellStart"/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สซูน</w:t>
            </w:r>
            <w:proofErr w:type="spellEnd"/>
          </w:p>
        </w:tc>
        <w:tc>
          <w:tcPr>
            <w:tcW w:w="1963" w:type="dxa"/>
          </w:tcPr>
          <w:p w14:paraId="0A0ADFFD" w14:textId="77777777" w:rsidR="00011D20" w:rsidRPr="002A4F3C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71" w:type="dxa"/>
          </w:tcPr>
          <w:p w14:paraId="5E3FA1A8" w14:textId="77777777" w:rsidR="00011D20" w:rsidRPr="002A4F3C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011D20" w:rsidRPr="008B1C29" w14:paraId="7629E489" w14:textId="77777777" w:rsidTr="000B278A">
        <w:tc>
          <w:tcPr>
            <w:tcW w:w="2307" w:type="dxa"/>
          </w:tcPr>
          <w:p w14:paraId="3ABC99BF" w14:textId="77777777" w:rsidR="00011D20" w:rsidRPr="00470291" w:rsidRDefault="00011D20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951" w:type="dxa"/>
          </w:tcPr>
          <w:p w14:paraId="706308FA" w14:textId="542730F1" w:rsidR="00011D20" w:rsidRPr="00011D20" w:rsidRDefault="00011D20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แซกโซโฟน</w:t>
            </w:r>
          </w:p>
        </w:tc>
        <w:tc>
          <w:tcPr>
            <w:tcW w:w="1963" w:type="dxa"/>
          </w:tcPr>
          <w:p w14:paraId="225C61CC" w14:textId="77777777" w:rsidR="00011D20" w:rsidRPr="008B1C29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71" w:type="dxa"/>
          </w:tcPr>
          <w:p w14:paraId="4D209611" w14:textId="77777777" w:rsidR="00011D20" w:rsidRPr="008B1C29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011D20" w:rsidRPr="008B1C29" w14:paraId="02672142" w14:textId="77777777" w:rsidTr="000B278A">
        <w:tc>
          <w:tcPr>
            <w:tcW w:w="2307" w:type="dxa"/>
          </w:tcPr>
          <w:p w14:paraId="40315E38" w14:textId="77777777" w:rsidR="00011D20" w:rsidRDefault="00011D20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51" w:type="dxa"/>
          </w:tcPr>
          <w:p w14:paraId="40F86D53" w14:textId="7E8D6810" w:rsidR="00011D20" w:rsidRPr="00011D20" w:rsidRDefault="00011D20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ไวโอลิน</w:t>
            </w:r>
          </w:p>
        </w:tc>
        <w:tc>
          <w:tcPr>
            <w:tcW w:w="1963" w:type="dxa"/>
          </w:tcPr>
          <w:p w14:paraId="1586E0F9" w14:textId="77777777" w:rsidR="00011D20" w:rsidRPr="008B1C29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71" w:type="dxa"/>
          </w:tcPr>
          <w:p w14:paraId="72715F6F" w14:textId="77777777" w:rsidR="00011D20" w:rsidRPr="008B1C29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011D20" w:rsidRPr="008B1C29" w14:paraId="4C189C7D" w14:textId="77777777" w:rsidTr="000B278A">
        <w:tc>
          <w:tcPr>
            <w:tcW w:w="2307" w:type="dxa"/>
          </w:tcPr>
          <w:p w14:paraId="4973A53C" w14:textId="77777777" w:rsidR="00011D20" w:rsidRDefault="00011D20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51" w:type="dxa"/>
          </w:tcPr>
          <w:p w14:paraId="7496DAD8" w14:textId="6AA13825" w:rsidR="00011D20" w:rsidRPr="00011D20" w:rsidRDefault="00011D20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วิโอล่า</w:t>
            </w:r>
          </w:p>
        </w:tc>
        <w:tc>
          <w:tcPr>
            <w:tcW w:w="1963" w:type="dxa"/>
          </w:tcPr>
          <w:p w14:paraId="5A567E76" w14:textId="77777777" w:rsidR="00011D20" w:rsidRPr="008B1C29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71" w:type="dxa"/>
          </w:tcPr>
          <w:p w14:paraId="433E6795" w14:textId="77777777" w:rsidR="00011D20" w:rsidRPr="008B1C29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011D20" w:rsidRPr="008B1C29" w14:paraId="73FA1F2F" w14:textId="77777777" w:rsidTr="000B278A">
        <w:tc>
          <w:tcPr>
            <w:tcW w:w="2307" w:type="dxa"/>
          </w:tcPr>
          <w:p w14:paraId="6E4C5B13" w14:textId="77777777" w:rsidR="00011D20" w:rsidRDefault="00011D20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51" w:type="dxa"/>
          </w:tcPr>
          <w:p w14:paraId="024EDF58" w14:textId="45F3D0E9" w:rsidR="00011D20" w:rsidRPr="00011D20" w:rsidRDefault="00011D20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เชลโล่</w:t>
            </w:r>
          </w:p>
        </w:tc>
        <w:tc>
          <w:tcPr>
            <w:tcW w:w="1963" w:type="dxa"/>
          </w:tcPr>
          <w:p w14:paraId="26DAD4C3" w14:textId="77777777" w:rsidR="00011D20" w:rsidRPr="008B1C29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71" w:type="dxa"/>
          </w:tcPr>
          <w:p w14:paraId="3421139C" w14:textId="77777777" w:rsidR="00011D20" w:rsidRPr="008B1C29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011D20" w:rsidRPr="008B1C29" w14:paraId="4D794720" w14:textId="77777777" w:rsidTr="000B278A">
        <w:tc>
          <w:tcPr>
            <w:tcW w:w="2307" w:type="dxa"/>
          </w:tcPr>
          <w:p w14:paraId="57DA8EDB" w14:textId="77777777" w:rsidR="00011D20" w:rsidRDefault="00011D20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51" w:type="dxa"/>
          </w:tcPr>
          <w:p w14:paraId="76A7431E" w14:textId="35A262F2" w:rsidR="00011D20" w:rsidRPr="00011D20" w:rsidRDefault="00011D20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เบส</w:t>
            </w:r>
          </w:p>
        </w:tc>
        <w:tc>
          <w:tcPr>
            <w:tcW w:w="1963" w:type="dxa"/>
          </w:tcPr>
          <w:p w14:paraId="09C6D4C1" w14:textId="77777777" w:rsidR="00011D20" w:rsidRPr="008B1C29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71" w:type="dxa"/>
          </w:tcPr>
          <w:p w14:paraId="2BDCB786" w14:textId="77777777" w:rsidR="00011D20" w:rsidRPr="008B1C29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011D20" w:rsidRPr="008B1C29" w14:paraId="094ED312" w14:textId="77777777" w:rsidTr="000B278A">
        <w:tc>
          <w:tcPr>
            <w:tcW w:w="2307" w:type="dxa"/>
          </w:tcPr>
          <w:p w14:paraId="5D0E465B" w14:textId="77777777" w:rsidR="00011D20" w:rsidRDefault="00011D20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51" w:type="dxa"/>
          </w:tcPr>
          <w:p w14:paraId="07AE040A" w14:textId="31BAB1C3" w:rsidR="00011D20" w:rsidRPr="00011D20" w:rsidRDefault="00011D20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เปียโน</w:t>
            </w:r>
          </w:p>
        </w:tc>
        <w:tc>
          <w:tcPr>
            <w:tcW w:w="1963" w:type="dxa"/>
          </w:tcPr>
          <w:p w14:paraId="39DDAFE0" w14:textId="77777777" w:rsidR="00011D20" w:rsidRPr="008B1C29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71" w:type="dxa"/>
          </w:tcPr>
          <w:p w14:paraId="08B0FFB7" w14:textId="77777777" w:rsidR="00011D20" w:rsidRPr="008B1C29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011D20" w:rsidRPr="008B1C29" w14:paraId="697325ED" w14:textId="77777777" w:rsidTr="000B278A">
        <w:tc>
          <w:tcPr>
            <w:tcW w:w="2307" w:type="dxa"/>
          </w:tcPr>
          <w:p w14:paraId="1776C04F" w14:textId="77777777" w:rsidR="00011D20" w:rsidRDefault="00011D20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51" w:type="dxa"/>
          </w:tcPr>
          <w:p w14:paraId="41BC4408" w14:textId="62424321" w:rsidR="00011D20" w:rsidRPr="00011D20" w:rsidRDefault="00011D20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ออร์แกนไฟฟ้า</w:t>
            </w:r>
          </w:p>
        </w:tc>
        <w:tc>
          <w:tcPr>
            <w:tcW w:w="1963" w:type="dxa"/>
          </w:tcPr>
          <w:p w14:paraId="6E8ABC9F" w14:textId="77777777" w:rsidR="00011D20" w:rsidRPr="008B1C29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71" w:type="dxa"/>
          </w:tcPr>
          <w:p w14:paraId="5B73182C" w14:textId="77777777" w:rsidR="00011D20" w:rsidRPr="008B1C29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011D20" w:rsidRPr="008B1C29" w14:paraId="29540A6B" w14:textId="77777777" w:rsidTr="000B278A">
        <w:tc>
          <w:tcPr>
            <w:tcW w:w="2307" w:type="dxa"/>
          </w:tcPr>
          <w:p w14:paraId="691F0B64" w14:textId="77777777" w:rsidR="00011D20" w:rsidRDefault="00011D20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51" w:type="dxa"/>
          </w:tcPr>
          <w:p w14:paraId="6704D9F6" w14:textId="61DA8468" w:rsidR="00011D20" w:rsidRPr="00C64762" w:rsidRDefault="00011D20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ระนาด</w:t>
            </w:r>
          </w:p>
        </w:tc>
        <w:tc>
          <w:tcPr>
            <w:tcW w:w="1963" w:type="dxa"/>
          </w:tcPr>
          <w:p w14:paraId="402A9C04" w14:textId="77777777" w:rsidR="00011D20" w:rsidRPr="008B1C29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71" w:type="dxa"/>
          </w:tcPr>
          <w:p w14:paraId="3DB023A3" w14:textId="77777777" w:rsidR="00011D20" w:rsidRPr="008B1C29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011D20" w:rsidRPr="008B1C29" w14:paraId="012DA5AC" w14:textId="77777777" w:rsidTr="000B278A">
        <w:tc>
          <w:tcPr>
            <w:tcW w:w="2307" w:type="dxa"/>
          </w:tcPr>
          <w:p w14:paraId="2A3D7752" w14:textId="77777777" w:rsidR="00011D20" w:rsidRDefault="00011D20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51" w:type="dxa"/>
          </w:tcPr>
          <w:p w14:paraId="13174A40" w14:textId="212537C9" w:rsidR="00011D20" w:rsidRPr="00C64762" w:rsidRDefault="00011D20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ฆ้องวง</w:t>
            </w:r>
          </w:p>
        </w:tc>
        <w:tc>
          <w:tcPr>
            <w:tcW w:w="1963" w:type="dxa"/>
          </w:tcPr>
          <w:p w14:paraId="7F883B55" w14:textId="77777777" w:rsidR="00011D20" w:rsidRPr="008B1C29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71" w:type="dxa"/>
          </w:tcPr>
          <w:p w14:paraId="28593406" w14:textId="77777777" w:rsidR="00011D20" w:rsidRPr="008B1C29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011D20" w:rsidRPr="008B1C29" w14:paraId="4915CED1" w14:textId="77777777" w:rsidTr="000B278A">
        <w:tc>
          <w:tcPr>
            <w:tcW w:w="2307" w:type="dxa"/>
          </w:tcPr>
          <w:p w14:paraId="20618137" w14:textId="77777777" w:rsidR="00011D20" w:rsidRDefault="00011D20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51" w:type="dxa"/>
          </w:tcPr>
          <w:p w14:paraId="57A6ED1A" w14:textId="2BD9D451" w:rsidR="00011D20" w:rsidRPr="00C64762" w:rsidRDefault="00011D20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ขิม</w:t>
            </w:r>
          </w:p>
        </w:tc>
        <w:tc>
          <w:tcPr>
            <w:tcW w:w="1963" w:type="dxa"/>
          </w:tcPr>
          <w:p w14:paraId="39E2DB48" w14:textId="77777777" w:rsidR="00011D20" w:rsidRPr="008B1C29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71" w:type="dxa"/>
          </w:tcPr>
          <w:p w14:paraId="4F033505" w14:textId="77777777" w:rsidR="00011D20" w:rsidRPr="008B1C29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011D20" w:rsidRPr="008B1C29" w14:paraId="2F102FCF" w14:textId="77777777" w:rsidTr="000B278A">
        <w:tc>
          <w:tcPr>
            <w:tcW w:w="2307" w:type="dxa"/>
          </w:tcPr>
          <w:p w14:paraId="04392083" w14:textId="77777777" w:rsidR="00011D20" w:rsidRDefault="00011D20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51" w:type="dxa"/>
          </w:tcPr>
          <w:p w14:paraId="1EA101F5" w14:textId="5EB2E70A" w:rsidR="00011D20" w:rsidRPr="00C64762" w:rsidRDefault="00011D20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ศีรษะโขน ละคร</w:t>
            </w:r>
          </w:p>
        </w:tc>
        <w:tc>
          <w:tcPr>
            <w:tcW w:w="1963" w:type="dxa"/>
          </w:tcPr>
          <w:p w14:paraId="21D4C89B" w14:textId="77777777" w:rsidR="00011D20" w:rsidRPr="008B1C29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71" w:type="dxa"/>
          </w:tcPr>
          <w:p w14:paraId="7B20A96A" w14:textId="77777777" w:rsidR="00011D20" w:rsidRPr="008B1C29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011D20" w:rsidRPr="008B1C29" w14:paraId="320DEEA1" w14:textId="77777777" w:rsidTr="000B278A">
        <w:tc>
          <w:tcPr>
            <w:tcW w:w="2307" w:type="dxa"/>
          </w:tcPr>
          <w:p w14:paraId="7BDB4C8C" w14:textId="77777777" w:rsidR="00011D20" w:rsidRDefault="00011D20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51" w:type="dxa"/>
          </w:tcPr>
          <w:p w14:paraId="2714877A" w14:textId="26119F5F" w:rsidR="00011D20" w:rsidRPr="00C64762" w:rsidRDefault="00011D20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เครื่องแต่งกายชุดแสดงโขนละคร</w:t>
            </w:r>
          </w:p>
        </w:tc>
        <w:tc>
          <w:tcPr>
            <w:tcW w:w="1963" w:type="dxa"/>
          </w:tcPr>
          <w:p w14:paraId="599E2D75" w14:textId="77777777" w:rsidR="00011D20" w:rsidRPr="008B1C29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71" w:type="dxa"/>
          </w:tcPr>
          <w:p w14:paraId="2442CF0D" w14:textId="77777777" w:rsidR="00011D20" w:rsidRPr="008B1C29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011D20" w:rsidRPr="008B1C29" w14:paraId="3DDD0234" w14:textId="77777777" w:rsidTr="000B278A">
        <w:tc>
          <w:tcPr>
            <w:tcW w:w="2307" w:type="dxa"/>
          </w:tcPr>
          <w:p w14:paraId="109BC119" w14:textId="77777777" w:rsidR="00011D20" w:rsidRDefault="00011D20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51" w:type="dxa"/>
          </w:tcPr>
          <w:p w14:paraId="424B8FDC" w14:textId="78351A98" w:rsidR="00011D20" w:rsidRPr="00C64762" w:rsidRDefault="00011D20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กีตาร์</w:t>
            </w:r>
          </w:p>
        </w:tc>
        <w:tc>
          <w:tcPr>
            <w:tcW w:w="1963" w:type="dxa"/>
          </w:tcPr>
          <w:p w14:paraId="67DAB21A" w14:textId="77777777" w:rsidR="00011D20" w:rsidRPr="008B1C29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71" w:type="dxa"/>
          </w:tcPr>
          <w:p w14:paraId="4BEF7EB7" w14:textId="77777777" w:rsidR="00011D20" w:rsidRPr="008B1C29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011D20" w:rsidRPr="008B1C29" w14:paraId="6AC15BD3" w14:textId="77777777" w:rsidTr="000B278A">
        <w:tc>
          <w:tcPr>
            <w:tcW w:w="2307" w:type="dxa"/>
          </w:tcPr>
          <w:p w14:paraId="341D8F88" w14:textId="77777777" w:rsidR="00011D20" w:rsidRDefault="00011D20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51" w:type="dxa"/>
          </w:tcPr>
          <w:p w14:paraId="6D181119" w14:textId="284A4257" w:rsidR="00011D20" w:rsidRPr="00C64762" w:rsidRDefault="00011D20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คาลิ</w:t>
            </w:r>
            <w:proofErr w:type="spellStart"/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เน็ท</w:t>
            </w:r>
            <w:proofErr w:type="spellEnd"/>
          </w:p>
        </w:tc>
        <w:tc>
          <w:tcPr>
            <w:tcW w:w="1963" w:type="dxa"/>
          </w:tcPr>
          <w:p w14:paraId="4F54CADE" w14:textId="77777777" w:rsidR="00011D20" w:rsidRPr="008B1C29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71" w:type="dxa"/>
          </w:tcPr>
          <w:p w14:paraId="02F777F3" w14:textId="77777777" w:rsidR="00011D20" w:rsidRPr="008B1C29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011D20" w:rsidRPr="008B1C29" w14:paraId="50310B81" w14:textId="77777777" w:rsidTr="000B278A">
        <w:tc>
          <w:tcPr>
            <w:tcW w:w="2307" w:type="dxa"/>
          </w:tcPr>
          <w:p w14:paraId="0924BDBE" w14:textId="77777777" w:rsidR="00011D20" w:rsidRDefault="00011D20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51" w:type="dxa"/>
          </w:tcPr>
          <w:p w14:paraId="618FC563" w14:textId="43DFC6AB" w:rsidR="00011D20" w:rsidRPr="00C64762" w:rsidRDefault="00011D20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กลอง</w:t>
            </w:r>
          </w:p>
        </w:tc>
        <w:tc>
          <w:tcPr>
            <w:tcW w:w="1963" w:type="dxa"/>
          </w:tcPr>
          <w:p w14:paraId="63945CFA" w14:textId="77777777" w:rsidR="00011D20" w:rsidRPr="008B1C29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71" w:type="dxa"/>
          </w:tcPr>
          <w:p w14:paraId="4DBFBFE1" w14:textId="77777777" w:rsidR="00011D20" w:rsidRPr="008B1C29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011D20" w:rsidRPr="008B1C29" w14:paraId="1802C3BD" w14:textId="77777777" w:rsidTr="000B278A">
        <w:tc>
          <w:tcPr>
            <w:tcW w:w="2307" w:type="dxa"/>
          </w:tcPr>
          <w:p w14:paraId="048EA5E2" w14:textId="77777777" w:rsidR="00011D20" w:rsidRDefault="00011D20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51" w:type="dxa"/>
          </w:tcPr>
          <w:p w14:paraId="6F7E7516" w14:textId="762E1B4E" w:rsidR="00011D20" w:rsidRPr="00C64762" w:rsidRDefault="00011D20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กลองแขก</w:t>
            </w:r>
          </w:p>
        </w:tc>
        <w:tc>
          <w:tcPr>
            <w:tcW w:w="1963" w:type="dxa"/>
          </w:tcPr>
          <w:p w14:paraId="615ED0B7" w14:textId="77777777" w:rsidR="00011D20" w:rsidRPr="008B1C29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71" w:type="dxa"/>
          </w:tcPr>
          <w:p w14:paraId="0D79E2E9" w14:textId="77777777" w:rsidR="00011D20" w:rsidRPr="008B1C29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011D20" w:rsidRPr="008B1C29" w14:paraId="591B1E4C" w14:textId="77777777" w:rsidTr="000B278A">
        <w:tc>
          <w:tcPr>
            <w:tcW w:w="2307" w:type="dxa"/>
          </w:tcPr>
          <w:p w14:paraId="71169012" w14:textId="77777777" w:rsidR="00011D20" w:rsidRDefault="00011D20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51" w:type="dxa"/>
          </w:tcPr>
          <w:p w14:paraId="09A1F51C" w14:textId="5114A8AF" w:rsidR="00011D20" w:rsidRPr="00C64762" w:rsidRDefault="00011D20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ฟลุท</w:t>
            </w:r>
          </w:p>
        </w:tc>
        <w:tc>
          <w:tcPr>
            <w:tcW w:w="1963" w:type="dxa"/>
          </w:tcPr>
          <w:p w14:paraId="2544DC4F" w14:textId="77777777" w:rsidR="00011D20" w:rsidRPr="008B1C29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71" w:type="dxa"/>
          </w:tcPr>
          <w:p w14:paraId="5DC491D2" w14:textId="77777777" w:rsidR="00011D20" w:rsidRPr="008B1C29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011D20" w:rsidRPr="008B1C29" w14:paraId="71D1F398" w14:textId="77777777" w:rsidTr="000B278A">
        <w:tc>
          <w:tcPr>
            <w:tcW w:w="2307" w:type="dxa"/>
          </w:tcPr>
          <w:p w14:paraId="207902CE" w14:textId="77777777" w:rsidR="00011D20" w:rsidRDefault="00011D20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51" w:type="dxa"/>
          </w:tcPr>
          <w:p w14:paraId="5D6D6DBA" w14:textId="63055915" w:rsidR="00011D20" w:rsidRPr="00C64762" w:rsidRDefault="00011D20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ฆ้อง</w:t>
            </w:r>
          </w:p>
        </w:tc>
        <w:tc>
          <w:tcPr>
            <w:tcW w:w="1963" w:type="dxa"/>
          </w:tcPr>
          <w:p w14:paraId="4A17710E" w14:textId="77777777" w:rsidR="00011D20" w:rsidRPr="008B1C29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71" w:type="dxa"/>
          </w:tcPr>
          <w:p w14:paraId="005902ED" w14:textId="77777777" w:rsidR="00011D20" w:rsidRPr="008B1C29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011D20" w:rsidRPr="008B1C29" w14:paraId="4B82C872" w14:textId="77777777" w:rsidTr="000B278A">
        <w:tc>
          <w:tcPr>
            <w:tcW w:w="2307" w:type="dxa"/>
          </w:tcPr>
          <w:p w14:paraId="2D2430F3" w14:textId="77777777" w:rsidR="00011D20" w:rsidRDefault="00011D20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51" w:type="dxa"/>
          </w:tcPr>
          <w:p w14:paraId="6076A56E" w14:textId="20982B00" w:rsidR="00011D20" w:rsidRPr="00C64762" w:rsidRDefault="00011D20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ออร์แกน</w:t>
            </w:r>
          </w:p>
        </w:tc>
        <w:tc>
          <w:tcPr>
            <w:tcW w:w="1963" w:type="dxa"/>
          </w:tcPr>
          <w:p w14:paraId="42B54DEB" w14:textId="77777777" w:rsidR="00011D20" w:rsidRPr="008B1C29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71" w:type="dxa"/>
          </w:tcPr>
          <w:p w14:paraId="407B0BDC" w14:textId="77777777" w:rsidR="00011D20" w:rsidRPr="008B1C29" w:rsidRDefault="00011D20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</w:tbl>
    <w:p w14:paraId="157F347A" w14:textId="77777777" w:rsidR="000B49F0" w:rsidRPr="000B49F0" w:rsidRDefault="000B49F0" w:rsidP="00B951A5">
      <w:pPr>
        <w:rPr>
          <w:rFonts w:ascii="TH SarabunPSK" w:hAnsi="TH SarabunPSK" w:cs="TH SarabunPSK"/>
          <w:b/>
          <w:bCs/>
          <w:sz w:val="4"/>
          <w:szCs w:val="4"/>
          <w:lang w:bidi="th-TH"/>
        </w:rPr>
      </w:pPr>
    </w:p>
    <w:p w14:paraId="7C463C7B" w14:textId="676B2BE1" w:rsidR="00011D20" w:rsidRPr="00B951A5" w:rsidRDefault="00B951A5" w:rsidP="00B951A5">
      <w:pPr>
        <w:rPr>
          <w:rFonts w:ascii="TH SarabunPSK" w:hAnsi="TH SarabunPSK" w:cs="TH SarabunPSK"/>
          <w:b/>
          <w:bCs/>
          <w:szCs w:val="24"/>
          <w:lang w:bidi="th-TH"/>
        </w:rPr>
      </w:pP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หมายเหตุ  รายการ</w:t>
      </w:r>
      <w:r>
        <w:rPr>
          <w:rFonts w:ascii="TH SarabunPSK" w:hAnsi="TH SarabunPSK" w:cs="TH SarabunPSK" w:hint="cs"/>
          <w:b/>
          <w:bCs/>
          <w:szCs w:val="24"/>
          <w:cs/>
          <w:lang w:bidi="th-TH"/>
        </w:rPr>
        <w:t>ครุภัณฑ์</w:t>
      </w: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ที่ขึ้นต้นด้วยเครื่องหมาย ** เป็นรายการตามหนังสือสำนักงบประมาณที่ นร0704/ว37 ลงวันที่ 6 มกราคม 25</w:t>
      </w:r>
      <w:r>
        <w:rPr>
          <w:rFonts w:ascii="TH SarabunPSK" w:hAnsi="TH SarabunPSK" w:cs="TH SarabunPSK" w:hint="cs"/>
          <w:b/>
          <w:bCs/>
          <w:szCs w:val="24"/>
          <w:cs/>
          <w:lang w:bidi="th-TH"/>
        </w:rPr>
        <w:t>59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3"/>
        <w:gridCol w:w="2948"/>
        <w:gridCol w:w="1980"/>
        <w:gridCol w:w="2351"/>
      </w:tblGrid>
      <w:tr w:rsidR="003A3285" w:rsidRPr="008B1C29" w14:paraId="56D27E5E" w14:textId="77777777" w:rsidTr="00706B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313" w:type="dxa"/>
          </w:tcPr>
          <w:p w14:paraId="369F86B2" w14:textId="77777777" w:rsidR="003A3285" w:rsidRPr="008B1C29" w:rsidRDefault="003A3285" w:rsidP="003D268D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ประเภท/หมวด</w:t>
            </w:r>
          </w:p>
        </w:tc>
        <w:tc>
          <w:tcPr>
            <w:tcW w:w="2948" w:type="dxa"/>
          </w:tcPr>
          <w:p w14:paraId="20FF19D5" w14:textId="77777777" w:rsidR="003A3285" w:rsidRPr="008B1C29" w:rsidRDefault="003A3285" w:rsidP="003D268D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รายการ</w:t>
            </w:r>
          </w:p>
        </w:tc>
        <w:tc>
          <w:tcPr>
            <w:tcW w:w="1980" w:type="dxa"/>
          </w:tcPr>
          <w:p w14:paraId="758ECF93" w14:textId="77777777" w:rsidR="003A3285" w:rsidRPr="008B1C29" w:rsidRDefault="003A3285" w:rsidP="003D268D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คำค้น</w:t>
            </w:r>
          </w:p>
        </w:tc>
        <w:tc>
          <w:tcPr>
            <w:tcW w:w="2351" w:type="dxa"/>
          </w:tcPr>
          <w:p w14:paraId="02BE3A62" w14:textId="77777777" w:rsidR="003A3285" w:rsidRPr="008B1C29" w:rsidRDefault="003A3285" w:rsidP="003D268D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 w:val="0"/>
                <w:bCs/>
                <w:sz w:val="28"/>
                <w:szCs w:val="28"/>
                <w:cs/>
                <w:lang w:bidi="th-TH"/>
              </w:rPr>
              <w:t>เกณฑ์พิจารณาเพิ่มเติม</w:t>
            </w:r>
          </w:p>
        </w:tc>
      </w:tr>
      <w:tr w:rsidR="002C5DE9" w:rsidRPr="008B1C29" w14:paraId="7D8D70DD" w14:textId="77777777" w:rsidTr="00706B43">
        <w:tc>
          <w:tcPr>
            <w:tcW w:w="2313" w:type="dxa"/>
          </w:tcPr>
          <w:p w14:paraId="18536442" w14:textId="717EB0C7" w:rsidR="002C5DE9" w:rsidRPr="00B951A5" w:rsidRDefault="002C5DE9" w:rsidP="000B278A">
            <w:pPr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  <w:r w:rsidRPr="00B951A5">
              <w:rPr>
                <w:rFonts w:ascii="TH SarabunPSK" w:hAnsi="TH SarabunPSK" w:cs="TH SarabunPSK" w:hint="cs"/>
                <w:b/>
                <w:bCs/>
                <w:spacing w:val="20"/>
                <w:sz w:val="28"/>
                <w:szCs w:val="28"/>
                <w:cs/>
                <w:lang w:bidi="th-TH"/>
              </w:rPr>
              <w:t>ครุภัณฑ์ดนตรีและนาฏศิลป์</w:t>
            </w:r>
          </w:p>
        </w:tc>
        <w:tc>
          <w:tcPr>
            <w:tcW w:w="2948" w:type="dxa"/>
          </w:tcPr>
          <w:p w14:paraId="26487765" w14:textId="77777777" w:rsidR="002C5DE9" w:rsidRDefault="002C5DE9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lang w:bidi="th-TH"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ซอต่างๆ</w:t>
            </w:r>
          </w:p>
          <w:p w14:paraId="5239FBB6" w14:textId="4C0CE8B6" w:rsidR="000B49F0" w:rsidRPr="00C64762" w:rsidRDefault="000B49F0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1980" w:type="dxa"/>
          </w:tcPr>
          <w:p w14:paraId="157A56C0" w14:textId="77777777" w:rsidR="002C5DE9" w:rsidRPr="008B1C29" w:rsidRDefault="002C5DE9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51" w:type="dxa"/>
          </w:tcPr>
          <w:p w14:paraId="115ED13B" w14:textId="77777777" w:rsidR="002C5DE9" w:rsidRPr="008B1C29" w:rsidRDefault="002C5DE9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3A3285" w:rsidRPr="008B1C29" w14:paraId="79D19F51" w14:textId="77777777" w:rsidTr="00706B43">
        <w:tc>
          <w:tcPr>
            <w:tcW w:w="2313" w:type="dxa"/>
          </w:tcPr>
          <w:p w14:paraId="6446C1E7" w14:textId="69FB8733" w:rsidR="003A3285" w:rsidRPr="00011D20" w:rsidRDefault="003A3285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948" w:type="dxa"/>
          </w:tcPr>
          <w:p w14:paraId="09899F07" w14:textId="168422C7" w:rsidR="003A3285" w:rsidRPr="00011D20" w:rsidRDefault="003A3285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จะเข้</w:t>
            </w:r>
          </w:p>
        </w:tc>
        <w:tc>
          <w:tcPr>
            <w:tcW w:w="1980" w:type="dxa"/>
          </w:tcPr>
          <w:p w14:paraId="7FA6766D" w14:textId="77777777" w:rsidR="003A3285" w:rsidRPr="008B1C29" w:rsidRDefault="003A3285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351" w:type="dxa"/>
          </w:tcPr>
          <w:p w14:paraId="301A3E37" w14:textId="77777777" w:rsidR="003A3285" w:rsidRPr="008B1C29" w:rsidRDefault="003A3285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3A3285" w:rsidRPr="008B1C29" w14:paraId="47E98CD8" w14:textId="77777777" w:rsidTr="00706B43">
        <w:tc>
          <w:tcPr>
            <w:tcW w:w="2313" w:type="dxa"/>
          </w:tcPr>
          <w:p w14:paraId="79D9D05F" w14:textId="77777777" w:rsidR="003A3285" w:rsidRDefault="003A3285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948" w:type="dxa"/>
          </w:tcPr>
          <w:p w14:paraId="341BC6B9" w14:textId="6636D7F9" w:rsidR="003A3285" w:rsidRPr="00011D20" w:rsidRDefault="003A3285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แอคคอร์เดี</w:t>
            </w:r>
            <w:proofErr w:type="spellStart"/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ยน</w:t>
            </w:r>
            <w:proofErr w:type="spellEnd"/>
          </w:p>
        </w:tc>
        <w:tc>
          <w:tcPr>
            <w:tcW w:w="1980" w:type="dxa"/>
          </w:tcPr>
          <w:p w14:paraId="28A36493" w14:textId="77777777" w:rsidR="003A3285" w:rsidRPr="008B1C29" w:rsidRDefault="003A3285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351" w:type="dxa"/>
          </w:tcPr>
          <w:p w14:paraId="1F562C2D" w14:textId="77777777" w:rsidR="003A3285" w:rsidRPr="008B1C29" w:rsidRDefault="003A3285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3A3285" w:rsidRPr="008B1C29" w14:paraId="2AE7C89D" w14:textId="77777777" w:rsidTr="00706B43">
        <w:tc>
          <w:tcPr>
            <w:tcW w:w="2313" w:type="dxa"/>
          </w:tcPr>
          <w:p w14:paraId="65CD13C8" w14:textId="77777777" w:rsidR="003A3285" w:rsidRPr="008B1C29" w:rsidRDefault="003A3285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948" w:type="dxa"/>
          </w:tcPr>
          <w:p w14:paraId="077CCD48" w14:textId="610867B0" w:rsidR="003A3285" w:rsidRPr="00011D20" w:rsidRDefault="003A3285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กลองทัด</w:t>
            </w:r>
          </w:p>
        </w:tc>
        <w:tc>
          <w:tcPr>
            <w:tcW w:w="1980" w:type="dxa"/>
          </w:tcPr>
          <w:p w14:paraId="59DBECAA" w14:textId="77777777" w:rsidR="003A3285" w:rsidRPr="008B1C29" w:rsidRDefault="003A3285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51" w:type="dxa"/>
          </w:tcPr>
          <w:p w14:paraId="651327B9" w14:textId="77777777" w:rsidR="003A3285" w:rsidRPr="008B1C29" w:rsidRDefault="003A3285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3A3285" w14:paraId="5DF28FEC" w14:textId="77777777" w:rsidTr="00706B43">
        <w:tc>
          <w:tcPr>
            <w:tcW w:w="2313" w:type="dxa"/>
          </w:tcPr>
          <w:p w14:paraId="1907F1CD" w14:textId="77777777" w:rsidR="003A3285" w:rsidRPr="008B1C29" w:rsidRDefault="003A3285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948" w:type="dxa"/>
          </w:tcPr>
          <w:p w14:paraId="60D3F2E1" w14:textId="1A7EAAEC" w:rsidR="003A3285" w:rsidRPr="00011D20" w:rsidRDefault="003A3285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โหม่ง</w:t>
            </w:r>
          </w:p>
        </w:tc>
        <w:tc>
          <w:tcPr>
            <w:tcW w:w="1980" w:type="dxa"/>
          </w:tcPr>
          <w:p w14:paraId="3E197E6D" w14:textId="77777777" w:rsidR="003A3285" w:rsidRPr="008B1C29" w:rsidRDefault="003A3285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51" w:type="dxa"/>
          </w:tcPr>
          <w:p w14:paraId="7313E985" w14:textId="77777777" w:rsidR="003A3285" w:rsidRDefault="003A3285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3A3285" w:rsidRPr="002A4F3C" w14:paraId="781E7EFE" w14:textId="77777777" w:rsidTr="00706B43">
        <w:tc>
          <w:tcPr>
            <w:tcW w:w="2313" w:type="dxa"/>
          </w:tcPr>
          <w:p w14:paraId="3D882D45" w14:textId="77777777" w:rsidR="003A3285" w:rsidRPr="009E20A5" w:rsidRDefault="003A3285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948" w:type="dxa"/>
          </w:tcPr>
          <w:p w14:paraId="2C3D966C" w14:textId="086FED5D" w:rsidR="003A3285" w:rsidRPr="00011D20" w:rsidRDefault="003A3285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ฉาบ</w:t>
            </w:r>
          </w:p>
        </w:tc>
        <w:tc>
          <w:tcPr>
            <w:tcW w:w="1980" w:type="dxa"/>
          </w:tcPr>
          <w:p w14:paraId="51C0655B" w14:textId="77777777" w:rsidR="003A3285" w:rsidRPr="002A4F3C" w:rsidRDefault="003A3285" w:rsidP="000B278A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351" w:type="dxa"/>
          </w:tcPr>
          <w:p w14:paraId="5CFD2FC5" w14:textId="77777777" w:rsidR="003A3285" w:rsidRPr="002A4F3C" w:rsidRDefault="003A3285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</w:tr>
      <w:tr w:rsidR="003A3285" w:rsidRPr="002A4F3C" w14:paraId="21F4C7FA" w14:textId="77777777" w:rsidTr="00706B43">
        <w:tc>
          <w:tcPr>
            <w:tcW w:w="2313" w:type="dxa"/>
          </w:tcPr>
          <w:p w14:paraId="44FABBBA" w14:textId="77777777" w:rsidR="003A3285" w:rsidRPr="002A4F3C" w:rsidRDefault="003A3285" w:rsidP="000B278A">
            <w:pPr>
              <w:spacing w:before="0" w:line="240" w:lineRule="auto"/>
              <w:ind w:left="0"/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948" w:type="dxa"/>
          </w:tcPr>
          <w:p w14:paraId="6200A64F" w14:textId="69FFD465" w:rsidR="003A3285" w:rsidRPr="00011D20" w:rsidRDefault="003A3285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กระเดื่องกลอง</w:t>
            </w:r>
            <w:r>
              <w:rPr>
                <w:rFonts w:ascii="TH SarabunPSK" w:hAnsi="TH SarabunPSK" w:cs="TH SarabunPSK" w:hint="cs"/>
                <w:spacing w:val="20"/>
                <w:sz w:val="28"/>
                <w:szCs w:val="28"/>
                <w:cs/>
                <w:lang w:bidi="th-TH"/>
              </w:rPr>
              <w:t xml:space="preserve"> **</w:t>
            </w:r>
          </w:p>
        </w:tc>
        <w:tc>
          <w:tcPr>
            <w:tcW w:w="1980" w:type="dxa"/>
          </w:tcPr>
          <w:p w14:paraId="4DF91970" w14:textId="77777777" w:rsidR="003A3285" w:rsidRPr="002A4F3C" w:rsidRDefault="003A3285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51" w:type="dxa"/>
          </w:tcPr>
          <w:p w14:paraId="6851B760" w14:textId="77777777" w:rsidR="003A3285" w:rsidRPr="002A4F3C" w:rsidRDefault="003A3285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B951A5" w:rsidRPr="002A4F3C" w14:paraId="35FAE783" w14:textId="77777777" w:rsidTr="00706B43">
        <w:tc>
          <w:tcPr>
            <w:tcW w:w="2313" w:type="dxa"/>
          </w:tcPr>
          <w:p w14:paraId="370A1D5F" w14:textId="77777777" w:rsidR="00B951A5" w:rsidRPr="002A4F3C" w:rsidRDefault="00B951A5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948" w:type="dxa"/>
          </w:tcPr>
          <w:p w14:paraId="1A159337" w14:textId="77777777" w:rsidR="00B951A5" w:rsidRPr="00C64762" w:rsidRDefault="00B951A5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1980" w:type="dxa"/>
          </w:tcPr>
          <w:p w14:paraId="48BD6651" w14:textId="77777777" w:rsidR="00B951A5" w:rsidRPr="002A4F3C" w:rsidRDefault="00B951A5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51" w:type="dxa"/>
          </w:tcPr>
          <w:p w14:paraId="250B1A41" w14:textId="77777777" w:rsidR="00B951A5" w:rsidRPr="002A4F3C" w:rsidRDefault="00B951A5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3A3285" w:rsidRPr="008B1C29" w14:paraId="37E5241F" w14:textId="77777777" w:rsidTr="00706B43">
        <w:tc>
          <w:tcPr>
            <w:tcW w:w="2313" w:type="dxa"/>
          </w:tcPr>
          <w:p w14:paraId="46A87D17" w14:textId="1CA013A4" w:rsidR="003A3285" w:rsidRPr="00B951A5" w:rsidRDefault="003A3285" w:rsidP="000B278A">
            <w:pPr>
              <w:spacing w:before="0" w:line="240" w:lineRule="auto"/>
              <w:jc w:val="center"/>
              <w:rPr>
                <w:rFonts w:ascii="TH SarabunPSK" w:hAnsi="TH SarabunPSK" w:cs="TH SarabunPSK"/>
                <w:b/>
                <w:bCs/>
                <w:spacing w:val="20"/>
                <w:sz w:val="28"/>
                <w:szCs w:val="28"/>
                <w:cs/>
                <w:lang w:bidi="th-TH"/>
              </w:rPr>
            </w:pPr>
            <w:r w:rsidRPr="00B951A5">
              <w:rPr>
                <w:rFonts w:ascii="TH SarabunPSK" w:hAnsi="TH SarabunPSK" w:cs="TH SarabunPSK" w:hint="cs"/>
                <w:b/>
                <w:bCs/>
                <w:spacing w:val="20"/>
                <w:sz w:val="28"/>
                <w:szCs w:val="28"/>
                <w:cs/>
                <w:lang w:bidi="th-TH"/>
              </w:rPr>
              <w:t>ครุภัณฑ์คอมพิวเตอร์</w:t>
            </w:r>
          </w:p>
        </w:tc>
        <w:tc>
          <w:tcPr>
            <w:tcW w:w="2948" w:type="dxa"/>
          </w:tcPr>
          <w:p w14:paraId="48D3A8D5" w14:textId="7601DD0C" w:rsidR="003A3285" w:rsidRPr="00011D20" w:rsidRDefault="003A3285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เครื่องคอมพิวเตอร์</w:t>
            </w:r>
          </w:p>
        </w:tc>
        <w:tc>
          <w:tcPr>
            <w:tcW w:w="1980" w:type="dxa"/>
          </w:tcPr>
          <w:p w14:paraId="7B00C62C" w14:textId="5669329C" w:rsidR="003A3285" w:rsidRPr="008B1C29" w:rsidRDefault="008712E8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/>
                <w:sz w:val="28"/>
                <w:szCs w:val="28"/>
                <w:lang w:bidi="th-TH"/>
              </w:rPr>
              <w:t>Computer</w:t>
            </w:r>
          </w:p>
        </w:tc>
        <w:tc>
          <w:tcPr>
            <w:tcW w:w="2351" w:type="dxa"/>
          </w:tcPr>
          <w:p w14:paraId="67BF7B2C" w14:textId="77777777" w:rsidR="003A3285" w:rsidRPr="008B1C29" w:rsidRDefault="003A3285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3A3285" w:rsidRPr="008B1C29" w14:paraId="22DD1611" w14:textId="77777777" w:rsidTr="00706B43">
        <w:tc>
          <w:tcPr>
            <w:tcW w:w="2313" w:type="dxa"/>
          </w:tcPr>
          <w:p w14:paraId="6CA78AA2" w14:textId="77777777" w:rsidR="003A3285" w:rsidRDefault="003A3285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48" w:type="dxa"/>
          </w:tcPr>
          <w:p w14:paraId="727E4CBA" w14:textId="37D8BBDA" w:rsidR="003A3285" w:rsidRPr="00011D20" w:rsidRDefault="003A3285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เครื่องคอมพิวเตอร์พกพา</w:t>
            </w:r>
          </w:p>
        </w:tc>
        <w:tc>
          <w:tcPr>
            <w:tcW w:w="1980" w:type="dxa"/>
          </w:tcPr>
          <w:p w14:paraId="725280B7" w14:textId="232B4BBA" w:rsidR="003A3285" w:rsidRPr="008B1C29" w:rsidRDefault="003A3285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/>
                <w:sz w:val="28"/>
                <w:szCs w:val="28"/>
                <w:lang w:bidi="th-TH"/>
              </w:rPr>
              <w:t>Notebook</w:t>
            </w:r>
          </w:p>
        </w:tc>
        <w:tc>
          <w:tcPr>
            <w:tcW w:w="2351" w:type="dxa"/>
          </w:tcPr>
          <w:p w14:paraId="6220E424" w14:textId="77777777" w:rsidR="003A3285" w:rsidRPr="008B1C29" w:rsidRDefault="003A3285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3A3285" w:rsidRPr="008B1C29" w14:paraId="656C06A2" w14:textId="77777777" w:rsidTr="00706B43">
        <w:tc>
          <w:tcPr>
            <w:tcW w:w="2313" w:type="dxa"/>
          </w:tcPr>
          <w:p w14:paraId="16A44D9D" w14:textId="77777777" w:rsidR="003A3285" w:rsidRDefault="003A3285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48" w:type="dxa"/>
          </w:tcPr>
          <w:p w14:paraId="384245CB" w14:textId="22CD2C17" w:rsidR="003A3285" w:rsidRPr="00011D20" w:rsidRDefault="003A3285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เครื่องคอมพิวเตอร์มือถ</w:t>
            </w:r>
            <w:r>
              <w:rPr>
                <w:rFonts w:ascii="TH SarabunPSK" w:hAnsi="TH SarabunPSK" w:cs="TH SarabunPSK" w:hint="cs"/>
                <w:spacing w:val="20"/>
                <w:sz w:val="28"/>
                <w:szCs w:val="28"/>
                <w:cs/>
                <w:lang w:bidi="th-TH"/>
              </w:rPr>
              <w:t>ือ</w:t>
            </w:r>
          </w:p>
        </w:tc>
        <w:tc>
          <w:tcPr>
            <w:tcW w:w="1980" w:type="dxa"/>
          </w:tcPr>
          <w:p w14:paraId="617C5AB4" w14:textId="3BD57A04" w:rsidR="003A3285" w:rsidRPr="008B1C29" w:rsidRDefault="003A3285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proofErr w:type="spellStart"/>
            <w:r>
              <w:rPr>
                <w:rFonts w:ascii="TH SarabunPSK" w:hAnsi="TH SarabunPSK" w:cs="TH SarabunPSK"/>
                <w:sz w:val="28"/>
                <w:szCs w:val="28"/>
                <w:lang w:bidi="th-TH"/>
              </w:rPr>
              <w:t>Plam</w:t>
            </w:r>
            <w:proofErr w:type="spellEnd"/>
          </w:p>
        </w:tc>
        <w:tc>
          <w:tcPr>
            <w:tcW w:w="2351" w:type="dxa"/>
          </w:tcPr>
          <w:p w14:paraId="7AB0A30C" w14:textId="77777777" w:rsidR="003A3285" w:rsidRPr="008B1C29" w:rsidRDefault="003A3285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3A3285" w:rsidRPr="008B1C29" w14:paraId="05C68C6B" w14:textId="77777777" w:rsidTr="00706B43">
        <w:tc>
          <w:tcPr>
            <w:tcW w:w="2313" w:type="dxa"/>
          </w:tcPr>
          <w:p w14:paraId="7C4757AE" w14:textId="77777777" w:rsidR="003A3285" w:rsidRDefault="003A3285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48" w:type="dxa"/>
          </w:tcPr>
          <w:p w14:paraId="57FB9E74" w14:textId="22BDE8A5" w:rsidR="003A3285" w:rsidRPr="00011D20" w:rsidRDefault="003A3285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lang w:bidi="th-TH"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</w:t>
            </w:r>
            <w:r>
              <w:rPr>
                <w:rFonts w:ascii="TH SarabunPSK" w:hAnsi="TH SarabunPSK" w:cs="TH SarabunPSK" w:hint="cs"/>
                <w:spacing w:val="20"/>
                <w:sz w:val="28"/>
                <w:szCs w:val="28"/>
                <w:cs/>
                <w:lang w:bidi="th-TH"/>
              </w:rPr>
              <w:t>คอมพิวเตอร์แม่ข่าย</w:t>
            </w:r>
          </w:p>
        </w:tc>
        <w:tc>
          <w:tcPr>
            <w:tcW w:w="1980" w:type="dxa"/>
          </w:tcPr>
          <w:p w14:paraId="6AFAA5E0" w14:textId="455D2E16" w:rsidR="003A3285" w:rsidRPr="008B1C29" w:rsidRDefault="008712E8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</w:rPr>
              <w:t>Server</w:t>
            </w:r>
          </w:p>
        </w:tc>
        <w:tc>
          <w:tcPr>
            <w:tcW w:w="2351" w:type="dxa"/>
          </w:tcPr>
          <w:p w14:paraId="2CBA6522" w14:textId="77777777" w:rsidR="003A3285" w:rsidRPr="008B1C29" w:rsidRDefault="003A3285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8712E8" w:rsidRPr="008B1C29" w14:paraId="60708698" w14:textId="77777777" w:rsidTr="00706B43">
        <w:tc>
          <w:tcPr>
            <w:tcW w:w="2313" w:type="dxa"/>
          </w:tcPr>
          <w:p w14:paraId="34661DD7" w14:textId="77777777" w:rsidR="008712E8" w:rsidRDefault="008712E8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48" w:type="dxa"/>
          </w:tcPr>
          <w:p w14:paraId="4C938631" w14:textId="308004DA" w:rsidR="008712E8" w:rsidRPr="00C64762" w:rsidRDefault="008712E8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 xml:space="preserve">เครื่อง </w:t>
            </w: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</w:rPr>
              <w:t xml:space="preserve">Router </w:t>
            </w:r>
          </w:p>
        </w:tc>
        <w:tc>
          <w:tcPr>
            <w:tcW w:w="1980" w:type="dxa"/>
          </w:tcPr>
          <w:p w14:paraId="528FE269" w14:textId="029E3370" w:rsidR="008712E8" w:rsidRPr="008B1C29" w:rsidRDefault="008712E8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/>
                <w:sz w:val="28"/>
                <w:szCs w:val="28"/>
                <w:lang w:bidi="th-TH"/>
              </w:rPr>
              <w:t>Router</w:t>
            </w:r>
          </w:p>
        </w:tc>
        <w:tc>
          <w:tcPr>
            <w:tcW w:w="2351" w:type="dxa"/>
          </w:tcPr>
          <w:p w14:paraId="74EDC376" w14:textId="6860DED4" w:rsidR="008712E8" w:rsidRPr="008B1C29" w:rsidRDefault="00706B43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 w:rsidRPr="00DA793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</w:t>
            </w:r>
            <w:r w:rsidRPr="00DA793C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 xml:space="preserve"> </w:t>
            </w:r>
            <w:r w:rsidR="00863BBB" w:rsidRPr="00DA793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5</w:t>
            </w:r>
            <w:r w:rsidR="000B278A" w:rsidRPr="00DA793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,000</w:t>
            </w:r>
            <w:r w:rsidRPr="00DA793C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 xml:space="preserve"> </w:t>
            </w:r>
            <w:r w:rsidRPr="00DA793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บาทขึ้นไป</w:t>
            </w:r>
          </w:p>
        </w:tc>
      </w:tr>
      <w:tr w:rsidR="008712E8" w:rsidRPr="008B1C29" w14:paraId="061383E2" w14:textId="77777777" w:rsidTr="00706B43">
        <w:tc>
          <w:tcPr>
            <w:tcW w:w="2313" w:type="dxa"/>
          </w:tcPr>
          <w:p w14:paraId="6CA5F9AB" w14:textId="77777777" w:rsidR="008712E8" w:rsidRDefault="008712E8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48" w:type="dxa"/>
          </w:tcPr>
          <w:p w14:paraId="36681181" w14:textId="2BB33DB9" w:rsidR="008712E8" w:rsidRPr="00C64762" w:rsidRDefault="008712E8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 xml:space="preserve">จอมอนิเตอร์ </w:t>
            </w:r>
          </w:p>
        </w:tc>
        <w:tc>
          <w:tcPr>
            <w:tcW w:w="1980" w:type="dxa"/>
          </w:tcPr>
          <w:p w14:paraId="5174496B" w14:textId="4A54A10D" w:rsidR="008712E8" w:rsidRDefault="008712E8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</w:rPr>
              <w:t>Monitor</w:t>
            </w:r>
          </w:p>
        </w:tc>
        <w:tc>
          <w:tcPr>
            <w:tcW w:w="2351" w:type="dxa"/>
          </w:tcPr>
          <w:p w14:paraId="7531799D" w14:textId="77777777" w:rsidR="008712E8" w:rsidRPr="008B1C29" w:rsidRDefault="008712E8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8712E8" w:rsidRPr="008B1C29" w14:paraId="5E72305F" w14:textId="77777777" w:rsidTr="00706B43">
        <w:tc>
          <w:tcPr>
            <w:tcW w:w="2313" w:type="dxa"/>
          </w:tcPr>
          <w:p w14:paraId="24E63E70" w14:textId="77777777" w:rsidR="008712E8" w:rsidRDefault="008712E8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48" w:type="dxa"/>
          </w:tcPr>
          <w:p w14:paraId="5C9CD80D" w14:textId="77777777" w:rsidR="006A42E8" w:rsidRDefault="008712E8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lang w:bidi="th-TH"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 xml:space="preserve">เครื่องพิมพ์ แบบต่าง ๆ </w:t>
            </w:r>
          </w:p>
          <w:p w14:paraId="79F45F6A" w14:textId="77777777" w:rsidR="006A42E8" w:rsidRDefault="006A42E8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pacing w:val="20"/>
                <w:sz w:val="28"/>
                <w:szCs w:val="28"/>
                <w:cs/>
                <w:lang w:bidi="th-TH"/>
              </w:rPr>
              <w:t>-</w:t>
            </w:r>
            <w:r w:rsidR="008712E8" w:rsidRPr="006A42E8">
              <w:rPr>
                <w:rFonts w:ascii="TH SarabunPSK" w:hAnsi="TH SarabunPSK" w:cs="TH SarabunPSK"/>
                <w:spacing w:val="20"/>
                <w:sz w:val="28"/>
                <w:szCs w:val="28"/>
              </w:rPr>
              <w:t xml:space="preserve">Dot Matrix , </w:t>
            </w:r>
          </w:p>
          <w:p w14:paraId="4F958A40" w14:textId="77777777" w:rsidR="006A42E8" w:rsidRDefault="006A42E8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pacing w:val="20"/>
                <w:sz w:val="28"/>
                <w:szCs w:val="28"/>
                <w:cs/>
                <w:lang w:bidi="th-TH"/>
              </w:rPr>
              <w:t>-</w:t>
            </w:r>
            <w:r w:rsidR="008712E8" w:rsidRPr="006A42E8">
              <w:rPr>
                <w:rFonts w:ascii="TH SarabunPSK" w:hAnsi="TH SarabunPSK" w:cs="TH SarabunPSK"/>
                <w:spacing w:val="20"/>
                <w:sz w:val="28"/>
                <w:szCs w:val="28"/>
              </w:rPr>
              <w:t xml:space="preserve">Laser , </w:t>
            </w:r>
          </w:p>
          <w:p w14:paraId="32B165AA" w14:textId="77777777" w:rsidR="006A42E8" w:rsidRDefault="006A42E8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pacing w:val="20"/>
                <w:sz w:val="28"/>
                <w:szCs w:val="28"/>
                <w:cs/>
                <w:lang w:bidi="th-TH"/>
              </w:rPr>
              <w:t>-</w:t>
            </w:r>
            <w:r w:rsidR="008712E8" w:rsidRPr="006A42E8">
              <w:rPr>
                <w:rFonts w:ascii="TH SarabunPSK" w:hAnsi="TH SarabunPSK" w:cs="TH SarabunPSK"/>
                <w:spacing w:val="20"/>
                <w:sz w:val="28"/>
                <w:szCs w:val="28"/>
              </w:rPr>
              <w:t>Inkjet</w:t>
            </w:r>
          </w:p>
          <w:p w14:paraId="2FF60BC1" w14:textId="4CDC1C31" w:rsidR="008712E8" w:rsidRPr="00C64762" w:rsidRDefault="006A42E8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pacing w:val="20"/>
                <w:sz w:val="28"/>
                <w:szCs w:val="28"/>
                <w:cs/>
                <w:lang w:bidi="th-TH"/>
              </w:rPr>
              <w:t>-</w:t>
            </w:r>
            <w:r w:rsidR="008712E8" w:rsidRPr="006A42E8">
              <w:rPr>
                <w:rFonts w:ascii="TH SarabunPSK" w:hAnsi="TH SarabunPSK" w:cs="TH SarabunPSK"/>
                <w:spacing w:val="20"/>
                <w:sz w:val="28"/>
                <w:szCs w:val="28"/>
              </w:rPr>
              <w:t xml:space="preserve">Multifunction </w:t>
            </w:r>
          </w:p>
        </w:tc>
        <w:tc>
          <w:tcPr>
            <w:tcW w:w="1980" w:type="dxa"/>
          </w:tcPr>
          <w:p w14:paraId="6E58DC87" w14:textId="77777777" w:rsidR="008712E8" w:rsidRDefault="006A42E8" w:rsidP="000B278A">
            <w:pPr>
              <w:spacing w:before="0" w:line="240" w:lineRule="auto"/>
              <w:ind w:left="0"/>
              <w:rPr>
                <w:rFonts w:ascii="TH SarabunPSK" w:hAnsi="TH SarabunPSK" w:cs="TH SarabunPSK"/>
                <w:spacing w:val="20"/>
                <w:sz w:val="28"/>
                <w:szCs w:val="28"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</w:rPr>
              <w:t>Printer</w:t>
            </w:r>
          </w:p>
          <w:p w14:paraId="441BF017" w14:textId="77777777" w:rsidR="006A42E8" w:rsidRDefault="006A42E8" w:rsidP="000B278A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</w:rPr>
            </w:pPr>
          </w:p>
          <w:p w14:paraId="038191B2" w14:textId="77777777" w:rsidR="006A42E8" w:rsidRDefault="006A42E8" w:rsidP="000B278A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</w:rPr>
            </w:pPr>
          </w:p>
          <w:p w14:paraId="693CA62D" w14:textId="77777777" w:rsidR="006A42E8" w:rsidRDefault="006A42E8" w:rsidP="000B278A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</w:rPr>
            </w:pPr>
          </w:p>
          <w:p w14:paraId="20E7CC4F" w14:textId="77777777" w:rsidR="006A42E8" w:rsidRDefault="006A42E8" w:rsidP="000B278A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</w:rPr>
            </w:pPr>
          </w:p>
          <w:p w14:paraId="0D2DC661" w14:textId="7795C664" w:rsidR="006A42E8" w:rsidRDefault="006A42E8" w:rsidP="000B278A">
            <w:pPr>
              <w:spacing w:before="0" w:line="240" w:lineRule="auto"/>
              <w:ind w:left="0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51" w:type="dxa"/>
          </w:tcPr>
          <w:p w14:paraId="302033DB" w14:textId="77777777" w:rsidR="008712E8" w:rsidRPr="008B1C29" w:rsidRDefault="008712E8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8712E8" w:rsidRPr="008B1C29" w14:paraId="7E80EFA4" w14:textId="77777777" w:rsidTr="00706B43">
        <w:tc>
          <w:tcPr>
            <w:tcW w:w="2313" w:type="dxa"/>
          </w:tcPr>
          <w:p w14:paraId="2EA276F6" w14:textId="77777777" w:rsidR="008712E8" w:rsidRDefault="008712E8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48" w:type="dxa"/>
          </w:tcPr>
          <w:p w14:paraId="29BA900A" w14:textId="5B812C6B" w:rsidR="008712E8" w:rsidRPr="00C64762" w:rsidRDefault="006A42E8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pacing w:val="20"/>
                <w:sz w:val="28"/>
                <w:szCs w:val="28"/>
                <w:cs/>
                <w:lang w:bidi="th-TH"/>
              </w:rPr>
              <w:t>เครื่อง</w:t>
            </w: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พล็อต</w:t>
            </w:r>
            <w:proofErr w:type="spellStart"/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เต</w:t>
            </w:r>
            <w:proofErr w:type="spellEnd"/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 xml:space="preserve">อร์ </w:t>
            </w:r>
          </w:p>
        </w:tc>
        <w:tc>
          <w:tcPr>
            <w:tcW w:w="1980" w:type="dxa"/>
          </w:tcPr>
          <w:p w14:paraId="75348CD9" w14:textId="5F1D4CF5" w:rsidR="008712E8" w:rsidRDefault="006A42E8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</w:rPr>
              <w:t>Plotter</w:t>
            </w:r>
          </w:p>
        </w:tc>
        <w:tc>
          <w:tcPr>
            <w:tcW w:w="2351" w:type="dxa"/>
          </w:tcPr>
          <w:p w14:paraId="7C0C4A07" w14:textId="77777777" w:rsidR="008712E8" w:rsidRPr="008B1C29" w:rsidRDefault="008712E8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8712E8" w:rsidRPr="008B1C29" w14:paraId="6F135CB3" w14:textId="77777777" w:rsidTr="00706B43">
        <w:tc>
          <w:tcPr>
            <w:tcW w:w="2313" w:type="dxa"/>
          </w:tcPr>
          <w:p w14:paraId="7BC534D7" w14:textId="77777777" w:rsidR="008712E8" w:rsidRDefault="008712E8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48" w:type="dxa"/>
          </w:tcPr>
          <w:p w14:paraId="57892094" w14:textId="54202903" w:rsidR="008712E8" w:rsidRPr="00C64762" w:rsidRDefault="006A42E8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เครื่องแปลงรหัสสัญญาณ</w:t>
            </w:r>
          </w:p>
        </w:tc>
        <w:tc>
          <w:tcPr>
            <w:tcW w:w="1980" w:type="dxa"/>
          </w:tcPr>
          <w:p w14:paraId="42B3AD00" w14:textId="05D63A9C" w:rsidR="008712E8" w:rsidRDefault="006A42E8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</w:rPr>
              <w:t>Modem</w:t>
            </w:r>
          </w:p>
        </w:tc>
        <w:tc>
          <w:tcPr>
            <w:tcW w:w="2351" w:type="dxa"/>
          </w:tcPr>
          <w:p w14:paraId="1949CF2D" w14:textId="77777777" w:rsidR="00580FB3" w:rsidRDefault="000B278A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ราคาตั้งแต่</w:t>
            </w:r>
            <w:r>
              <w:rPr>
                <w:rFonts w:ascii="TH SarabunPSK" w:hAnsi="TH SarabunPSK" w:cs="TH SarabunPSK"/>
                <w:sz w:val="28"/>
                <w:szCs w:val="28"/>
                <w:lang w:bidi="th-TH"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10,000</w:t>
            </w:r>
            <w:r>
              <w:rPr>
                <w:rFonts w:ascii="TH SarabunPSK" w:hAnsi="TH SarabunPSK" w:cs="TH SarabunPSK"/>
                <w:sz w:val="28"/>
                <w:szCs w:val="28"/>
                <w:lang w:bidi="th-TH"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บาท</w:t>
            </w:r>
          </w:p>
          <w:p w14:paraId="0200ADAC" w14:textId="7A2284B3" w:rsidR="008712E8" w:rsidRPr="008B1C29" w:rsidRDefault="000B278A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ขึ้นไป</w:t>
            </w:r>
          </w:p>
        </w:tc>
      </w:tr>
      <w:tr w:rsidR="008712E8" w:rsidRPr="008B1C29" w14:paraId="6B03785C" w14:textId="77777777" w:rsidTr="00706B43">
        <w:tc>
          <w:tcPr>
            <w:tcW w:w="2313" w:type="dxa"/>
          </w:tcPr>
          <w:p w14:paraId="5D978A47" w14:textId="77777777" w:rsidR="008712E8" w:rsidRDefault="008712E8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48" w:type="dxa"/>
          </w:tcPr>
          <w:p w14:paraId="19A0A508" w14:textId="602D0CA0" w:rsidR="008712E8" w:rsidRPr="006A42E8" w:rsidRDefault="006A42E8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เครื่องปรับระดับกระแสไฟ</w:t>
            </w:r>
          </w:p>
        </w:tc>
        <w:tc>
          <w:tcPr>
            <w:tcW w:w="1980" w:type="dxa"/>
          </w:tcPr>
          <w:p w14:paraId="42E7D236" w14:textId="77777777" w:rsidR="008712E8" w:rsidRDefault="008712E8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51" w:type="dxa"/>
          </w:tcPr>
          <w:p w14:paraId="1E08417B" w14:textId="77777777" w:rsidR="00580FB3" w:rsidRDefault="000B278A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ราคาตั้งแต่</w:t>
            </w:r>
            <w:r>
              <w:rPr>
                <w:rFonts w:ascii="TH SarabunPSK" w:hAnsi="TH SarabunPSK" w:cs="TH SarabunPSK"/>
                <w:sz w:val="28"/>
                <w:szCs w:val="28"/>
                <w:lang w:bidi="th-TH"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10,000</w:t>
            </w:r>
            <w:r>
              <w:rPr>
                <w:rFonts w:ascii="TH SarabunPSK" w:hAnsi="TH SarabunPSK" w:cs="TH SarabunPSK"/>
                <w:sz w:val="28"/>
                <w:szCs w:val="28"/>
                <w:lang w:bidi="th-TH"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บาท</w:t>
            </w:r>
          </w:p>
          <w:p w14:paraId="52784532" w14:textId="3F9DA679" w:rsidR="008712E8" w:rsidRPr="008B1C29" w:rsidRDefault="000B278A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  <w:lang w:bidi="th-TH"/>
              </w:rPr>
              <w:t>ขึ้นไป</w:t>
            </w:r>
          </w:p>
        </w:tc>
      </w:tr>
      <w:tr w:rsidR="008712E8" w:rsidRPr="008B1C29" w14:paraId="3601E4F4" w14:textId="77777777" w:rsidTr="00706B43">
        <w:tc>
          <w:tcPr>
            <w:tcW w:w="2313" w:type="dxa"/>
          </w:tcPr>
          <w:p w14:paraId="1A78454E" w14:textId="77777777" w:rsidR="008712E8" w:rsidRDefault="008712E8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48" w:type="dxa"/>
          </w:tcPr>
          <w:p w14:paraId="13078CF1" w14:textId="63999A5E" w:rsidR="008712E8" w:rsidRPr="00C64762" w:rsidRDefault="006A42E8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 xml:space="preserve">สแกนเนอร์ </w:t>
            </w:r>
          </w:p>
        </w:tc>
        <w:tc>
          <w:tcPr>
            <w:tcW w:w="1980" w:type="dxa"/>
          </w:tcPr>
          <w:p w14:paraId="23B6B798" w14:textId="4099F647" w:rsidR="008712E8" w:rsidRDefault="006A42E8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</w:rPr>
              <w:t>Scanner</w:t>
            </w:r>
          </w:p>
        </w:tc>
        <w:tc>
          <w:tcPr>
            <w:tcW w:w="2351" w:type="dxa"/>
          </w:tcPr>
          <w:p w14:paraId="33AE04FB" w14:textId="77777777" w:rsidR="008712E8" w:rsidRPr="008B1C29" w:rsidRDefault="008712E8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6A42E8" w:rsidRPr="008B1C29" w14:paraId="15C4720E" w14:textId="77777777" w:rsidTr="00706B43">
        <w:tc>
          <w:tcPr>
            <w:tcW w:w="2313" w:type="dxa"/>
          </w:tcPr>
          <w:p w14:paraId="6A33007D" w14:textId="77777777" w:rsidR="006A42E8" w:rsidRDefault="006A42E8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48" w:type="dxa"/>
          </w:tcPr>
          <w:p w14:paraId="41A6A595" w14:textId="3A350750" w:rsidR="006A42E8" w:rsidRPr="00C64762" w:rsidRDefault="006A42E8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proofErr w:type="spellStart"/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ดิ</w:t>
            </w:r>
            <w:proofErr w:type="spellEnd"/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 xml:space="preserve">จิไทเซอร์ </w:t>
            </w:r>
          </w:p>
        </w:tc>
        <w:tc>
          <w:tcPr>
            <w:tcW w:w="1980" w:type="dxa"/>
          </w:tcPr>
          <w:p w14:paraId="312B2DBB" w14:textId="08A1ECFE" w:rsidR="006A42E8" w:rsidRPr="00C64762" w:rsidRDefault="006A42E8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</w:rPr>
              <w:t>Digitizer</w:t>
            </w:r>
          </w:p>
        </w:tc>
        <w:tc>
          <w:tcPr>
            <w:tcW w:w="2351" w:type="dxa"/>
          </w:tcPr>
          <w:p w14:paraId="60862849" w14:textId="77777777" w:rsidR="006A42E8" w:rsidRPr="008B1C29" w:rsidRDefault="006A42E8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6A42E8" w:rsidRPr="008B1C29" w14:paraId="6CE36D49" w14:textId="77777777" w:rsidTr="00706B43">
        <w:tc>
          <w:tcPr>
            <w:tcW w:w="2313" w:type="dxa"/>
          </w:tcPr>
          <w:p w14:paraId="46A8299D" w14:textId="77777777" w:rsidR="006A42E8" w:rsidRDefault="006A42E8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48" w:type="dxa"/>
          </w:tcPr>
          <w:p w14:paraId="3C515935" w14:textId="292F01D8" w:rsidR="006A42E8" w:rsidRPr="00C64762" w:rsidRDefault="006A42E8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 xml:space="preserve">เครื่องสำรองไฟ </w:t>
            </w:r>
          </w:p>
        </w:tc>
        <w:tc>
          <w:tcPr>
            <w:tcW w:w="1980" w:type="dxa"/>
          </w:tcPr>
          <w:p w14:paraId="17D812AF" w14:textId="1D147BE9" w:rsidR="006A42E8" w:rsidRPr="00C64762" w:rsidRDefault="006A42E8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</w:rPr>
              <w:t>UPS</w:t>
            </w:r>
          </w:p>
        </w:tc>
        <w:tc>
          <w:tcPr>
            <w:tcW w:w="2351" w:type="dxa"/>
          </w:tcPr>
          <w:p w14:paraId="5751818A" w14:textId="77777777" w:rsidR="006A42E8" w:rsidRPr="008B1C29" w:rsidRDefault="006A42E8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6A42E8" w:rsidRPr="008B1C29" w14:paraId="7C4B1F15" w14:textId="77777777" w:rsidTr="00706B43">
        <w:tc>
          <w:tcPr>
            <w:tcW w:w="2313" w:type="dxa"/>
          </w:tcPr>
          <w:p w14:paraId="1632E579" w14:textId="77777777" w:rsidR="006A42E8" w:rsidRDefault="006A42E8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48" w:type="dxa"/>
          </w:tcPr>
          <w:p w14:paraId="3999FECA" w14:textId="756F16B0" w:rsidR="006A42E8" w:rsidRPr="00C64762" w:rsidRDefault="006A42E8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เครื่องทำสำเนาซีดีรอม/ดีวีดี</w:t>
            </w:r>
          </w:p>
        </w:tc>
        <w:tc>
          <w:tcPr>
            <w:tcW w:w="1980" w:type="dxa"/>
          </w:tcPr>
          <w:p w14:paraId="63D06F2F" w14:textId="77777777" w:rsidR="006A42E8" w:rsidRPr="00C64762" w:rsidRDefault="006A42E8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</w:rPr>
            </w:pPr>
          </w:p>
        </w:tc>
        <w:tc>
          <w:tcPr>
            <w:tcW w:w="2351" w:type="dxa"/>
          </w:tcPr>
          <w:p w14:paraId="4E465C2E" w14:textId="77777777" w:rsidR="006A42E8" w:rsidRPr="008B1C29" w:rsidRDefault="006A42E8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6A42E8" w:rsidRPr="008B1C29" w14:paraId="31FF901B" w14:textId="77777777" w:rsidTr="00706B43">
        <w:tc>
          <w:tcPr>
            <w:tcW w:w="2313" w:type="dxa"/>
          </w:tcPr>
          <w:p w14:paraId="5A2F083B" w14:textId="77777777" w:rsidR="006A42E8" w:rsidRDefault="006A42E8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48" w:type="dxa"/>
          </w:tcPr>
          <w:p w14:paraId="595BAD47" w14:textId="74F1B4D1" w:rsidR="006A42E8" w:rsidRPr="00C64762" w:rsidRDefault="006A42E8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เครื่องเรียงพิมพ์คอมพิวเตอร์</w:t>
            </w:r>
          </w:p>
        </w:tc>
        <w:tc>
          <w:tcPr>
            <w:tcW w:w="1980" w:type="dxa"/>
          </w:tcPr>
          <w:p w14:paraId="2D136193" w14:textId="77777777" w:rsidR="006A42E8" w:rsidRPr="00C64762" w:rsidRDefault="006A42E8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</w:rPr>
            </w:pPr>
          </w:p>
        </w:tc>
        <w:tc>
          <w:tcPr>
            <w:tcW w:w="2351" w:type="dxa"/>
          </w:tcPr>
          <w:p w14:paraId="5B9303A4" w14:textId="77777777" w:rsidR="006A42E8" w:rsidRPr="008B1C29" w:rsidRDefault="006A42E8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6A42E8" w:rsidRPr="008B1C29" w14:paraId="6E5058E6" w14:textId="77777777" w:rsidTr="00706B43">
        <w:tc>
          <w:tcPr>
            <w:tcW w:w="2313" w:type="dxa"/>
          </w:tcPr>
          <w:p w14:paraId="2818519A" w14:textId="77777777" w:rsidR="006A42E8" w:rsidRDefault="006A42E8" w:rsidP="000B278A">
            <w:pPr>
              <w:spacing w:before="0" w:line="240" w:lineRule="auto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48" w:type="dxa"/>
          </w:tcPr>
          <w:p w14:paraId="47FF54A4" w14:textId="45FD4C95" w:rsidR="006A42E8" w:rsidRPr="00C64762" w:rsidRDefault="006A42E8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เครื่องตรวจกระดาษคำตอบ</w:t>
            </w:r>
          </w:p>
        </w:tc>
        <w:tc>
          <w:tcPr>
            <w:tcW w:w="1980" w:type="dxa"/>
          </w:tcPr>
          <w:p w14:paraId="295EED4C" w14:textId="77777777" w:rsidR="006A42E8" w:rsidRPr="00C64762" w:rsidRDefault="006A42E8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</w:rPr>
            </w:pPr>
          </w:p>
        </w:tc>
        <w:tc>
          <w:tcPr>
            <w:tcW w:w="2351" w:type="dxa"/>
          </w:tcPr>
          <w:p w14:paraId="39C24EA8" w14:textId="77777777" w:rsidR="006A42E8" w:rsidRPr="008B1C29" w:rsidRDefault="006A42E8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706B43" w:rsidRPr="008B1C29" w14:paraId="46FD2328" w14:textId="77777777" w:rsidTr="00706B43">
        <w:tc>
          <w:tcPr>
            <w:tcW w:w="2313" w:type="dxa"/>
          </w:tcPr>
          <w:p w14:paraId="17344B97" w14:textId="3CDBC87A" w:rsidR="00706B43" w:rsidRPr="00011D20" w:rsidRDefault="00706B43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948" w:type="dxa"/>
          </w:tcPr>
          <w:p w14:paraId="4C449EB8" w14:textId="77777777" w:rsidR="00706B43" w:rsidRPr="00011D20" w:rsidRDefault="00706B43" w:rsidP="000B278A">
            <w:pPr>
              <w:spacing w:before="0" w:line="240" w:lineRule="auto"/>
              <w:rPr>
                <w:rFonts w:ascii="TH SarabunPSK" w:hAnsi="TH SarabunPSK" w:cs="TH SarabunPSK"/>
                <w:spacing w:val="20"/>
                <w:sz w:val="28"/>
                <w:szCs w:val="28"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เครื่องแยกสัญญาณคอมพิวเตอร์</w:t>
            </w:r>
          </w:p>
        </w:tc>
        <w:tc>
          <w:tcPr>
            <w:tcW w:w="1980" w:type="dxa"/>
          </w:tcPr>
          <w:p w14:paraId="7F89E1E4" w14:textId="77777777" w:rsidR="00706B43" w:rsidRPr="008B1C29" w:rsidRDefault="00706B43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351" w:type="dxa"/>
          </w:tcPr>
          <w:p w14:paraId="67ABDAFE" w14:textId="77777777" w:rsidR="00706B43" w:rsidRPr="008B1C29" w:rsidRDefault="00706B43" w:rsidP="000B278A">
            <w:pPr>
              <w:spacing w:before="0" w:line="240" w:lineRule="auto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</w:tbl>
    <w:p w14:paraId="6E8FA257" w14:textId="77777777" w:rsidR="000B278A" w:rsidRPr="00DA793C" w:rsidRDefault="000B278A" w:rsidP="00706B43">
      <w:pPr>
        <w:rPr>
          <w:rFonts w:ascii="TH SarabunPSK" w:hAnsi="TH SarabunPSK" w:cs="TH SarabunPSK"/>
          <w:b/>
          <w:bCs/>
          <w:sz w:val="20"/>
          <w:lang w:bidi="th-TH"/>
        </w:rPr>
      </w:pPr>
    </w:p>
    <w:p w14:paraId="158F1535" w14:textId="24B27DC5" w:rsidR="00706B43" w:rsidRPr="00B951A5" w:rsidRDefault="00706B43" w:rsidP="00706B43">
      <w:pPr>
        <w:rPr>
          <w:rFonts w:ascii="TH SarabunPSK" w:hAnsi="TH SarabunPSK" w:cs="TH SarabunPSK"/>
          <w:b/>
          <w:bCs/>
          <w:szCs w:val="24"/>
          <w:lang w:bidi="th-TH"/>
        </w:rPr>
      </w:pP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หมายเหตุ  รายการ</w:t>
      </w:r>
      <w:r>
        <w:rPr>
          <w:rFonts w:ascii="TH SarabunPSK" w:hAnsi="TH SarabunPSK" w:cs="TH SarabunPSK" w:hint="cs"/>
          <w:b/>
          <w:bCs/>
          <w:szCs w:val="24"/>
          <w:cs/>
          <w:lang w:bidi="th-TH"/>
        </w:rPr>
        <w:t>ครุภัณฑ์</w:t>
      </w: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ที่ขึ้นต้นด้วยเครื่องหมาย ** เป็นรายการตามหนังสือสำนักงบประมาณที่ นร0704/ว37 ลงวันที่ 6 มกราคม 25</w:t>
      </w:r>
      <w:r>
        <w:rPr>
          <w:rFonts w:ascii="TH SarabunPSK" w:hAnsi="TH SarabunPSK" w:cs="TH SarabunPSK" w:hint="cs"/>
          <w:b/>
          <w:bCs/>
          <w:szCs w:val="24"/>
          <w:cs/>
          <w:lang w:bidi="th-TH"/>
        </w:rPr>
        <w:t>59</w:t>
      </w:r>
    </w:p>
    <w:p w14:paraId="72E022D1" w14:textId="317BFE7E" w:rsidR="00706B43" w:rsidRDefault="00706B43"/>
    <w:p w14:paraId="7CDEF4CC" w14:textId="77777777" w:rsidR="00B542A0" w:rsidRDefault="00B542A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3"/>
        <w:gridCol w:w="2948"/>
        <w:gridCol w:w="1980"/>
        <w:gridCol w:w="2351"/>
      </w:tblGrid>
      <w:tr w:rsidR="00D563E0" w:rsidRPr="008B1C29" w14:paraId="3F8AF38C" w14:textId="77777777" w:rsidTr="00706B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313" w:type="dxa"/>
          </w:tcPr>
          <w:p w14:paraId="63418625" w14:textId="77777777" w:rsidR="00D563E0" w:rsidRPr="008B1C29" w:rsidRDefault="00D563E0" w:rsidP="003D268D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ประเภท/หมวด</w:t>
            </w:r>
          </w:p>
        </w:tc>
        <w:tc>
          <w:tcPr>
            <w:tcW w:w="2948" w:type="dxa"/>
          </w:tcPr>
          <w:p w14:paraId="63C421E4" w14:textId="77777777" w:rsidR="00D563E0" w:rsidRPr="008B1C29" w:rsidRDefault="00D563E0" w:rsidP="003D268D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รายการ</w:t>
            </w:r>
          </w:p>
        </w:tc>
        <w:tc>
          <w:tcPr>
            <w:tcW w:w="1980" w:type="dxa"/>
          </w:tcPr>
          <w:p w14:paraId="7655099B" w14:textId="77777777" w:rsidR="00D563E0" w:rsidRPr="008B1C29" w:rsidRDefault="00D563E0" w:rsidP="003D268D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คำค้น</w:t>
            </w:r>
          </w:p>
        </w:tc>
        <w:tc>
          <w:tcPr>
            <w:tcW w:w="2351" w:type="dxa"/>
          </w:tcPr>
          <w:p w14:paraId="375E8116" w14:textId="77777777" w:rsidR="00D563E0" w:rsidRPr="008B1C29" w:rsidRDefault="00D563E0" w:rsidP="003D268D">
            <w:pPr>
              <w:spacing w:before="100" w:beforeAutospacing="1" w:after="100" w:afterAutospacing="1" w:line="240" w:lineRule="auto"/>
              <w:rPr>
                <w:rFonts w:ascii="TH SarabunPSK" w:hAnsi="TH SarabunPSK" w:cs="TH SarabunPSK"/>
                <w:b w:val="0"/>
                <w:bCs/>
                <w:sz w:val="28"/>
                <w:szCs w:val="28"/>
                <w:lang w:bidi="th-TH"/>
              </w:rPr>
            </w:pPr>
            <w:r w:rsidRPr="008B1C29">
              <w:rPr>
                <w:rFonts w:ascii="TH SarabunPSK" w:hAnsi="TH SarabunPSK" w:cs="TH SarabunPSK" w:hint="cs"/>
                <w:bCs/>
                <w:sz w:val="28"/>
                <w:szCs w:val="28"/>
                <w:cs/>
                <w:lang w:bidi="th-TH"/>
              </w:rPr>
              <w:t>เกณฑ์พิจารณาเพิ่มเติม</w:t>
            </w:r>
          </w:p>
        </w:tc>
      </w:tr>
      <w:tr w:rsidR="000B278A" w:rsidRPr="008B1C29" w14:paraId="29D9D44E" w14:textId="77777777" w:rsidTr="000B278A">
        <w:tc>
          <w:tcPr>
            <w:tcW w:w="2313" w:type="dxa"/>
          </w:tcPr>
          <w:p w14:paraId="00A1007B" w14:textId="77777777" w:rsidR="000B278A" w:rsidRDefault="000B278A" w:rsidP="000B278A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b/>
                <w:bCs/>
                <w:spacing w:val="20"/>
                <w:sz w:val="28"/>
                <w:szCs w:val="28"/>
                <w:lang w:bidi="th-TH"/>
              </w:rPr>
            </w:pPr>
            <w:r w:rsidRPr="00706B43">
              <w:rPr>
                <w:rFonts w:ascii="TH SarabunPSK" w:hAnsi="TH SarabunPSK" w:cs="TH SarabunPSK" w:hint="cs"/>
                <w:b/>
                <w:bCs/>
                <w:spacing w:val="20"/>
                <w:sz w:val="28"/>
                <w:szCs w:val="28"/>
                <w:cs/>
                <w:lang w:bidi="th-TH"/>
              </w:rPr>
              <w:t>ครุภัณฑ์คอมพิวเตอร์</w:t>
            </w:r>
          </w:p>
          <w:p w14:paraId="6DBDC8C0" w14:textId="77777777" w:rsidR="00DA793C" w:rsidRDefault="00DA793C" w:rsidP="000B278A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b/>
                <w:bCs/>
                <w:spacing w:val="20"/>
                <w:sz w:val="28"/>
                <w:szCs w:val="28"/>
                <w:lang w:bidi="th-TH"/>
              </w:rPr>
            </w:pPr>
          </w:p>
          <w:p w14:paraId="54946546" w14:textId="3B9C1426" w:rsidR="00DA793C" w:rsidRPr="00706B43" w:rsidRDefault="00DA793C" w:rsidP="000B278A">
            <w:pPr>
              <w:spacing w:before="0" w:line="240" w:lineRule="auto"/>
              <w:ind w:right="113"/>
              <w:jc w:val="center"/>
              <w:rPr>
                <w:rFonts w:ascii="TH SarabunPSK" w:hAnsi="TH SarabunPSK" w:cs="TH SarabunPSK"/>
                <w:b/>
                <w:bCs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948" w:type="dxa"/>
          </w:tcPr>
          <w:p w14:paraId="5BFE1CB9" w14:textId="77777777" w:rsidR="000B278A" w:rsidRPr="00011D20" w:rsidRDefault="000B278A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เครื่องอ่านสัญญาณรหัสแท่ง/เครื่องอ่านบาร์โค้ด/สแกนบาร์โค้ด</w:t>
            </w:r>
          </w:p>
        </w:tc>
        <w:tc>
          <w:tcPr>
            <w:tcW w:w="1980" w:type="dxa"/>
          </w:tcPr>
          <w:p w14:paraId="3EA0CD6F" w14:textId="77777777" w:rsidR="000B278A" w:rsidRPr="008B1C29" w:rsidRDefault="000B278A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cs/>
                <w:lang w:bidi="th-TH"/>
              </w:rPr>
            </w:pPr>
          </w:p>
        </w:tc>
        <w:tc>
          <w:tcPr>
            <w:tcW w:w="2351" w:type="dxa"/>
          </w:tcPr>
          <w:p w14:paraId="39F5E834" w14:textId="77777777" w:rsidR="000B278A" w:rsidRPr="008B1C29" w:rsidRDefault="000B278A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0B278A" w:rsidRPr="008B1C29" w14:paraId="53CF0685" w14:textId="77777777" w:rsidTr="000B278A">
        <w:tc>
          <w:tcPr>
            <w:tcW w:w="2313" w:type="dxa"/>
          </w:tcPr>
          <w:p w14:paraId="460498D3" w14:textId="77777777" w:rsidR="000B278A" w:rsidRPr="000B278A" w:rsidRDefault="000B278A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  <w:lang w:bidi="th-TH"/>
              </w:rPr>
            </w:pPr>
          </w:p>
        </w:tc>
        <w:tc>
          <w:tcPr>
            <w:tcW w:w="2948" w:type="dxa"/>
          </w:tcPr>
          <w:p w14:paraId="3967A1E2" w14:textId="77777777" w:rsidR="000B278A" w:rsidRPr="00011D20" w:rsidRDefault="000B278A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pacing w:val="20"/>
                <w:sz w:val="28"/>
                <w:szCs w:val="28"/>
                <w:cs/>
              </w:rPr>
            </w:pPr>
            <w:r w:rsidRPr="00C64762"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  <w:t>เครื่องปรับสี</w:t>
            </w:r>
          </w:p>
        </w:tc>
        <w:tc>
          <w:tcPr>
            <w:tcW w:w="1980" w:type="dxa"/>
          </w:tcPr>
          <w:p w14:paraId="57BA1CAA" w14:textId="046B98D6" w:rsidR="000B278A" w:rsidRPr="008B1C29" w:rsidRDefault="000B278A" w:rsidP="00620598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  <w:tc>
          <w:tcPr>
            <w:tcW w:w="2351" w:type="dxa"/>
          </w:tcPr>
          <w:p w14:paraId="19EA7D20" w14:textId="77777777" w:rsidR="000B278A" w:rsidRPr="008B1C29" w:rsidRDefault="000B278A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z w:val="28"/>
                <w:szCs w:val="28"/>
                <w:lang w:bidi="th-TH"/>
              </w:rPr>
            </w:pPr>
          </w:p>
        </w:tc>
      </w:tr>
      <w:tr w:rsidR="00D563E0" w:rsidRPr="002A4F3C" w14:paraId="57832293" w14:textId="77777777" w:rsidTr="00706B43">
        <w:tc>
          <w:tcPr>
            <w:tcW w:w="2313" w:type="dxa"/>
          </w:tcPr>
          <w:p w14:paraId="473BB388" w14:textId="77777777" w:rsidR="00D563E0" w:rsidRPr="009E20A5" w:rsidRDefault="00D563E0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spacing w:val="20"/>
                <w:sz w:val="28"/>
                <w:szCs w:val="28"/>
                <w:cs/>
                <w:lang w:bidi="th-TH"/>
              </w:rPr>
            </w:pPr>
          </w:p>
        </w:tc>
        <w:tc>
          <w:tcPr>
            <w:tcW w:w="2948" w:type="dxa"/>
          </w:tcPr>
          <w:p w14:paraId="586331D6" w14:textId="229C31AA" w:rsidR="00D563E0" w:rsidRPr="00DA793C" w:rsidRDefault="00D563E0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</w:rPr>
            </w:pPr>
            <w:r w:rsidRPr="00DA793C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อุปกรณ์ต่อเชื่อมต่อระบบ</w:t>
            </w:r>
            <w:r w:rsidR="00325832" w:rsidRPr="00DA793C">
              <w:rPr>
                <w:rFonts w:ascii="TH SarabunPSK" w:hAnsi="TH SarabunPSK" w:cs="TH SarabunPSK" w:hint="cs"/>
                <w:color w:val="auto"/>
                <w:spacing w:val="20"/>
                <w:sz w:val="28"/>
                <w:szCs w:val="28"/>
                <w:cs/>
                <w:lang w:bidi="th-TH"/>
              </w:rPr>
              <w:t>เ</w:t>
            </w:r>
            <w:r w:rsidRPr="00DA793C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ครือข่าย</w:t>
            </w:r>
            <w:r w:rsidRPr="00DA793C">
              <w:rPr>
                <w:rFonts w:ascii="TH SarabunPSK" w:hAnsi="TH SarabunPSK" w:cs="TH SarabunPSK" w:hint="cs"/>
                <w:color w:val="auto"/>
                <w:spacing w:val="20"/>
                <w:sz w:val="28"/>
                <w:szCs w:val="28"/>
                <w:cs/>
                <w:lang w:bidi="th-TH"/>
              </w:rPr>
              <w:t xml:space="preserve"> </w:t>
            </w:r>
          </w:p>
        </w:tc>
        <w:tc>
          <w:tcPr>
            <w:tcW w:w="1980" w:type="dxa"/>
          </w:tcPr>
          <w:p w14:paraId="6E82C7F0" w14:textId="763C96EC" w:rsidR="00D563E0" w:rsidRPr="00DA793C" w:rsidRDefault="00620598" w:rsidP="000B278A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DA793C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 xml:space="preserve"> Network Swit</w:t>
            </w:r>
            <w:r w:rsidR="005F7BCF" w:rsidRPr="00DA793C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>c</w:t>
            </w:r>
            <w:r w:rsidRPr="00DA793C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>h</w:t>
            </w:r>
          </w:p>
          <w:p w14:paraId="707BB8E1" w14:textId="2ED2F80D" w:rsidR="00620598" w:rsidRPr="00DA793C" w:rsidRDefault="00620598" w:rsidP="000B278A">
            <w:pPr>
              <w:spacing w:before="0" w:line="240" w:lineRule="auto"/>
              <w:ind w:left="0"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  <w:tc>
          <w:tcPr>
            <w:tcW w:w="2351" w:type="dxa"/>
          </w:tcPr>
          <w:p w14:paraId="2122F77E" w14:textId="77777777" w:rsidR="00D563E0" w:rsidRPr="00DA793C" w:rsidRDefault="00706B43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DA793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</w:t>
            </w:r>
            <w:r w:rsidRPr="00DA793C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 xml:space="preserve"> </w:t>
            </w:r>
            <w:r w:rsidR="00324A80" w:rsidRPr="00DA793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5</w:t>
            </w:r>
            <w:r w:rsidR="004F6E4B" w:rsidRPr="00DA793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,000</w:t>
            </w:r>
            <w:r w:rsidRPr="00DA793C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 xml:space="preserve"> </w:t>
            </w:r>
            <w:r w:rsidRPr="00DA793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บาทขึ้นไป</w:t>
            </w:r>
          </w:p>
          <w:p w14:paraId="55707D48" w14:textId="0D76C9A8" w:rsidR="005F7BCF" w:rsidRPr="00DA793C" w:rsidRDefault="005F7BCF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  <w:tr w:rsidR="00D563E0" w:rsidRPr="008B1C29" w14:paraId="62104880" w14:textId="77777777" w:rsidTr="00706B43">
        <w:tc>
          <w:tcPr>
            <w:tcW w:w="2313" w:type="dxa"/>
          </w:tcPr>
          <w:p w14:paraId="4B242C94" w14:textId="77777777" w:rsidR="00D563E0" w:rsidRDefault="00D563E0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48" w:type="dxa"/>
          </w:tcPr>
          <w:p w14:paraId="45CF107E" w14:textId="74F5AD37" w:rsidR="00D563E0" w:rsidRPr="00DA793C" w:rsidRDefault="00D563E0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</w:rPr>
            </w:pPr>
            <w:r w:rsidRPr="00DA793C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เครื่องอ่านและบันทึกข้อมูล</w:t>
            </w:r>
          </w:p>
        </w:tc>
        <w:tc>
          <w:tcPr>
            <w:tcW w:w="1980" w:type="dxa"/>
          </w:tcPr>
          <w:p w14:paraId="33B88CBD" w14:textId="1A2EB8ED" w:rsidR="00D563E0" w:rsidRPr="00DA793C" w:rsidRDefault="00D563E0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51" w:type="dxa"/>
          </w:tcPr>
          <w:p w14:paraId="49FBF5C4" w14:textId="77777777" w:rsidR="00D563E0" w:rsidRPr="00DA793C" w:rsidRDefault="00D563E0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D563E0" w:rsidRPr="008B1C29" w14:paraId="64971600" w14:textId="77777777" w:rsidTr="00706B43">
        <w:tc>
          <w:tcPr>
            <w:tcW w:w="2313" w:type="dxa"/>
          </w:tcPr>
          <w:p w14:paraId="25BA50B6" w14:textId="77777777" w:rsidR="00D563E0" w:rsidRDefault="00D563E0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48" w:type="dxa"/>
          </w:tcPr>
          <w:p w14:paraId="77B71368" w14:textId="1042B049" w:rsidR="00D563E0" w:rsidRPr="00DA793C" w:rsidRDefault="0032583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lang w:bidi="th-TH"/>
              </w:rPr>
            </w:pPr>
            <w:r w:rsidRPr="00DA793C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 xml:space="preserve">เครื่อง </w:t>
            </w:r>
            <w:r w:rsidRPr="00DA793C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</w:rPr>
              <w:t xml:space="preserve">Storage </w:t>
            </w:r>
            <w:proofErr w:type="spellStart"/>
            <w:r w:rsidRPr="00DA793C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</w:rPr>
              <w:t>Expension</w:t>
            </w:r>
            <w:proofErr w:type="spellEnd"/>
            <w:r w:rsidRPr="00DA793C">
              <w:rPr>
                <w:rFonts w:ascii="TH SarabunPSK" w:hAnsi="TH SarabunPSK" w:cs="TH SarabunPSK" w:hint="cs"/>
                <w:color w:val="auto"/>
                <w:spacing w:val="20"/>
                <w:sz w:val="28"/>
                <w:szCs w:val="28"/>
                <w:cs/>
                <w:lang w:bidi="th-TH"/>
              </w:rPr>
              <w:t xml:space="preserve"> </w:t>
            </w:r>
          </w:p>
        </w:tc>
        <w:tc>
          <w:tcPr>
            <w:tcW w:w="1980" w:type="dxa"/>
          </w:tcPr>
          <w:p w14:paraId="45706CF3" w14:textId="7B59A969" w:rsidR="00D563E0" w:rsidRPr="00DA793C" w:rsidRDefault="00D563E0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51" w:type="dxa"/>
          </w:tcPr>
          <w:p w14:paraId="05107CF9" w14:textId="77777777" w:rsidR="00D563E0" w:rsidRPr="00DA793C" w:rsidRDefault="00D563E0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D563E0" w:rsidRPr="008B1C29" w14:paraId="58B664B0" w14:textId="77777777" w:rsidTr="00706B43">
        <w:tc>
          <w:tcPr>
            <w:tcW w:w="2313" w:type="dxa"/>
          </w:tcPr>
          <w:p w14:paraId="1333EB06" w14:textId="77777777" w:rsidR="00D563E0" w:rsidRDefault="00D563E0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48" w:type="dxa"/>
          </w:tcPr>
          <w:p w14:paraId="49CC03AB" w14:textId="78597E6F" w:rsidR="00D563E0" w:rsidRPr="00DA793C" w:rsidRDefault="0032583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</w:rPr>
            </w:pPr>
            <w:r w:rsidRPr="00DA793C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เครื่องพิมพ์บาร์โค้ด</w:t>
            </w:r>
            <w:r w:rsidRPr="00DA793C">
              <w:rPr>
                <w:rFonts w:ascii="TH SarabunPSK" w:hAnsi="TH SarabunPSK" w:cs="TH SarabunPSK" w:hint="cs"/>
                <w:color w:val="auto"/>
                <w:spacing w:val="20"/>
                <w:sz w:val="28"/>
                <w:szCs w:val="28"/>
                <w:cs/>
                <w:lang w:bidi="th-TH"/>
              </w:rPr>
              <w:t xml:space="preserve">  **</w:t>
            </w:r>
          </w:p>
        </w:tc>
        <w:tc>
          <w:tcPr>
            <w:tcW w:w="1980" w:type="dxa"/>
          </w:tcPr>
          <w:p w14:paraId="32B5A3B1" w14:textId="5BC257E3" w:rsidR="00D563E0" w:rsidRPr="00DA793C" w:rsidRDefault="00D563E0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51" w:type="dxa"/>
          </w:tcPr>
          <w:p w14:paraId="7D559EB4" w14:textId="3CFEA668" w:rsidR="00D563E0" w:rsidRPr="00DA793C" w:rsidRDefault="0032583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DA793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 5,000 บาทขึ้นไป</w:t>
            </w:r>
          </w:p>
        </w:tc>
      </w:tr>
      <w:tr w:rsidR="00325832" w:rsidRPr="008B1C29" w14:paraId="678E79E0" w14:textId="77777777" w:rsidTr="00706B43">
        <w:tc>
          <w:tcPr>
            <w:tcW w:w="2313" w:type="dxa"/>
          </w:tcPr>
          <w:p w14:paraId="785565CD" w14:textId="77777777" w:rsidR="00325832" w:rsidRDefault="0032583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sz w:val="28"/>
                <w:szCs w:val="28"/>
                <w:lang w:bidi="th-TH"/>
              </w:rPr>
            </w:pPr>
          </w:p>
        </w:tc>
        <w:tc>
          <w:tcPr>
            <w:tcW w:w="2948" w:type="dxa"/>
          </w:tcPr>
          <w:p w14:paraId="7F2F5A29" w14:textId="7D5CECCD" w:rsidR="00325832" w:rsidRPr="00DA793C" w:rsidRDefault="0032583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lang w:bidi="th-TH"/>
              </w:rPr>
            </w:pPr>
            <w:r w:rsidRPr="00DA793C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 xml:space="preserve">เครื่อง/อุปกรณ์แปลงสัญญาณภาพ/ </w:t>
            </w:r>
            <w:r w:rsidRPr="00DA793C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</w:rPr>
              <w:t xml:space="preserve">HDMI </w:t>
            </w:r>
          </w:p>
        </w:tc>
        <w:tc>
          <w:tcPr>
            <w:tcW w:w="1980" w:type="dxa"/>
          </w:tcPr>
          <w:p w14:paraId="56A2DE4A" w14:textId="77777777" w:rsidR="00325832" w:rsidRPr="00DA793C" w:rsidRDefault="0032583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  <w:tc>
          <w:tcPr>
            <w:tcW w:w="2351" w:type="dxa"/>
          </w:tcPr>
          <w:p w14:paraId="45ACFFB4" w14:textId="77777777" w:rsidR="00325832" w:rsidRPr="00DA793C" w:rsidRDefault="00706B43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DA793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</w:t>
            </w:r>
            <w:r w:rsidRPr="00DA793C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 xml:space="preserve"> </w:t>
            </w:r>
            <w:r w:rsidR="00D33773" w:rsidRPr="00DA793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5</w:t>
            </w:r>
            <w:r w:rsidR="004F6E4B" w:rsidRPr="00DA793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 xml:space="preserve">,000 </w:t>
            </w:r>
            <w:r w:rsidRPr="00DA793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บาทขึ้นไป</w:t>
            </w:r>
          </w:p>
          <w:p w14:paraId="41369F6A" w14:textId="557D5EDC" w:rsidR="005F7BCF" w:rsidRPr="00DA793C" w:rsidRDefault="005F7BCF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</w:p>
        </w:tc>
      </w:tr>
      <w:tr w:rsidR="004F6E4B" w:rsidRPr="004F6E4B" w14:paraId="68BA6E8F" w14:textId="77777777" w:rsidTr="00706B43">
        <w:tc>
          <w:tcPr>
            <w:tcW w:w="2313" w:type="dxa"/>
          </w:tcPr>
          <w:p w14:paraId="6FAFE0DE" w14:textId="77777777" w:rsidR="00325832" w:rsidRPr="004F6E4B" w:rsidRDefault="0032583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b/>
                <w:bCs/>
                <w:color w:val="FF0000"/>
                <w:sz w:val="28"/>
                <w:szCs w:val="28"/>
                <w:lang w:bidi="th-TH"/>
              </w:rPr>
            </w:pPr>
          </w:p>
        </w:tc>
        <w:tc>
          <w:tcPr>
            <w:tcW w:w="2948" w:type="dxa"/>
          </w:tcPr>
          <w:p w14:paraId="4952A526" w14:textId="23AC8DCB" w:rsidR="00325832" w:rsidRPr="00DA793C" w:rsidRDefault="0032583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lang w:bidi="th-TH"/>
              </w:rPr>
            </w:pPr>
            <w:r w:rsidRPr="00DA793C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>กล้อง</w:t>
            </w:r>
            <w:r w:rsidR="00706B43" w:rsidRPr="00DA793C">
              <w:rPr>
                <w:rFonts w:ascii="TH SarabunPSK" w:hAnsi="TH SarabunPSK" w:cs="TH SarabunPSK" w:hint="cs"/>
                <w:color w:val="auto"/>
                <w:spacing w:val="20"/>
                <w:sz w:val="28"/>
                <w:szCs w:val="28"/>
                <w:cs/>
                <w:lang w:bidi="th-TH"/>
              </w:rPr>
              <w:t>เว็บแคม</w:t>
            </w:r>
            <w:r w:rsidRPr="00DA793C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cs/>
                <w:lang w:bidi="th-TH"/>
              </w:rPr>
              <w:t xml:space="preserve"> </w:t>
            </w:r>
          </w:p>
        </w:tc>
        <w:tc>
          <w:tcPr>
            <w:tcW w:w="1980" w:type="dxa"/>
          </w:tcPr>
          <w:p w14:paraId="0296906E" w14:textId="3C96570F" w:rsidR="00325832" w:rsidRPr="00DA793C" w:rsidRDefault="00706B43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DA793C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</w:rPr>
              <w:t>Webcam</w:t>
            </w:r>
          </w:p>
        </w:tc>
        <w:tc>
          <w:tcPr>
            <w:tcW w:w="2351" w:type="dxa"/>
          </w:tcPr>
          <w:p w14:paraId="652F7578" w14:textId="20D1C55A" w:rsidR="00325832" w:rsidRPr="00DA793C" w:rsidRDefault="00325832" w:rsidP="000B278A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DA793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 5,000 บาทขึ้นไป</w:t>
            </w:r>
          </w:p>
        </w:tc>
      </w:tr>
      <w:tr w:rsidR="00514F0D" w:rsidRPr="004F6E4B" w14:paraId="276A00D9" w14:textId="77777777" w:rsidTr="00706B43">
        <w:tc>
          <w:tcPr>
            <w:tcW w:w="2313" w:type="dxa"/>
          </w:tcPr>
          <w:p w14:paraId="23152632" w14:textId="77777777" w:rsidR="00514F0D" w:rsidRPr="004F6E4B" w:rsidRDefault="00514F0D" w:rsidP="000B278A">
            <w:pPr>
              <w:spacing w:line="240" w:lineRule="auto"/>
              <w:ind w:right="113"/>
              <w:rPr>
                <w:rFonts w:ascii="TH SarabunPSK" w:hAnsi="TH SarabunPSK" w:cs="TH SarabunPSK"/>
                <w:b/>
                <w:bCs/>
                <w:color w:val="FF0000"/>
                <w:sz w:val="28"/>
                <w:szCs w:val="28"/>
                <w:lang w:bidi="th-TH"/>
              </w:rPr>
            </w:pPr>
          </w:p>
        </w:tc>
        <w:tc>
          <w:tcPr>
            <w:tcW w:w="2948" w:type="dxa"/>
          </w:tcPr>
          <w:p w14:paraId="7D6719DC" w14:textId="6F24A638" w:rsidR="00514F0D" w:rsidRPr="00DA793C" w:rsidRDefault="00514F0D" w:rsidP="000B278A">
            <w:pPr>
              <w:spacing w:line="240" w:lineRule="auto"/>
              <w:ind w:right="113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lang w:bidi="th-TH"/>
              </w:rPr>
            </w:pPr>
            <w:r w:rsidRPr="00DA793C">
              <w:rPr>
                <w:rFonts w:ascii="TH SarabunPSK" w:hAnsi="TH SarabunPSK" w:cs="TH SarabunPSK" w:hint="cs"/>
                <w:color w:val="auto"/>
                <w:spacing w:val="20"/>
                <w:sz w:val="28"/>
                <w:szCs w:val="28"/>
                <w:cs/>
                <w:lang w:bidi="th-TH"/>
              </w:rPr>
              <w:t xml:space="preserve">เครื่องวัดสัญญาณ </w:t>
            </w:r>
            <w:proofErr w:type="spellStart"/>
            <w:r w:rsidRPr="00DA793C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lang w:bidi="th-TH"/>
              </w:rPr>
              <w:t>Wifi</w:t>
            </w:r>
            <w:proofErr w:type="spellEnd"/>
            <w:r w:rsidRPr="00DA793C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lang w:bidi="th-TH"/>
              </w:rPr>
              <w:t>/</w:t>
            </w:r>
            <w:r w:rsidR="000E3130" w:rsidRPr="00DA793C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lang w:bidi="th-TH"/>
              </w:rPr>
              <w:t>L</w:t>
            </w:r>
            <w:r w:rsidRPr="00DA793C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lang w:bidi="th-TH"/>
              </w:rPr>
              <w:t>an/</w:t>
            </w:r>
            <w:r w:rsidR="000E3130" w:rsidRPr="00DA793C"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  <w:lang w:bidi="th-TH"/>
              </w:rPr>
              <w:t>Fiber</w:t>
            </w:r>
          </w:p>
        </w:tc>
        <w:tc>
          <w:tcPr>
            <w:tcW w:w="1980" w:type="dxa"/>
          </w:tcPr>
          <w:p w14:paraId="77581AFC" w14:textId="77777777" w:rsidR="00514F0D" w:rsidRPr="00DA793C" w:rsidRDefault="00514F0D" w:rsidP="000B278A">
            <w:pPr>
              <w:spacing w:line="240" w:lineRule="auto"/>
              <w:ind w:right="113"/>
              <w:rPr>
                <w:rFonts w:ascii="TH SarabunPSK" w:hAnsi="TH SarabunPSK" w:cs="TH SarabunPSK"/>
                <w:color w:val="auto"/>
                <w:spacing w:val="20"/>
                <w:sz w:val="28"/>
                <w:szCs w:val="28"/>
              </w:rPr>
            </w:pPr>
          </w:p>
        </w:tc>
        <w:tc>
          <w:tcPr>
            <w:tcW w:w="2351" w:type="dxa"/>
          </w:tcPr>
          <w:p w14:paraId="1E752FAB" w14:textId="77777777" w:rsidR="00B250BE" w:rsidRPr="00DA793C" w:rsidRDefault="00B250BE" w:rsidP="00B250BE">
            <w:pPr>
              <w:spacing w:before="0"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</w:pPr>
            <w:r w:rsidRPr="00DA793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ราคาตั้งแต่</w:t>
            </w:r>
            <w:r w:rsidRPr="00DA793C">
              <w:rPr>
                <w:rFonts w:ascii="TH SarabunPSK" w:hAnsi="TH SarabunPSK" w:cs="TH SarabunPSK"/>
                <w:color w:val="auto"/>
                <w:sz w:val="28"/>
                <w:szCs w:val="28"/>
                <w:lang w:bidi="th-TH"/>
              </w:rPr>
              <w:t xml:space="preserve"> </w:t>
            </w:r>
            <w:r w:rsidRPr="00DA793C">
              <w:rPr>
                <w:rFonts w:ascii="TH SarabunPSK" w:hAnsi="TH SarabunPSK" w:cs="TH SarabunPSK" w:hint="cs"/>
                <w:color w:val="auto"/>
                <w:sz w:val="28"/>
                <w:szCs w:val="28"/>
                <w:cs/>
                <w:lang w:bidi="th-TH"/>
              </w:rPr>
              <w:t>5,000 บาทขึ้นไป</w:t>
            </w:r>
          </w:p>
          <w:p w14:paraId="0A101E60" w14:textId="77777777" w:rsidR="00514F0D" w:rsidRPr="00DA793C" w:rsidRDefault="00514F0D" w:rsidP="000B278A">
            <w:pPr>
              <w:spacing w:line="240" w:lineRule="auto"/>
              <w:ind w:right="113"/>
              <w:rPr>
                <w:rFonts w:ascii="TH SarabunPSK" w:hAnsi="TH SarabunPSK" w:cs="TH SarabunPSK"/>
                <w:color w:val="auto"/>
                <w:sz w:val="28"/>
                <w:szCs w:val="28"/>
                <w:cs/>
                <w:lang w:bidi="th-TH"/>
              </w:rPr>
            </w:pPr>
          </w:p>
        </w:tc>
      </w:tr>
    </w:tbl>
    <w:p w14:paraId="6DC75E15" w14:textId="77777777" w:rsidR="004F6E4B" w:rsidRPr="00DA793C" w:rsidRDefault="004F6E4B" w:rsidP="0079063E">
      <w:pPr>
        <w:rPr>
          <w:rFonts w:ascii="TH SarabunPSK" w:hAnsi="TH SarabunPSK" w:cs="TH SarabunPSK"/>
          <w:b/>
          <w:bCs/>
          <w:sz w:val="20"/>
          <w:cs/>
          <w:lang w:bidi="th-TH"/>
        </w:rPr>
      </w:pPr>
    </w:p>
    <w:p w14:paraId="28924E49" w14:textId="266AE45C" w:rsidR="0079063E" w:rsidRPr="00B951A5" w:rsidRDefault="0079063E" w:rsidP="0079063E">
      <w:pPr>
        <w:rPr>
          <w:rFonts w:ascii="TH SarabunPSK" w:hAnsi="TH SarabunPSK" w:cs="TH SarabunPSK"/>
          <w:b/>
          <w:bCs/>
          <w:szCs w:val="24"/>
          <w:lang w:bidi="th-TH"/>
        </w:rPr>
      </w:pP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หมายเหตุ  รายการ</w:t>
      </w:r>
      <w:r>
        <w:rPr>
          <w:rFonts w:ascii="TH SarabunPSK" w:hAnsi="TH SarabunPSK" w:cs="TH SarabunPSK" w:hint="cs"/>
          <w:b/>
          <w:bCs/>
          <w:szCs w:val="24"/>
          <w:cs/>
          <w:lang w:bidi="th-TH"/>
        </w:rPr>
        <w:t>ครุภัณฑ์</w:t>
      </w:r>
      <w:r w:rsidRPr="009B241D">
        <w:rPr>
          <w:rFonts w:ascii="TH SarabunPSK" w:hAnsi="TH SarabunPSK" w:cs="TH SarabunPSK" w:hint="cs"/>
          <w:b/>
          <w:bCs/>
          <w:szCs w:val="24"/>
          <w:cs/>
          <w:lang w:bidi="th-TH"/>
        </w:rPr>
        <w:t>ที่ขึ้นต้นด้วยเครื่องหมาย ** เป็นรายการตามหนังสือสำนักงบประมาณที่ นร0704/ว37 ลงวันที่ 6 มกราคม 25</w:t>
      </w:r>
      <w:r>
        <w:rPr>
          <w:rFonts w:ascii="TH SarabunPSK" w:hAnsi="TH SarabunPSK" w:cs="TH SarabunPSK" w:hint="cs"/>
          <w:b/>
          <w:bCs/>
          <w:szCs w:val="24"/>
          <w:cs/>
          <w:lang w:bidi="th-TH"/>
        </w:rPr>
        <w:t>59</w:t>
      </w:r>
    </w:p>
    <w:p w14:paraId="0D4568BD" w14:textId="3ACFCB4A" w:rsidR="00011D20" w:rsidRDefault="00011D20" w:rsidP="00D476F7">
      <w:pPr>
        <w:pStyle w:val="ListNumber"/>
        <w:numPr>
          <w:ilvl w:val="0"/>
          <w:numId w:val="0"/>
        </w:numPr>
        <w:rPr>
          <w:rFonts w:ascii="TH SarabunPSK" w:hAnsi="TH SarabunPSK" w:cs="TH SarabunPSK"/>
          <w:sz w:val="28"/>
          <w:szCs w:val="28"/>
          <w:lang w:bidi="th-TH"/>
        </w:rPr>
      </w:pPr>
    </w:p>
    <w:p w14:paraId="50B6AB4D" w14:textId="77777777" w:rsidR="00011D20" w:rsidRDefault="00011D20" w:rsidP="00D476F7">
      <w:pPr>
        <w:pStyle w:val="ListNumber"/>
        <w:numPr>
          <w:ilvl w:val="0"/>
          <w:numId w:val="0"/>
        </w:numPr>
        <w:rPr>
          <w:rFonts w:ascii="TH SarabunPSK" w:hAnsi="TH SarabunPSK" w:cs="TH SarabunPSK"/>
          <w:sz w:val="28"/>
          <w:szCs w:val="28"/>
        </w:rPr>
      </w:pPr>
    </w:p>
    <w:p w14:paraId="0B3B904F" w14:textId="4C2C7ED1" w:rsidR="00C64762" w:rsidRDefault="00C64762" w:rsidP="00D476F7">
      <w:pPr>
        <w:pStyle w:val="ListNumber"/>
        <w:numPr>
          <w:ilvl w:val="0"/>
          <w:numId w:val="0"/>
        </w:numPr>
        <w:rPr>
          <w:rFonts w:ascii="TH SarabunPSK" w:hAnsi="TH SarabunPSK" w:cs="TH SarabunPSK"/>
          <w:sz w:val="28"/>
          <w:szCs w:val="28"/>
        </w:rPr>
      </w:pPr>
    </w:p>
    <w:p w14:paraId="6209E699" w14:textId="30E07125" w:rsidR="00D563E0" w:rsidRDefault="00D563E0" w:rsidP="00D476F7">
      <w:pPr>
        <w:pStyle w:val="ListNumber"/>
        <w:numPr>
          <w:ilvl w:val="0"/>
          <w:numId w:val="0"/>
        </w:numPr>
        <w:rPr>
          <w:rFonts w:ascii="TH SarabunPSK" w:hAnsi="TH SarabunPSK" w:cs="TH SarabunPSK"/>
          <w:sz w:val="28"/>
          <w:szCs w:val="28"/>
        </w:rPr>
      </w:pPr>
    </w:p>
    <w:p w14:paraId="2D61720F" w14:textId="0E616638" w:rsidR="00D563E0" w:rsidRDefault="00D563E0" w:rsidP="00D476F7">
      <w:pPr>
        <w:pStyle w:val="ListNumber"/>
        <w:numPr>
          <w:ilvl w:val="0"/>
          <w:numId w:val="0"/>
        </w:numPr>
        <w:rPr>
          <w:rFonts w:ascii="TH SarabunPSK" w:hAnsi="TH SarabunPSK" w:cs="TH SarabunPSK"/>
          <w:sz w:val="28"/>
          <w:szCs w:val="28"/>
        </w:rPr>
      </w:pPr>
    </w:p>
    <w:p w14:paraId="499B31BC" w14:textId="77777777" w:rsidR="00D563E0" w:rsidRDefault="00D563E0" w:rsidP="00D476F7">
      <w:pPr>
        <w:pStyle w:val="ListNumber"/>
        <w:numPr>
          <w:ilvl w:val="0"/>
          <w:numId w:val="0"/>
        </w:numPr>
        <w:rPr>
          <w:rFonts w:ascii="TH SarabunPSK" w:hAnsi="TH SarabunPSK" w:cs="TH SarabunPSK"/>
          <w:sz w:val="28"/>
          <w:szCs w:val="28"/>
        </w:rPr>
      </w:pPr>
    </w:p>
    <w:p w14:paraId="6B0F0A73" w14:textId="77777777" w:rsidR="00C64762" w:rsidRPr="008C10A7" w:rsidRDefault="00C64762" w:rsidP="00D476F7">
      <w:pPr>
        <w:pStyle w:val="ListNumber"/>
        <w:numPr>
          <w:ilvl w:val="0"/>
          <w:numId w:val="0"/>
        </w:numPr>
        <w:rPr>
          <w:rFonts w:ascii="TH SarabunPSK" w:hAnsi="TH SarabunPSK" w:cs="TH SarabunPSK"/>
          <w:sz w:val="28"/>
          <w:szCs w:val="28"/>
        </w:rPr>
      </w:pPr>
    </w:p>
    <w:sectPr w:rsidR="00C64762" w:rsidRPr="008C10A7" w:rsidSect="001729CE">
      <w:headerReference w:type="default" r:id="rId10"/>
      <w:footerReference w:type="default" r:id="rId11"/>
      <w:pgSz w:w="11906" w:h="16838" w:code="9"/>
      <w:pgMar w:top="720" w:right="1152" w:bottom="720" w:left="1152" w:header="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E4AC48" w14:textId="77777777" w:rsidR="000E4714" w:rsidRDefault="000E4714" w:rsidP="00A91D75">
      <w:r>
        <w:separator/>
      </w:r>
    </w:p>
  </w:endnote>
  <w:endnote w:type="continuationSeparator" w:id="0">
    <w:p w14:paraId="373DD0F1" w14:textId="77777777" w:rsidR="000E4714" w:rsidRDefault="000E4714" w:rsidP="00A91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icrosoft Sans Serif">
    <w:panose1 w:val="020B0604020202020204"/>
    <w:charset w:val="00"/>
    <w:family w:val="swiss"/>
    <w:pitch w:val="variable"/>
    <w:sig w:usb0="61002BDF" w:usb1="80000000" w:usb2="00000008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C93E9" w14:textId="1172963B" w:rsidR="0027389F" w:rsidRDefault="0027389F">
    <w:pPr>
      <w:pStyle w:val="Footer"/>
      <w:rPr>
        <w:lang w:bidi="th-TH"/>
      </w:rPr>
    </w:pPr>
  </w:p>
  <w:p w14:paraId="53226754" w14:textId="77777777" w:rsidR="00785F6E" w:rsidRDefault="00785F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75EB7" w14:textId="77777777" w:rsidR="000E4714" w:rsidRDefault="000E4714" w:rsidP="00A91D75">
      <w:r>
        <w:separator/>
      </w:r>
    </w:p>
  </w:footnote>
  <w:footnote w:type="continuationSeparator" w:id="0">
    <w:p w14:paraId="463F9158" w14:textId="77777777" w:rsidR="000E4714" w:rsidRDefault="000E4714" w:rsidP="00A91D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2281" w:type="dxa"/>
      <w:tblInd w:w="-1121" w:type="dxa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861"/>
      <w:gridCol w:w="6420"/>
    </w:tblGrid>
    <w:tr w:rsidR="008759A8" w14:paraId="4FD32D8D" w14:textId="45E9F48F" w:rsidTr="00A7217A">
      <w:trPr>
        <w:trHeight w:val="1060"/>
      </w:trPr>
      <w:tc>
        <w:tcPr>
          <w:tcW w:w="5861" w:type="dxa"/>
        </w:tcPr>
        <w:p w14:paraId="2D7CA15F" w14:textId="4134A7DE" w:rsidR="008759A8" w:rsidRDefault="008759A8" w:rsidP="00A7217A">
          <w:pPr>
            <w:pStyle w:val="Header"/>
            <w:spacing w:after="0"/>
          </w:pPr>
          <w:r w:rsidRPr="008759A8">
            <w:rPr>
              <w:noProof/>
            </w:rPr>
            <mc:AlternateContent>
              <mc:Choice Requires="wps">
                <w:drawing>
                  <wp:inline distT="0" distB="0" distL="0" distR="0" wp14:anchorId="48CF7F3F" wp14:editId="5B5177B1">
                    <wp:extent cx="1442085" cy="0"/>
                    <wp:effectExtent l="19050" t="19050" r="24765" b="38100"/>
                    <wp:docPr id="17" name="Straight Connector 17" descr="straight lin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 flipH="1">
                              <a:off x="0" y="0"/>
                              <a:ext cx="1442085" cy="0"/>
                            </a:xfrm>
                            <a:prstGeom prst="line">
                              <a:avLst/>
                            </a:prstGeom>
                            <a:ln w="571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7D6FE6A5" id="Straight Connector 17" o:spid="_x0000_s1026" alt="straight line" style="flip:x;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13.5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" strokecolor="#262140 [3213]" strokeweight="4.5pt">
                    <w10:anchorlock/>
                  </v:line>
                </w:pict>
              </mc:Fallback>
            </mc:AlternateContent>
          </w:r>
        </w:p>
      </w:tc>
      <w:tc>
        <w:tcPr>
          <w:tcW w:w="6420" w:type="dxa"/>
        </w:tcPr>
        <w:p w14:paraId="21478557" w14:textId="0FFC4208" w:rsidR="008759A8" w:rsidRDefault="00191A5B" w:rsidP="00A7217A">
          <w:pPr>
            <w:pStyle w:val="Header"/>
            <w:spacing w:after="0"/>
            <w:jc w:val="right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F69990A" wp14:editId="41B07911">
                    <wp:simplePos x="0" y="0"/>
                    <wp:positionH relativeFrom="column">
                      <wp:posOffset>2774315</wp:posOffset>
                    </wp:positionH>
                    <wp:positionV relativeFrom="paragraph">
                      <wp:posOffset>133985</wp:posOffset>
                    </wp:positionV>
                    <wp:extent cx="824230" cy="297815"/>
                    <wp:effectExtent l="0" t="0" r="13970" b="6985"/>
                    <wp:wrapNone/>
                    <wp:docPr id="20" name="Text Box 2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824230" cy="29781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8F65FDA" w14:textId="77777777" w:rsidR="00D476F7" w:rsidRPr="004D2870" w:rsidRDefault="00D476F7" w:rsidP="00D476F7">
                                <w:pPr>
                                  <w:pStyle w:val="Subtitle"/>
                                  <w:jc w:val="center"/>
                                  <w:rPr>
                                    <w:rFonts w:cs="Angsana New"/>
                                    <w:color w:val="FFFFFF" w:themeColor="background1"/>
                                    <w:szCs w:val="45"/>
                                    <w:lang w:bidi="th-TH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fldChar w:fldCharType="begin"/>
                                </w:r>
                                <w:r>
                                  <w:rPr>
                                    <w:color w:val="FFFFFF" w:themeColor="background1"/>
                                  </w:rPr>
                                  <w:instrText xml:space="preserve"> PAGE  \* Arabic  \* MERGEFORMAT </w:instrText>
                                </w:r>
                                <w:r>
                                  <w:rPr>
                                    <w:color w:val="FFFFFF" w:themeColor="background1"/>
                                  </w:rPr>
                                  <w:fldChar w:fldCharType="separate"/>
                                </w:r>
                                <w:r w:rsidR="00C87193">
                                  <w:rPr>
                                    <w:noProof/>
                                    <w:color w:val="FFFFFF" w:themeColor="background1"/>
                                  </w:rPr>
                                  <w:t>7</w:t>
                                </w:r>
                                <w:r>
                                  <w:rPr>
                                    <w:color w:val="FFFFFF" w:themeColor="background1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F69990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0" o:spid="_x0000_s1030" type="#_x0000_t202" style="position:absolute;left:0;text-align:left;margin-left:218.45pt;margin-top:10.55pt;width:64.9pt;height:23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" filled="f" stroked="f" strokeweight=".5pt">
                    <v:textbox inset="0,0,0,0">
                      <w:txbxContent>
                        <w:p w14:paraId="28F65FDA" w14:textId="77777777" w:rsidR="00D476F7" w:rsidRPr="004D2870" w:rsidRDefault="00D476F7" w:rsidP="00D476F7">
                          <w:pPr>
                            <w:pStyle w:val="Subtitle"/>
                            <w:jc w:val="center"/>
                            <w:rPr>
                              <w:rFonts w:cs="Angsana New"/>
                              <w:color w:val="FFFFFF" w:themeColor="background1"/>
                              <w:szCs w:val="45"/>
                              <w:lang w:bidi="th-TH"/>
                            </w:rPr>
                          </w:pPr>
                          <w:r>
                            <w:rPr>
                              <w:color w:val="FFFFFF" w:themeColor="background1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</w:rPr>
                            <w:instrText xml:space="preserve"> PAGE  \* Arabic  \* MERGEFORMAT </w:instrText>
                          </w:r>
                          <w:r>
                            <w:rPr>
                              <w:color w:val="FFFFFF" w:themeColor="background1"/>
                            </w:rPr>
                            <w:fldChar w:fldCharType="separate"/>
                          </w:r>
                          <w:r w:rsidR="00C87193">
                            <w:rPr>
                              <w:noProof/>
                              <w:color w:val="FFFFFF" w:themeColor="background1"/>
                            </w:rPr>
                            <w:t>7</w:t>
                          </w:r>
                          <w:r>
                            <w:rPr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Pr="00C6323A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39" behindDoc="1" locked="0" layoutInCell="1" allowOverlap="1" wp14:anchorId="1B715B34" wp14:editId="2841404C">
                    <wp:simplePos x="0" y="0"/>
                    <wp:positionH relativeFrom="column">
                      <wp:posOffset>2538730</wp:posOffset>
                    </wp:positionH>
                    <wp:positionV relativeFrom="paragraph">
                      <wp:posOffset>89535</wp:posOffset>
                    </wp:positionV>
                    <wp:extent cx="1191260" cy="398780"/>
                    <wp:effectExtent l="0" t="0" r="8890" b="1270"/>
                    <wp:wrapTight wrapText="bothSides">
                      <wp:wrapPolygon edited="0">
                        <wp:start x="0" y="0"/>
                        <wp:lineTo x="0" y="12382"/>
                        <wp:lineTo x="2072" y="20637"/>
                        <wp:lineTo x="2418" y="20637"/>
                        <wp:lineTo x="21416" y="20637"/>
                        <wp:lineTo x="21416" y="0"/>
                        <wp:lineTo x="0" y="0"/>
                      </wp:wrapPolygon>
                    </wp:wrapTight>
                    <wp:docPr id="15" name="Rectangle: Single Corner Snipped 15" descr="colored rectang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 flipH="1" flipV="1">
                              <a:off x="0" y="0"/>
                              <a:ext cx="1191260" cy="398780"/>
                            </a:xfrm>
                            <a:prstGeom prst="snip1Rect">
                              <a:avLst>
                                <a:gd name="adj" fmla="val 50000"/>
                              </a:avLst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73A3D5D" w14:textId="77777777" w:rsidR="008759A8" w:rsidRPr="008759A8" w:rsidRDefault="008759A8" w:rsidP="008759A8">
                                <w:pPr>
                                  <w:pStyle w:val="Subtitle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1B715B34" id="Rectangle: Single Corner Snipped 15" o:spid="_x0000_s1031" alt="colored rectangle" style="position:absolute;left:0;text-align:left;margin-left:199.9pt;margin-top:7.05pt;width:93.8pt;height:31.4pt;flip:x y;z-index:-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91260,3987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" adj="-11796480,,5400" path="m,l991870,r199390,199390l1191260,398780,,398780,,xe" fillcolor="#3a3363 [3215]" stroked="f">
                    <v:stroke joinstyle="miter"/>
                    <v:formulas/>
                    <v:path arrowok="t" o:connecttype="custom" o:connectlocs="0,0;991870,0;1191260,199390;1191260,398780;0,398780;0,0" o:connectangles="0,0,0,0,0,0" textboxrect="0,0,1191260,398780"/>
                    <v:textbox>
                      <w:txbxContent>
                        <w:p w14:paraId="273A3D5D" w14:textId="77777777" w:rsidR="008759A8" w:rsidRPr="008759A8" w:rsidRDefault="008759A8" w:rsidP="008759A8">
                          <w:pPr>
                            <w:pStyle w:val="Subtitle"/>
                            <w:rPr>
                              <w:color w:val="FFFFFF" w:themeColor="background1"/>
                            </w:rPr>
                          </w:pPr>
                        </w:p>
                      </w:txbxContent>
                    </v:textbox>
                    <w10:wrap type="tight"/>
                  </v:shape>
                </w:pict>
              </mc:Fallback>
            </mc:AlternateConten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48820C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FFFFFF88"/>
    <w:multiLevelType w:val="singleLevel"/>
    <w:tmpl w:val="93B85E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BD588B1C"/>
    <w:lvl w:ilvl="0">
      <w:start w:val="1"/>
      <w:numFmt w:val="bullet"/>
      <w:lvlText w:val="•"/>
      <w:lvlJc w:val="left"/>
      <w:pPr>
        <w:ind w:left="576" w:hanging="288"/>
      </w:pPr>
      <w:rPr>
        <w:rFonts w:ascii="Cambria" w:hAnsi="Cambria" w:hint="default"/>
        <w:color w:val="F3D569" w:themeColor="accent1"/>
      </w:rPr>
    </w:lvl>
  </w:abstractNum>
  <w:abstractNum w:abstractNumId="3" w15:restartNumberingAfterBreak="0">
    <w:nsid w:val="067B4945"/>
    <w:multiLevelType w:val="hybridMultilevel"/>
    <w:tmpl w:val="62FA7662"/>
    <w:lvl w:ilvl="0" w:tplc="BD588B1C">
      <w:start w:val="1"/>
      <w:numFmt w:val="bullet"/>
      <w:lvlText w:val="•"/>
      <w:lvlJc w:val="left"/>
      <w:pPr>
        <w:ind w:left="720" w:hanging="360"/>
      </w:pPr>
      <w:rPr>
        <w:rFonts w:ascii="Cambria" w:hAnsi="Cambria" w:hint="default"/>
        <w:color w:val="F3D569" w:themeColor="accen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982C8C"/>
    <w:multiLevelType w:val="hybridMultilevel"/>
    <w:tmpl w:val="C46AB732"/>
    <w:lvl w:ilvl="0" w:tplc="E3ACF648">
      <w:start w:val="2"/>
      <w:numFmt w:val="bullet"/>
      <w:lvlText w:val="-"/>
      <w:lvlJc w:val="left"/>
      <w:pPr>
        <w:ind w:left="65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3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15" w:hanging="360"/>
      </w:pPr>
      <w:rPr>
        <w:rFonts w:ascii="Wingdings" w:hAnsi="Wingdings" w:hint="default"/>
      </w:rPr>
    </w:lvl>
  </w:abstractNum>
  <w:abstractNum w:abstractNumId="5" w15:restartNumberingAfterBreak="0">
    <w:nsid w:val="23C32B9D"/>
    <w:multiLevelType w:val="hybridMultilevel"/>
    <w:tmpl w:val="6614790A"/>
    <w:lvl w:ilvl="0" w:tplc="EAB6DB1A">
      <w:start w:val="1"/>
      <w:numFmt w:val="bullet"/>
      <w:pStyle w:val="ListNumber2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5696A70"/>
    <w:multiLevelType w:val="hybridMultilevel"/>
    <w:tmpl w:val="533203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FC7765"/>
    <w:multiLevelType w:val="hybridMultilevel"/>
    <w:tmpl w:val="2BDC0E50"/>
    <w:lvl w:ilvl="0" w:tplc="7A127AC4">
      <w:start w:val="2"/>
      <w:numFmt w:val="bullet"/>
      <w:lvlText w:val="-"/>
      <w:lvlJc w:val="left"/>
      <w:pPr>
        <w:ind w:left="54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8" w15:restartNumberingAfterBreak="0">
    <w:nsid w:val="367F6A45"/>
    <w:multiLevelType w:val="multilevel"/>
    <w:tmpl w:val="252EA6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F3D569" w:themeColor="accent1"/>
      </w:rPr>
    </w:lvl>
    <w:lvl w:ilvl="1">
      <w:start w:val="1"/>
      <w:numFmt w:val="decimal"/>
      <w:suff w:val="space"/>
      <w:lvlText w:val="%1.%2"/>
      <w:lvlJc w:val="left"/>
      <w:pPr>
        <w:ind w:left="720" w:hanging="360"/>
      </w:pPr>
      <w:rPr>
        <w:rFonts w:hint="default"/>
        <w:color w:val="F3D569" w:themeColor="accent1"/>
      </w:rPr>
    </w:lvl>
    <w:lvl w:ilvl="2">
      <w:start w:val="1"/>
      <w:numFmt w:val="lowerLetter"/>
      <w:lvlText w:val="%3."/>
      <w:lvlJc w:val="left"/>
      <w:pPr>
        <w:ind w:left="1080" w:hanging="360"/>
      </w:pPr>
      <w:rPr>
        <w:rFonts w:hint="default"/>
        <w:color w:val="F3D569" w:themeColor="accent1"/>
      </w:rPr>
    </w:lvl>
    <w:lvl w:ilvl="3">
      <w:start w:val="1"/>
      <w:numFmt w:val="lowerRoman"/>
      <w:lvlText w:val="%4."/>
      <w:lvlJc w:val="left"/>
      <w:pPr>
        <w:ind w:left="1440" w:hanging="360"/>
      </w:pPr>
      <w:rPr>
        <w:rFonts w:hint="default"/>
        <w:color w:val="F3D569" w:themeColor="accent1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3D8849E1"/>
    <w:multiLevelType w:val="multilevel"/>
    <w:tmpl w:val="0058877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3D569" w:themeColor="accent1"/>
      </w:rPr>
    </w:lvl>
    <w:lvl w:ilvl="1">
      <w:start w:val="1"/>
      <w:numFmt w:val="decimal"/>
      <w:suff w:val="space"/>
      <w:lvlText w:val="%1.%2"/>
      <w:lvlJc w:val="left"/>
      <w:pPr>
        <w:ind w:left="720" w:hanging="360"/>
      </w:pPr>
      <w:rPr>
        <w:rFonts w:hint="default"/>
        <w:color w:val="F3D569" w:themeColor="accent1"/>
      </w:rPr>
    </w:lvl>
    <w:lvl w:ilvl="2">
      <w:start w:val="1"/>
      <w:numFmt w:val="lowerLetter"/>
      <w:lvlText w:val="%3."/>
      <w:lvlJc w:val="left"/>
      <w:pPr>
        <w:ind w:left="1080" w:hanging="360"/>
      </w:pPr>
      <w:rPr>
        <w:rFonts w:hint="default"/>
        <w:color w:val="F3D569" w:themeColor="accent1"/>
      </w:rPr>
    </w:lvl>
    <w:lvl w:ilvl="3">
      <w:start w:val="1"/>
      <w:numFmt w:val="lowerRoman"/>
      <w:lvlText w:val="%4."/>
      <w:lvlJc w:val="left"/>
      <w:pPr>
        <w:ind w:left="1440" w:hanging="360"/>
      </w:pPr>
      <w:rPr>
        <w:rFonts w:hint="default"/>
        <w:color w:val="F3D569" w:themeColor="accent1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40540FC6"/>
    <w:multiLevelType w:val="hybridMultilevel"/>
    <w:tmpl w:val="66846206"/>
    <w:lvl w:ilvl="0" w:tplc="5BDA4990">
      <w:start w:val="2"/>
      <w:numFmt w:val="bullet"/>
      <w:lvlText w:val="-"/>
      <w:lvlJc w:val="left"/>
      <w:pPr>
        <w:ind w:left="4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 w15:restartNumberingAfterBreak="0">
    <w:nsid w:val="4A5E2D53"/>
    <w:multiLevelType w:val="hybridMultilevel"/>
    <w:tmpl w:val="E6A86256"/>
    <w:lvl w:ilvl="0" w:tplc="E3ACF648">
      <w:start w:val="2"/>
      <w:numFmt w:val="bullet"/>
      <w:lvlText w:val="-"/>
      <w:lvlJc w:val="left"/>
      <w:pPr>
        <w:ind w:left="833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2" w15:restartNumberingAfterBreak="0">
    <w:nsid w:val="4C6D34FE"/>
    <w:multiLevelType w:val="hybridMultilevel"/>
    <w:tmpl w:val="57327152"/>
    <w:lvl w:ilvl="0" w:tplc="A1FA66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E8B6ED2"/>
    <w:multiLevelType w:val="hybridMultilevel"/>
    <w:tmpl w:val="1E0AE1BE"/>
    <w:lvl w:ilvl="0" w:tplc="0DB2C64E">
      <w:start w:val="2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995A3C"/>
    <w:multiLevelType w:val="hybridMultilevel"/>
    <w:tmpl w:val="AAFAB4DC"/>
    <w:lvl w:ilvl="0" w:tplc="038429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817863"/>
    <w:multiLevelType w:val="hybridMultilevel"/>
    <w:tmpl w:val="8CAE5654"/>
    <w:lvl w:ilvl="0" w:tplc="64405E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1D76684"/>
    <w:multiLevelType w:val="multilevel"/>
    <w:tmpl w:val="FF1C99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F3D569" w:themeColor="accent1"/>
      </w:rPr>
    </w:lvl>
    <w:lvl w:ilvl="1">
      <w:start w:val="1"/>
      <w:numFmt w:val="decimal"/>
      <w:suff w:val="space"/>
      <w:lvlText w:val="%1.%2"/>
      <w:lvlJc w:val="left"/>
      <w:pPr>
        <w:ind w:left="720" w:hanging="360"/>
      </w:pPr>
      <w:rPr>
        <w:rFonts w:hint="default"/>
        <w:color w:val="F3D569" w:themeColor="accent1"/>
      </w:rPr>
    </w:lvl>
    <w:lvl w:ilvl="2">
      <w:start w:val="1"/>
      <w:numFmt w:val="lowerLetter"/>
      <w:lvlText w:val="%3."/>
      <w:lvlJc w:val="left"/>
      <w:pPr>
        <w:ind w:left="1080" w:hanging="360"/>
      </w:pPr>
      <w:rPr>
        <w:rFonts w:hint="default"/>
        <w:color w:val="F3D569" w:themeColor="accent1"/>
      </w:rPr>
    </w:lvl>
    <w:lvl w:ilvl="3">
      <w:start w:val="1"/>
      <w:numFmt w:val="lowerRoman"/>
      <w:lvlText w:val="%4."/>
      <w:lvlJc w:val="left"/>
      <w:pPr>
        <w:ind w:left="1440" w:hanging="360"/>
      </w:pPr>
      <w:rPr>
        <w:rFonts w:hint="default"/>
        <w:color w:val="F3D569" w:themeColor="accent1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52CA5E68"/>
    <w:multiLevelType w:val="multilevel"/>
    <w:tmpl w:val="0058877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3D569" w:themeColor="accent1"/>
      </w:rPr>
    </w:lvl>
    <w:lvl w:ilvl="1">
      <w:start w:val="1"/>
      <w:numFmt w:val="decimal"/>
      <w:suff w:val="space"/>
      <w:lvlText w:val="%1.%2"/>
      <w:lvlJc w:val="left"/>
      <w:pPr>
        <w:ind w:left="720" w:hanging="360"/>
      </w:pPr>
      <w:rPr>
        <w:rFonts w:hint="default"/>
        <w:color w:val="F3D569" w:themeColor="accent1"/>
      </w:rPr>
    </w:lvl>
    <w:lvl w:ilvl="2">
      <w:start w:val="1"/>
      <w:numFmt w:val="lowerLetter"/>
      <w:lvlText w:val="%3."/>
      <w:lvlJc w:val="left"/>
      <w:pPr>
        <w:ind w:left="1080" w:hanging="360"/>
      </w:pPr>
      <w:rPr>
        <w:rFonts w:hint="default"/>
        <w:color w:val="F3D569" w:themeColor="accent1"/>
      </w:rPr>
    </w:lvl>
    <w:lvl w:ilvl="3">
      <w:start w:val="1"/>
      <w:numFmt w:val="lowerRoman"/>
      <w:lvlText w:val="%4."/>
      <w:lvlJc w:val="left"/>
      <w:pPr>
        <w:ind w:left="1440" w:hanging="360"/>
      </w:pPr>
      <w:rPr>
        <w:rFonts w:hint="default"/>
        <w:color w:val="F3D569" w:themeColor="accent1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58FD1F8E"/>
    <w:multiLevelType w:val="hybridMultilevel"/>
    <w:tmpl w:val="F7E0FF9C"/>
    <w:lvl w:ilvl="0" w:tplc="D44C0302">
      <w:start w:val="2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F52F86"/>
    <w:multiLevelType w:val="multilevel"/>
    <w:tmpl w:val="DEE6A80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3D569" w:themeColor="accent1"/>
      </w:rPr>
    </w:lvl>
    <w:lvl w:ilvl="1">
      <w:start w:val="1"/>
      <w:numFmt w:val="decimal"/>
      <w:suff w:val="space"/>
      <w:lvlText w:val="%1.%2"/>
      <w:lvlJc w:val="left"/>
      <w:pPr>
        <w:ind w:left="720" w:hanging="360"/>
      </w:pPr>
      <w:rPr>
        <w:rFonts w:hint="default"/>
        <w:color w:val="F3D569" w:themeColor="accent1"/>
      </w:rPr>
    </w:lvl>
    <w:lvl w:ilvl="2">
      <w:start w:val="1"/>
      <w:numFmt w:val="lowerLetter"/>
      <w:lvlText w:val="%3."/>
      <w:lvlJc w:val="left"/>
      <w:pPr>
        <w:ind w:left="1080" w:hanging="360"/>
      </w:pPr>
      <w:rPr>
        <w:rFonts w:hint="default"/>
        <w:color w:val="F3D569" w:themeColor="accent1"/>
      </w:rPr>
    </w:lvl>
    <w:lvl w:ilvl="3">
      <w:start w:val="1"/>
      <w:numFmt w:val="lowerRoman"/>
      <w:lvlText w:val="%4."/>
      <w:lvlJc w:val="left"/>
      <w:pPr>
        <w:ind w:left="1440" w:hanging="360"/>
      </w:pPr>
      <w:rPr>
        <w:rFonts w:hint="default"/>
        <w:color w:val="F3D569" w:themeColor="accent1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5FF75312"/>
    <w:multiLevelType w:val="hybridMultilevel"/>
    <w:tmpl w:val="A84CDDB4"/>
    <w:lvl w:ilvl="0" w:tplc="D44C0302">
      <w:start w:val="2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7C14EB"/>
    <w:multiLevelType w:val="multilevel"/>
    <w:tmpl w:val="B0B20D5A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F3D569" w:themeColor="accent1"/>
      </w:rPr>
    </w:lvl>
    <w:lvl w:ilvl="1">
      <w:start w:val="1"/>
      <w:numFmt w:val="bullet"/>
      <w:lvlText w:val="•"/>
      <w:lvlJc w:val="left"/>
      <w:pPr>
        <w:tabs>
          <w:tab w:val="num" w:pos="648"/>
        </w:tabs>
        <w:ind w:left="720" w:hanging="360"/>
      </w:pPr>
      <w:rPr>
        <w:rFonts w:ascii="Cambria" w:hAnsi="Cambria" w:hint="default"/>
        <w:color w:val="F3D569" w:themeColor="accent1"/>
      </w:rPr>
    </w:lvl>
    <w:lvl w:ilvl="2">
      <w:start w:val="1"/>
      <w:numFmt w:val="bullet"/>
      <w:lvlText w:val="•"/>
      <w:lvlJc w:val="left"/>
      <w:pPr>
        <w:tabs>
          <w:tab w:val="num" w:pos="1008"/>
        </w:tabs>
        <w:ind w:left="1080" w:hanging="360"/>
      </w:pPr>
      <w:rPr>
        <w:rFonts w:ascii="Cambria" w:hAnsi="Cambria" w:hint="default"/>
        <w:color w:val="F3D569" w:themeColor="accent1"/>
      </w:rPr>
    </w:lvl>
    <w:lvl w:ilvl="3">
      <w:start w:val="1"/>
      <w:numFmt w:val="bullet"/>
      <w:lvlText w:val="•"/>
      <w:lvlJc w:val="left"/>
      <w:pPr>
        <w:tabs>
          <w:tab w:val="num" w:pos="1368"/>
        </w:tabs>
        <w:ind w:left="1440" w:hanging="360"/>
      </w:pPr>
      <w:rPr>
        <w:rFonts w:ascii="Cambria" w:hAnsi="Cambria" w:hint="default"/>
        <w:color w:val="F3D569" w:themeColor="accent1"/>
      </w:rPr>
    </w:lvl>
    <w:lvl w:ilvl="4">
      <w:start w:val="1"/>
      <w:numFmt w:val="bullet"/>
      <w:lvlText w:val="•"/>
      <w:lvlJc w:val="left"/>
      <w:pPr>
        <w:tabs>
          <w:tab w:val="num" w:pos="1728"/>
        </w:tabs>
        <w:ind w:left="1800" w:hanging="360"/>
      </w:pPr>
      <w:rPr>
        <w:rFonts w:ascii="Cambria" w:hAnsi="Cambria" w:hint="default"/>
        <w:color w:val="F3D569" w:themeColor="accent1"/>
      </w:rPr>
    </w:lvl>
    <w:lvl w:ilvl="5">
      <w:start w:val="1"/>
      <w:numFmt w:val="bullet"/>
      <w:lvlText w:val=""/>
      <w:lvlJc w:val="left"/>
      <w:pPr>
        <w:tabs>
          <w:tab w:val="num" w:pos="2088"/>
        </w:tabs>
        <w:ind w:left="2160" w:hanging="360"/>
      </w:pPr>
      <w:rPr>
        <w:rFonts w:ascii="Wingdings" w:hAnsi="Wingdings" w:hint="default"/>
        <w:color w:val="F3D569" w:themeColor="accent1"/>
      </w:rPr>
    </w:lvl>
    <w:lvl w:ilvl="6">
      <w:start w:val="1"/>
      <w:numFmt w:val="bullet"/>
      <w:lvlText w:val=""/>
      <w:lvlJc w:val="left"/>
      <w:pPr>
        <w:tabs>
          <w:tab w:val="num" w:pos="2448"/>
        </w:tabs>
        <w:ind w:left="2520" w:hanging="360"/>
      </w:pPr>
      <w:rPr>
        <w:rFonts w:ascii="Symbol" w:hAnsi="Symbol" w:hint="default"/>
        <w:color w:val="F3D569" w:themeColor="accent1"/>
      </w:rPr>
    </w:lvl>
    <w:lvl w:ilvl="7">
      <w:start w:val="1"/>
      <w:numFmt w:val="bullet"/>
      <w:lvlText w:val="o"/>
      <w:lvlJc w:val="left"/>
      <w:pPr>
        <w:tabs>
          <w:tab w:val="num" w:pos="2808"/>
        </w:tabs>
        <w:ind w:left="2880" w:hanging="360"/>
      </w:pPr>
      <w:rPr>
        <w:rFonts w:ascii="Courier New" w:hAnsi="Courier New" w:hint="default"/>
        <w:color w:val="F3D569" w:themeColor="accent1"/>
      </w:rPr>
    </w:lvl>
    <w:lvl w:ilvl="8">
      <w:start w:val="1"/>
      <w:numFmt w:val="bullet"/>
      <w:lvlText w:val=""/>
      <w:lvlJc w:val="left"/>
      <w:pPr>
        <w:tabs>
          <w:tab w:val="num" w:pos="3168"/>
        </w:tabs>
        <w:ind w:left="3240" w:hanging="360"/>
      </w:pPr>
      <w:rPr>
        <w:rFonts w:ascii="Wingdings" w:hAnsi="Wingdings" w:hint="default"/>
        <w:color w:val="F3D569" w:themeColor="accent1"/>
      </w:rPr>
    </w:lvl>
  </w:abstractNum>
  <w:abstractNum w:abstractNumId="22" w15:restartNumberingAfterBreak="0">
    <w:nsid w:val="63423259"/>
    <w:multiLevelType w:val="multilevel"/>
    <w:tmpl w:val="55AABE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0440" w:hanging="1800"/>
      </w:pPr>
      <w:rPr>
        <w:rFonts w:hint="default"/>
      </w:rPr>
    </w:lvl>
  </w:abstractNum>
  <w:abstractNum w:abstractNumId="23" w15:restartNumberingAfterBreak="0">
    <w:nsid w:val="6C2D36E6"/>
    <w:multiLevelType w:val="multilevel"/>
    <w:tmpl w:val="0058877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3D569" w:themeColor="accent1"/>
      </w:rPr>
    </w:lvl>
    <w:lvl w:ilvl="1">
      <w:start w:val="1"/>
      <w:numFmt w:val="decimal"/>
      <w:suff w:val="space"/>
      <w:lvlText w:val="%1.%2"/>
      <w:lvlJc w:val="left"/>
      <w:pPr>
        <w:ind w:left="720" w:hanging="360"/>
      </w:pPr>
      <w:rPr>
        <w:rFonts w:hint="default"/>
        <w:color w:val="F3D569" w:themeColor="accent1"/>
      </w:rPr>
    </w:lvl>
    <w:lvl w:ilvl="2">
      <w:start w:val="1"/>
      <w:numFmt w:val="lowerLetter"/>
      <w:lvlText w:val="%3."/>
      <w:lvlJc w:val="left"/>
      <w:pPr>
        <w:ind w:left="1080" w:hanging="360"/>
      </w:pPr>
      <w:rPr>
        <w:rFonts w:hint="default"/>
        <w:color w:val="F3D569" w:themeColor="accent1"/>
      </w:rPr>
    </w:lvl>
    <w:lvl w:ilvl="3">
      <w:start w:val="1"/>
      <w:numFmt w:val="lowerRoman"/>
      <w:lvlText w:val="%4."/>
      <w:lvlJc w:val="left"/>
      <w:pPr>
        <w:ind w:left="1440" w:hanging="360"/>
      </w:pPr>
      <w:rPr>
        <w:rFonts w:hint="default"/>
        <w:color w:val="F3D569" w:themeColor="accent1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74C57D38"/>
    <w:multiLevelType w:val="hybridMultilevel"/>
    <w:tmpl w:val="0DF61AE6"/>
    <w:lvl w:ilvl="0" w:tplc="B9CAFB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F867F8E"/>
    <w:multiLevelType w:val="hybridMultilevel"/>
    <w:tmpl w:val="4086E0FE"/>
    <w:lvl w:ilvl="0" w:tplc="B6A087B8">
      <w:start w:val="1"/>
      <w:numFmt w:val="bullet"/>
      <w:lvlText w:val=""/>
      <w:lvlJc w:val="left"/>
      <w:pPr>
        <w:tabs>
          <w:tab w:val="num" w:pos="317"/>
        </w:tabs>
        <w:ind w:left="317" w:hanging="31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9570451">
    <w:abstractNumId w:val="2"/>
  </w:num>
  <w:num w:numId="2" w16cid:durableId="2072267285">
    <w:abstractNumId w:val="2"/>
    <w:lvlOverride w:ilvl="0">
      <w:startOverride w:val="1"/>
    </w:lvlOverride>
  </w:num>
  <w:num w:numId="3" w16cid:durableId="319651279">
    <w:abstractNumId w:val="8"/>
  </w:num>
  <w:num w:numId="4" w16cid:durableId="72051276">
    <w:abstractNumId w:val="2"/>
    <w:lvlOverride w:ilvl="0">
      <w:startOverride w:val="1"/>
    </w:lvlOverride>
  </w:num>
  <w:num w:numId="5" w16cid:durableId="1198005651">
    <w:abstractNumId w:val="2"/>
    <w:lvlOverride w:ilvl="0">
      <w:startOverride w:val="1"/>
    </w:lvlOverride>
  </w:num>
  <w:num w:numId="6" w16cid:durableId="836043960">
    <w:abstractNumId w:val="2"/>
    <w:lvlOverride w:ilvl="0">
      <w:startOverride w:val="1"/>
    </w:lvlOverride>
  </w:num>
  <w:num w:numId="7" w16cid:durableId="139077215">
    <w:abstractNumId w:val="2"/>
    <w:lvlOverride w:ilvl="0">
      <w:startOverride w:val="1"/>
    </w:lvlOverride>
  </w:num>
  <w:num w:numId="8" w16cid:durableId="712926190">
    <w:abstractNumId w:val="0"/>
  </w:num>
  <w:num w:numId="9" w16cid:durableId="1633899222">
    <w:abstractNumId w:val="25"/>
  </w:num>
  <w:num w:numId="10" w16cid:durableId="677074500">
    <w:abstractNumId w:val="21"/>
  </w:num>
  <w:num w:numId="11" w16cid:durableId="1890140621">
    <w:abstractNumId w:val="21"/>
    <w:lvlOverride w:ilvl="0">
      <w:lvl w:ilvl="0">
        <w:start w:val="1"/>
        <w:numFmt w:val="bullet"/>
        <w:pStyle w:val="ListBullet"/>
        <w:lvlText w:val="•"/>
        <w:lvlJc w:val="left"/>
        <w:pPr>
          <w:tabs>
            <w:tab w:val="num" w:pos="288"/>
          </w:tabs>
          <w:ind w:left="504" w:hanging="216"/>
        </w:pPr>
        <w:rPr>
          <w:rFonts w:ascii="Cambria" w:hAnsi="Cambria" w:hint="default"/>
          <w:color w:val="F3D569" w:themeColor="accent1"/>
        </w:rPr>
      </w:lvl>
    </w:lvlOverride>
    <w:lvlOverride w:ilvl="1">
      <w:lvl w:ilvl="1">
        <w:start w:val="1"/>
        <w:numFmt w:val="bullet"/>
        <w:lvlText w:val="•"/>
        <w:lvlJc w:val="left"/>
        <w:pPr>
          <w:tabs>
            <w:tab w:val="num" w:pos="792"/>
          </w:tabs>
          <w:ind w:left="1008" w:hanging="216"/>
        </w:pPr>
        <w:rPr>
          <w:rFonts w:ascii="Cambria" w:hAnsi="Cambria" w:hint="default"/>
          <w:color w:val="F3D569" w:themeColor="accent1"/>
        </w:rPr>
      </w:lvl>
    </w:lvlOverride>
    <w:lvlOverride w:ilvl="2">
      <w:lvl w:ilvl="2">
        <w:start w:val="1"/>
        <w:numFmt w:val="bullet"/>
        <w:lvlText w:val="•"/>
        <w:lvlJc w:val="left"/>
        <w:pPr>
          <w:tabs>
            <w:tab w:val="num" w:pos="1296"/>
          </w:tabs>
          <w:ind w:left="1512" w:hanging="216"/>
        </w:pPr>
        <w:rPr>
          <w:rFonts w:ascii="Cambria" w:hAnsi="Cambria" w:hint="default"/>
          <w:color w:val="F3D569" w:themeColor="accent1"/>
        </w:rPr>
      </w:lvl>
    </w:lvlOverride>
    <w:lvlOverride w:ilvl="3">
      <w:lvl w:ilvl="3">
        <w:start w:val="1"/>
        <w:numFmt w:val="bullet"/>
        <w:lvlText w:val="•"/>
        <w:lvlJc w:val="left"/>
        <w:pPr>
          <w:tabs>
            <w:tab w:val="num" w:pos="1800"/>
          </w:tabs>
          <w:ind w:left="2016" w:hanging="216"/>
        </w:pPr>
        <w:rPr>
          <w:rFonts w:ascii="Cambria" w:hAnsi="Cambria" w:hint="default"/>
          <w:color w:val="F3D569" w:themeColor="accent1"/>
        </w:rPr>
      </w:lvl>
    </w:lvlOverride>
    <w:lvlOverride w:ilvl="4">
      <w:lvl w:ilvl="4">
        <w:start w:val="1"/>
        <w:numFmt w:val="bullet"/>
        <w:lvlText w:val="•"/>
        <w:lvlJc w:val="left"/>
        <w:pPr>
          <w:tabs>
            <w:tab w:val="num" w:pos="2304"/>
          </w:tabs>
          <w:ind w:left="2520" w:hanging="216"/>
        </w:pPr>
        <w:rPr>
          <w:rFonts w:ascii="Cambria" w:hAnsi="Cambria" w:hint="default"/>
          <w:color w:val="F3D569" w:themeColor="accent1"/>
        </w:rPr>
      </w:lvl>
    </w:lvlOverride>
    <w:lvlOverride w:ilvl="5">
      <w:lvl w:ilvl="5">
        <w:start w:val="1"/>
        <w:numFmt w:val="bullet"/>
        <w:lvlText w:val=""/>
        <w:lvlJc w:val="left"/>
        <w:pPr>
          <w:tabs>
            <w:tab w:val="num" w:pos="2808"/>
          </w:tabs>
          <w:ind w:left="3024" w:hanging="216"/>
        </w:pPr>
        <w:rPr>
          <w:rFonts w:ascii="Wingdings" w:hAnsi="Wingdings" w:hint="default"/>
          <w:color w:val="F3D569" w:themeColor="accent1"/>
        </w:rPr>
      </w:lvl>
    </w:lvlOverride>
    <w:lvlOverride w:ilvl="6">
      <w:lvl w:ilvl="6">
        <w:start w:val="1"/>
        <w:numFmt w:val="bullet"/>
        <w:lvlText w:val=""/>
        <w:lvlJc w:val="left"/>
        <w:pPr>
          <w:tabs>
            <w:tab w:val="num" w:pos="3312"/>
          </w:tabs>
          <w:ind w:left="3528" w:hanging="216"/>
        </w:pPr>
        <w:rPr>
          <w:rFonts w:ascii="Symbol" w:hAnsi="Symbol" w:hint="default"/>
          <w:color w:val="F3D569" w:themeColor="accent1"/>
        </w:rPr>
      </w:lvl>
    </w:lvlOverride>
    <w:lvlOverride w:ilvl="7">
      <w:lvl w:ilvl="7">
        <w:start w:val="1"/>
        <w:numFmt w:val="bullet"/>
        <w:lvlText w:val="o"/>
        <w:lvlJc w:val="left"/>
        <w:pPr>
          <w:tabs>
            <w:tab w:val="num" w:pos="3816"/>
          </w:tabs>
          <w:ind w:left="4032" w:hanging="216"/>
        </w:pPr>
        <w:rPr>
          <w:rFonts w:ascii="Courier New" w:hAnsi="Courier New" w:hint="default"/>
          <w:color w:val="F3D569" w:themeColor="accent1"/>
        </w:rPr>
      </w:lvl>
    </w:lvlOverride>
    <w:lvlOverride w:ilvl="8">
      <w:lvl w:ilvl="8">
        <w:start w:val="1"/>
        <w:numFmt w:val="bullet"/>
        <w:lvlText w:val=""/>
        <w:lvlJc w:val="left"/>
        <w:pPr>
          <w:tabs>
            <w:tab w:val="num" w:pos="4320"/>
          </w:tabs>
          <w:ind w:left="4536" w:hanging="216"/>
        </w:pPr>
        <w:rPr>
          <w:rFonts w:ascii="Wingdings" w:hAnsi="Wingdings" w:hint="default"/>
          <w:color w:val="F3D569" w:themeColor="accent1"/>
        </w:rPr>
      </w:lvl>
    </w:lvlOverride>
  </w:num>
  <w:num w:numId="12" w16cid:durableId="1268928819">
    <w:abstractNumId w:val="21"/>
  </w:num>
  <w:num w:numId="13" w16cid:durableId="706486897">
    <w:abstractNumId w:val="21"/>
  </w:num>
  <w:num w:numId="14" w16cid:durableId="797921107">
    <w:abstractNumId w:val="21"/>
    <w:lvlOverride w:ilvl="0">
      <w:lvl w:ilvl="0">
        <w:start w:val="1"/>
        <w:numFmt w:val="bullet"/>
        <w:pStyle w:val="ListBullet"/>
        <w:lvlText w:val="•"/>
        <w:lvlJc w:val="left"/>
        <w:pPr>
          <w:ind w:left="360" w:hanging="360"/>
        </w:pPr>
        <w:rPr>
          <w:rFonts w:ascii="Cambria" w:hAnsi="Cambria" w:hint="default"/>
          <w:color w:val="F3D569" w:themeColor="accent1"/>
        </w:rPr>
      </w:lvl>
    </w:lvlOverride>
    <w:lvlOverride w:ilvl="1">
      <w:lvl w:ilvl="1">
        <w:start w:val="1"/>
        <w:numFmt w:val="bullet"/>
        <w:lvlText w:val="•"/>
        <w:lvlJc w:val="left"/>
        <w:pPr>
          <w:ind w:left="864" w:hanging="360"/>
        </w:pPr>
        <w:rPr>
          <w:rFonts w:ascii="Cambria" w:hAnsi="Cambria" w:hint="default"/>
          <w:color w:val="F3D569" w:themeColor="accent1"/>
        </w:rPr>
      </w:lvl>
    </w:lvlOverride>
    <w:lvlOverride w:ilvl="2">
      <w:lvl w:ilvl="2">
        <w:start w:val="1"/>
        <w:numFmt w:val="bullet"/>
        <w:lvlText w:val="•"/>
        <w:lvlJc w:val="left"/>
        <w:pPr>
          <w:ind w:left="1368" w:hanging="360"/>
        </w:pPr>
        <w:rPr>
          <w:rFonts w:ascii="Cambria" w:hAnsi="Cambria" w:hint="default"/>
          <w:color w:val="F3D569" w:themeColor="accent1"/>
        </w:rPr>
      </w:lvl>
    </w:lvlOverride>
    <w:lvlOverride w:ilvl="3">
      <w:lvl w:ilvl="3">
        <w:start w:val="1"/>
        <w:numFmt w:val="bullet"/>
        <w:lvlText w:val="•"/>
        <w:lvlJc w:val="left"/>
        <w:pPr>
          <w:ind w:left="1872" w:hanging="360"/>
        </w:pPr>
        <w:rPr>
          <w:rFonts w:ascii="Cambria" w:hAnsi="Cambria" w:hint="default"/>
          <w:color w:val="F3D569" w:themeColor="accent1"/>
        </w:rPr>
      </w:lvl>
    </w:lvlOverride>
    <w:lvlOverride w:ilvl="4">
      <w:lvl w:ilvl="4">
        <w:start w:val="1"/>
        <w:numFmt w:val="bullet"/>
        <w:lvlText w:val="•"/>
        <w:lvlJc w:val="left"/>
        <w:pPr>
          <w:ind w:left="2376" w:hanging="360"/>
        </w:pPr>
        <w:rPr>
          <w:rFonts w:ascii="Cambria" w:hAnsi="Cambria" w:hint="default"/>
          <w:color w:val="F3D569" w:themeColor="accent1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2880" w:hanging="360"/>
        </w:pPr>
        <w:rPr>
          <w:rFonts w:ascii="Wingdings" w:hAnsi="Wingdings" w:hint="default"/>
          <w:color w:val="F3D569" w:themeColor="accent1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3384" w:hanging="360"/>
        </w:pPr>
        <w:rPr>
          <w:rFonts w:ascii="Symbol" w:hAnsi="Symbol" w:hint="default"/>
          <w:color w:val="F3D569" w:themeColor="accent1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3888" w:hanging="360"/>
        </w:pPr>
        <w:rPr>
          <w:rFonts w:ascii="Courier New" w:hAnsi="Courier New" w:hint="default"/>
          <w:color w:val="F3D569" w:themeColor="accent1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4392" w:hanging="360"/>
        </w:pPr>
        <w:rPr>
          <w:rFonts w:ascii="Wingdings" w:hAnsi="Wingdings" w:hint="default"/>
          <w:color w:val="F3D569" w:themeColor="accent1"/>
        </w:rPr>
      </w:lvl>
    </w:lvlOverride>
  </w:num>
  <w:num w:numId="15" w16cid:durableId="1209418503">
    <w:abstractNumId w:val="21"/>
    <w:lvlOverride w:ilvl="0">
      <w:lvl w:ilvl="0">
        <w:start w:val="1"/>
        <w:numFmt w:val="bullet"/>
        <w:pStyle w:val="ListBullet"/>
        <w:lvlText w:val="•"/>
        <w:lvlJc w:val="left"/>
        <w:pPr>
          <w:ind w:left="648" w:hanging="360"/>
        </w:pPr>
        <w:rPr>
          <w:rFonts w:ascii="Cambria" w:hAnsi="Cambria" w:hint="default"/>
          <w:color w:val="F3D569" w:themeColor="accent1"/>
        </w:rPr>
      </w:lvl>
    </w:lvlOverride>
    <w:lvlOverride w:ilvl="1">
      <w:lvl w:ilvl="1">
        <w:start w:val="1"/>
        <w:numFmt w:val="bullet"/>
        <w:lvlText w:val="•"/>
        <w:lvlJc w:val="left"/>
        <w:pPr>
          <w:tabs>
            <w:tab w:val="num" w:pos="648"/>
          </w:tabs>
          <w:ind w:left="720" w:hanging="360"/>
        </w:pPr>
        <w:rPr>
          <w:rFonts w:ascii="Cambria" w:hAnsi="Cambria" w:hint="default"/>
          <w:color w:val="F3D569" w:themeColor="accent1"/>
        </w:rPr>
      </w:lvl>
    </w:lvlOverride>
    <w:lvlOverride w:ilvl="2">
      <w:lvl w:ilvl="2">
        <w:start w:val="1"/>
        <w:numFmt w:val="bullet"/>
        <w:lvlText w:val="•"/>
        <w:lvlJc w:val="left"/>
        <w:pPr>
          <w:tabs>
            <w:tab w:val="num" w:pos="1008"/>
          </w:tabs>
          <w:ind w:left="1080" w:hanging="360"/>
        </w:pPr>
        <w:rPr>
          <w:rFonts w:ascii="Cambria" w:hAnsi="Cambria" w:hint="default"/>
          <w:color w:val="F3D569" w:themeColor="accent1"/>
        </w:rPr>
      </w:lvl>
    </w:lvlOverride>
    <w:lvlOverride w:ilvl="3">
      <w:lvl w:ilvl="3">
        <w:start w:val="1"/>
        <w:numFmt w:val="bullet"/>
        <w:lvlText w:val="•"/>
        <w:lvlJc w:val="left"/>
        <w:pPr>
          <w:tabs>
            <w:tab w:val="num" w:pos="1368"/>
          </w:tabs>
          <w:ind w:left="1440" w:hanging="360"/>
        </w:pPr>
        <w:rPr>
          <w:rFonts w:ascii="Cambria" w:hAnsi="Cambria" w:hint="default"/>
          <w:color w:val="F3D569" w:themeColor="accent1"/>
        </w:rPr>
      </w:lvl>
    </w:lvlOverride>
    <w:lvlOverride w:ilvl="4">
      <w:lvl w:ilvl="4">
        <w:start w:val="1"/>
        <w:numFmt w:val="bullet"/>
        <w:lvlText w:val="•"/>
        <w:lvlJc w:val="left"/>
        <w:pPr>
          <w:tabs>
            <w:tab w:val="num" w:pos="1728"/>
          </w:tabs>
          <w:ind w:left="1800" w:hanging="360"/>
        </w:pPr>
        <w:rPr>
          <w:rFonts w:ascii="Cambria" w:hAnsi="Cambria" w:hint="default"/>
          <w:color w:val="F3D569" w:themeColor="accent1"/>
        </w:rPr>
      </w:lvl>
    </w:lvlOverride>
    <w:lvlOverride w:ilvl="5">
      <w:lvl w:ilvl="5">
        <w:start w:val="1"/>
        <w:numFmt w:val="bullet"/>
        <w:lvlText w:val=""/>
        <w:lvlJc w:val="left"/>
        <w:pPr>
          <w:tabs>
            <w:tab w:val="num" w:pos="2088"/>
          </w:tabs>
          <w:ind w:left="2160" w:hanging="360"/>
        </w:pPr>
        <w:rPr>
          <w:rFonts w:ascii="Wingdings" w:hAnsi="Wingdings" w:hint="default"/>
          <w:color w:val="F3D569" w:themeColor="accent1"/>
        </w:rPr>
      </w:lvl>
    </w:lvlOverride>
    <w:lvlOverride w:ilvl="6">
      <w:lvl w:ilvl="6">
        <w:start w:val="1"/>
        <w:numFmt w:val="bullet"/>
        <w:lvlText w:val=""/>
        <w:lvlJc w:val="left"/>
        <w:pPr>
          <w:tabs>
            <w:tab w:val="num" w:pos="2448"/>
          </w:tabs>
          <w:ind w:left="2520" w:hanging="360"/>
        </w:pPr>
        <w:rPr>
          <w:rFonts w:ascii="Symbol" w:hAnsi="Symbol" w:hint="default"/>
          <w:color w:val="F3D569" w:themeColor="accent1"/>
        </w:rPr>
      </w:lvl>
    </w:lvlOverride>
    <w:lvlOverride w:ilvl="7">
      <w:lvl w:ilvl="7">
        <w:start w:val="1"/>
        <w:numFmt w:val="bullet"/>
        <w:lvlText w:val="o"/>
        <w:lvlJc w:val="left"/>
        <w:pPr>
          <w:tabs>
            <w:tab w:val="num" w:pos="2808"/>
          </w:tabs>
          <w:ind w:left="2880" w:hanging="360"/>
        </w:pPr>
        <w:rPr>
          <w:rFonts w:ascii="Courier New" w:hAnsi="Courier New" w:hint="default"/>
          <w:color w:val="F3D569" w:themeColor="accent1"/>
        </w:rPr>
      </w:lvl>
    </w:lvlOverride>
    <w:lvlOverride w:ilvl="8">
      <w:lvl w:ilvl="8">
        <w:start w:val="1"/>
        <w:numFmt w:val="bullet"/>
        <w:lvlText w:val=""/>
        <w:lvlJc w:val="left"/>
        <w:pPr>
          <w:tabs>
            <w:tab w:val="num" w:pos="3168"/>
          </w:tabs>
          <w:ind w:left="3240" w:hanging="360"/>
        </w:pPr>
        <w:rPr>
          <w:rFonts w:ascii="Wingdings" w:hAnsi="Wingdings" w:hint="default"/>
          <w:color w:val="F3D569" w:themeColor="accent1"/>
        </w:rPr>
      </w:lvl>
    </w:lvlOverride>
  </w:num>
  <w:num w:numId="16" w16cid:durableId="67530421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6767164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091198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80762737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15001249">
    <w:abstractNumId w:val="16"/>
  </w:num>
  <w:num w:numId="21" w16cid:durableId="1468282950">
    <w:abstractNumId w:val="19"/>
  </w:num>
  <w:num w:numId="22" w16cid:durableId="1308392736">
    <w:abstractNumId w:val="9"/>
  </w:num>
  <w:num w:numId="23" w16cid:durableId="1866943651">
    <w:abstractNumId w:val="5"/>
  </w:num>
  <w:num w:numId="24" w16cid:durableId="1479154079">
    <w:abstractNumId w:val="1"/>
  </w:num>
  <w:num w:numId="25" w16cid:durableId="1075200066">
    <w:abstractNumId w:val="17"/>
  </w:num>
  <w:num w:numId="26" w16cid:durableId="1288927838">
    <w:abstractNumId w:val="23"/>
  </w:num>
  <w:num w:numId="27" w16cid:durableId="1752458381">
    <w:abstractNumId w:val="15"/>
  </w:num>
  <w:num w:numId="28" w16cid:durableId="975138715">
    <w:abstractNumId w:val="12"/>
  </w:num>
  <w:num w:numId="29" w16cid:durableId="1773013358">
    <w:abstractNumId w:val="22"/>
  </w:num>
  <w:num w:numId="30" w16cid:durableId="517937997">
    <w:abstractNumId w:val="13"/>
  </w:num>
  <w:num w:numId="31" w16cid:durableId="307592232">
    <w:abstractNumId w:val="20"/>
  </w:num>
  <w:num w:numId="32" w16cid:durableId="1941447916">
    <w:abstractNumId w:val="6"/>
  </w:num>
  <w:num w:numId="33" w16cid:durableId="1531071883">
    <w:abstractNumId w:val="3"/>
  </w:num>
  <w:num w:numId="34" w16cid:durableId="1345286781">
    <w:abstractNumId w:val="18"/>
  </w:num>
  <w:num w:numId="35" w16cid:durableId="106975988">
    <w:abstractNumId w:val="10"/>
  </w:num>
  <w:num w:numId="36" w16cid:durableId="2116364063">
    <w:abstractNumId w:val="14"/>
  </w:num>
  <w:num w:numId="37" w16cid:durableId="222372802">
    <w:abstractNumId w:val="4"/>
  </w:num>
  <w:num w:numId="38" w16cid:durableId="1202980641">
    <w:abstractNumId w:val="7"/>
  </w:num>
  <w:num w:numId="39" w16cid:durableId="119110936">
    <w:abstractNumId w:val="11"/>
  </w:num>
  <w:num w:numId="40" w16cid:durableId="194356130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C1F"/>
    <w:rsid w:val="00002360"/>
    <w:rsid w:val="000108ED"/>
    <w:rsid w:val="00011190"/>
    <w:rsid w:val="00011D20"/>
    <w:rsid w:val="00014A37"/>
    <w:rsid w:val="0002111D"/>
    <w:rsid w:val="0002222B"/>
    <w:rsid w:val="0002616B"/>
    <w:rsid w:val="00026292"/>
    <w:rsid w:val="00027DF7"/>
    <w:rsid w:val="00030AF0"/>
    <w:rsid w:val="00037697"/>
    <w:rsid w:val="00040339"/>
    <w:rsid w:val="000445F1"/>
    <w:rsid w:val="00051D7A"/>
    <w:rsid w:val="00064D00"/>
    <w:rsid w:val="00065D0F"/>
    <w:rsid w:val="0007280A"/>
    <w:rsid w:val="0007328A"/>
    <w:rsid w:val="00077F7E"/>
    <w:rsid w:val="000952F1"/>
    <w:rsid w:val="000A3189"/>
    <w:rsid w:val="000B0EBE"/>
    <w:rsid w:val="000B278A"/>
    <w:rsid w:val="000B49F0"/>
    <w:rsid w:val="000B7435"/>
    <w:rsid w:val="000C421A"/>
    <w:rsid w:val="000C708F"/>
    <w:rsid w:val="000D04FF"/>
    <w:rsid w:val="000D068E"/>
    <w:rsid w:val="000D14E8"/>
    <w:rsid w:val="000D20D8"/>
    <w:rsid w:val="000D7029"/>
    <w:rsid w:val="000E07C9"/>
    <w:rsid w:val="000E2EC6"/>
    <w:rsid w:val="000E3130"/>
    <w:rsid w:val="000E4714"/>
    <w:rsid w:val="00101182"/>
    <w:rsid w:val="00101198"/>
    <w:rsid w:val="001044A3"/>
    <w:rsid w:val="00112E2A"/>
    <w:rsid w:val="0011709F"/>
    <w:rsid w:val="001210D5"/>
    <w:rsid w:val="00123054"/>
    <w:rsid w:val="001353E1"/>
    <w:rsid w:val="00143C38"/>
    <w:rsid w:val="001452F6"/>
    <w:rsid w:val="00147E92"/>
    <w:rsid w:val="00150A4E"/>
    <w:rsid w:val="00153870"/>
    <w:rsid w:val="00153A04"/>
    <w:rsid w:val="0015542C"/>
    <w:rsid w:val="00157D51"/>
    <w:rsid w:val="00160613"/>
    <w:rsid w:val="00170CB7"/>
    <w:rsid w:val="001729CE"/>
    <w:rsid w:val="00174D80"/>
    <w:rsid w:val="001776CC"/>
    <w:rsid w:val="00183476"/>
    <w:rsid w:val="00184B35"/>
    <w:rsid w:val="001865F2"/>
    <w:rsid w:val="00191A5B"/>
    <w:rsid w:val="0019586E"/>
    <w:rsid w:val="00196F6C"/>
    <w:rsid w:val="001B2889"/>
    <w:rsid w:val="001B2B73"/>
    <w:rsid w:val="001C3D38"/>
    <w:rsid w:val="001C40B0"/>
    <w:rsid w:val="001C52D0"/>
    <w:rsid w:val="001C73EF"/>
    <w:rsid w:val="001C7BB1"/>
    <w:rsid w:val="001D6463"/>
    <w:rsid w:val="001E10B6"/>
    <w:rsid w:val="001E1B2E"/>
    <w:rsid w:val="001E59F3"/>
    <w:rsid w:val="001E68AB"/>
    <w:rsid w:val="001F16C3"/>
    <w:rsid w:val="001F4FF9"/>
    <w:rsid w:val="001F742C"/>
    <w:rsid w:val="00205F03"/>
    <w:rsid w:val="002063EE"/>
    <w:rsid w:val="00212870"/>
    <w:rsid w:val="002206A6"/>
    <w:rsid w:val="0022154F"/>
    <w:rsid w:val="00225423"/>
    <w:rsid w:val="00226FF2"/>
    <w:rsid w:val="00235162"/>
    <w:rsid w:val="002402A4"/>
    <w:rsid w:val="002420FB"/>
    <w:rsid w:val="00242951"/>
    <w:rsid w:val="00244075"/>
    <w:rsid w:val="002475C0"/>
    <w:rsid w:val="00247AD2"/>
    <w:rsid w:val="002515FF"/>
    <w:rsid w:val="00255D1D"/>
    <w:rsid w:val="00256349"/>
    <w:rsid w:val="0025669B"/>
    <w:rsid w:val="002669C5"/>
    <w:rsid w:val="0026744A"/>
    <w:rsid w:val="0027109A"/>
    <w:rsid w:val="00272BF3"/>
    <w:rsid w:val="0027389F"/>
    <w:rsid w:val="0027603F"/>
    <w:rsid w:val="0028013E"/>
    <w:rsid w:val="002830F4"/>
    <w:rsid w:val="00283751"/>
    <w:rsid w:val="00285884"/>
    <w:rsid w:val="002A4F3C"/>
    <w:rsid w:val="002A7945"/>
    <w:rsid w:val="002B0E37"/>
    <w:rsid w:val="002B25A5"/>
    <w:rsid w:val="002B3D2E"/>
    <w:rsid w:val="002B6684"/>
    <w:rsid w:val="002C194F"/>
    <w:rsid w:val="002C1E32"/>
    <w:rsid w:val="002C5DE9"/>
    <w:rsid w:val="002D052E"/>
    <w:rsid w:val="002E58AF"/>
    <w:rsid w:val="00300DA7"/>
    <w:rsid w:val="003046A5"/>
    <w:rsid w:val="003103A6"/>
    <w:rsid w:val="00310815"/>
    <w:rsid w:val="00312C82"/>
    <w:rsid w:val="00324A80"/>
    <w:rsid w:val="00325832"/>
    <w:rsid w:val="003300FB"/>
    <w:rsid w:val="00330199"/>
    <w:rsid w:val="00330233"/>
    <w:rsid w:val="00331461"/>
    <w:rsid w:val="00332ABC"/>
    <w:rsid w:val="003346D2"/>
    <w:rsid w:val="003351CF"/>
    <w:rsid w:val="00340B93"/>
    <w:rsid w:val="00342438"/>
    <w:rsid w:val="003436D4"/>
    <w:rsid w:val="003474A7"/>
    <w:rsid w:val="00347855"/>
    <w:rsid w:val="00347AAB"/>
    <w:rsid w:val="00352646"/>
    <w:rsid w:val="00354F7F"/>
    <w:rsid w:val="00356096"/>
    <w:rsid w:val="00361E23"/>
    <w:rsid w:val="00366777"/>
    <w:rsid w:val="00366A1B"/>
    <w:rsid w:val="00366F72"/>
    <w:rsid w:val="00371B34"/>
    <w:rsid w:val="003721C9"/>
    <w:rsid w:val="00372584"/>
    <w:rsid w:val="00373584"/>
    <w:rsid w:val="00381434"/>
    <w:rsid w:val="00381DED"/>
    <w:rsid w:val="003872D8"/>
    <w:rsid w:val="00387E2F"/>
    <w:rsid w:val="00391CE5"/>
    <w:rsid w:val="003A21E7"/>
    <w:rsid w:val="003A3285"/>
    <w:rsid w:val="003A6853"/>
    <w:rsid w:val="003A6B6D"/>
    <w:rsid w:val="003A7F99"/>
    <w:rsid w:val="003B0378"/>
    <w:rsid w:val="003B3454"/>
    <w:rsid w:val="003B3C79"/>
    <w:rsid w:val="003B595B"/>
    <w:rsid w:val="003B6600"/>
    <w:rsid w:val="003C34A8"/>
    <w:rsid w:val="003C4DDC"/>
    <w:rsid w:val="003C503A"/>
    <w:rsid w:val="003C640F"/>
    <w:rsid w:val="003C67B5"/>
    <w:rsid w:val="003D222E"/>
    <w:rsid w:val="003D475D"/>
    <w:rsid w:val="003D73A9"/>
    <w:rsid w:val="003E1A8B"/>
    <w:rsid w:val="003E1F3E"/>
    <w:rsid w:val="003E4718"/>
    <w:rsid w:val="003E4C4C"/>
    <w:rsid w:val="003E5D5A"/>
    <w:rsid w:val="003F429C"/>
    <w:rsid w:val="003F4AD7"/>
    <w:rsid w:val="003F6DE1"/>
    <w:rsid w:val="003F75F3"/>
    <w:rsid w:val="004058A9"/>
    <w:rsid w:val="00405DE0"/>
    <w:rsid w:val="00406A86"/>
    <w:rsid w:val="00417519"/>
    <w:rsid w:val="00421B20"/>
    <w:rsid w:val="00425329"/>
    <w:rsid w:val="004474B8"/>
    <w:rsid w:val="00451435"/>
    <w:rsid w:val="00453545"/>
    <w:rsid w:val="00455725"/>
    <w:rsid w:val="00455CE4"/>
    <w:rsid w:val="0046045B"/>
    <w:rsid w:val="0046174F"/>
    <w:rsid w:val="00470291"/>
    <w:rsid w:val="0047198C"/>
    <w:rsid w:val="00482B6E"/>
    <w:rsid w:val="004870B8"/>
    <w:rsid w:val="004955DD"/>
    <w:rsid w:val="0049573E"/>
    <w:rsid w:val="004977CC"/>
    <w:rsid w:val="004A39F2"/>
    <w:rsid w:val="004A40E2"/>
    <w:rsid w:val="004A46A0"/>
    <w:rsid w:val="004A4D8C"/>
    <w:rsid w:val="004A5262"/>
    <w:rsid w:val="004A5D1B"/>
    <w:rsid w:val="004A7EE3"/>
    <w:rsid w:val="004B2140"/>
    <w:rsid w:val="004B28EB"/>
    <w:rsid w:val="004B7471"/>
    <w:rsid w:val="004C12E2"/>
    <w:rsid w:val="004D2870"/>
    <w:rsid w:val="004D3035"/>
    <w:rsid w:val="004D5289"/>
    <w:rsid w:val="004D7ECD"/>
    <w:rsid w:val="004E00FD"/>
    <w:rsid w:val="004E2163"/>
    <w:rsid w:val="004E53BC"/>
    <w:rsid w:val="004F5E90"/>
    <w:rsid w:val="004F6E4B"/>
    <w:rsid w:val="004F75FC"/>
    <w:rsid w:val="005055D2"/>
    <w:rsid w:val="00514F0D"/>
    <w:rsid w:val="00515E9B"/>
    <w:rsid w:val="005225B2"/>
    <w:rsid w:val="0052607E"/>
    <w:rsid w:val="0052778C"/>
    <w:rsid w:val="00533AB0"/>
    <w:rsid w:val="00536EEC"/>
    <w:rsid w:val="005403EC"/>
    <w:rsid w:val="00542E10"/>
    <w:rsid w:val="00551DA8"/>
    <w:rsid w:val="00557D18"/>
    <w:rsid w:val="0056446D"/>
    <w:rsid w:val="005673D9"/>
    <w:rsid w:val="00575D52"/>
    <w:rsid w:val="00577305"/>
    <w:rsid w:val="00580FB3"/>
    <w:rsid w:val="005820FC"/>
    <w:rsid w:val="0058281A"/>
    <w:rsid w:val="005875AC"/>
    <w:rsid w:val="005A3EEB"/>
    <w:rsid w:val="005A4853"/>
    <w:rsid w:val="005B41B2"/>
    <w:rsid w:val="005B5B80"/>
    <w:rsid w:val="005C2E0B"/>
    <w:rsid w:val="005C7EEE"/>
    <w:rsid w:val="005D3447"/>
    <w:rsid w:val="005D432C"/>
    <w:rsid w:val="005D73A8"/>
    <w:rsid w:val="005E38CA"/>
    <w:rsid w:val="005F130D"/>
    <w:rsid w:val="005F20FB"/>
    <w:rsid w:val="005F7BCF"/>
    <w:rsid w:val="006037B3"/>
    <w:rsid w:val="00610484"/>
    <w:rsid w:val="006119A4"/>
    <w:rsid w:val="00616209"/>
    <w:rsid w:val="00616A7E"/>
    <w:rsid w:val="00620598"/>
    <w:rsid w:val="00626876"/>
    <w:rsid w:val="00632E95"/>
    <w:rsid w:val="006337B0"/>
    <w:rsid w:val="006339FF"/>
    <w:rsid w:val="00636B33"/>
    <w:rsid w:val="00641A70"/>
    <w:rsid w:val="00650E6A"/>
    <w:rsid w:val="0065197D"/>
    <w:rsid w:val="00651A9A"/>
    <w:rsid w:val="0066493A"/>
    <w:rsid w:val="006752C0"/>
    <w:rsid w:val="0067722B"/>
    <w:rsid w:val="006944AD"/>
    <w:rsid w:val="006960EA"/>
    <w:rsid w:val="006A0C81"/>
    <w:rsid w:val="006A42E8"/>
    <w:rsid w:val="006A44FD"/>
    <w:rsid w:val="006A5A6C"/>
    <w:rsid w:val="006A61C7"/>
    <w:rsid w:val="006A7735"/>
    <w:rsid w:val="006B008F"/>
    <w:rsid w:val="006B0ABB"/>
    <w:rsid w:val="006B34B4"/>
    <w:rsid w:val="006B72AF"/>
    <w:rsid w:val="006C304D"/>
    <w:rsid w:val="006C448F"/>
    <w:rsid w:val="006D3F88"/>
    <w:rsid w:val="006D799A"/>
    <w:rsid w:val="006E21EE"/>
    <w:rsid w:val="006E40F9"/>
    <w:rsid w:val="006F77C8"/>
    <w:rsid w:val="00706B43"/>
    <w:rsid w:val="00715D2A"/>
    <w:rsid w:val="00717C6A"/>
    <w:rsid w:val="00735CB3"/>
    <w:rsid w:val="007401B5"/>
    <w:rsid w:val="007428FA"/>
    <w:rsid w:val="00743B05"/>
    <w:rsid w:val="0076040C"/>
    <w:rsid w:val="00760843"/>
    <w:rsid w:val="00762D35"/>
    <w:rsid w:val="00770B3A"/>
    <w:rsid w:val="00770E2C"/>
    <w:rsid w:val="00775D5C"/>
    <w:rsid w:val="00785F6E"/>
    <w:rsid w:val="0079063E"/>
    <w:rsid w:val="00796BB1"/>
    <w:rsid w:val="007A1183"/>
    <w:rsid w:val="007A4462"/>
    <w:rsid w:val="007A59AF"/>
    <w:rsid w:val="007A7C6F"/>
    <w:rsid w:val="007B0DFA"/>
    <w:rsid w:val="007B2FD8"/>
    <w:rsid w:val="007B66FB"/>
    <w:rsid w:val="007B78B6"/>
    <w:rsid w:val="007C3BA8"/>
    <w:rsid w:val="007C5471"/>
    <w:rsid w:val="007E5A9B"/>
    <w:rsid w:val="007E5E59"/>
    <w:rsid w:val="007F0611"/>
    <w:rsid w:val="007F210A"/>
    <w:rsid w:val="007F5543"/>
    <w:rsid w:val="007F72DD"/>
    <w:rsid w:val="0081221D"/>
    <w:rsid w:val="00813273"/>
    <w:rsid w:val="008174E2"/>
    <w:rsid w:val="00823D33"/>
    <w:rsid w:val="00824699"/>
    <w:rsid w:val="00840301"/>
    <w:rsid w:val="008574AD"/>
    <w:rsid w:val="0086090A"/>
    <w:rsid w:val="00863BBB"/>
    <w:rsid w:val="008649D0"/>
    <w:rsid w:val="00865460"/>
    <w:rsid w:val="008712E8"/>
    <w:rsid w:val="008759A8"/>
    <w:rsid w:val="00875FEA"/>
    <w:rsid w:val="00876EDB"/>
    <w:rsid w:val="00881278"/>
    <w:rsid w:val="008849E0"/>
    <w:rsid w:val="00886044"/>
    <w:rsid w:val="008942AF"/>
    <w:rsid w:val="00896571"/>
    <w:rsid w:val="008A1276"/>
    <w:rsid w:val="008A2DA0"/>
    <w:rsid w:val="008A4B87"/>
    <w:rsid w:val="008B17A8"/>
    <w:rsid w:val="008B1C29"/>
    <w:rsid w:val="008B2504"/>
    <w:rsid w:val="008B46AB"/>
    <w:rsid w:val="008C10A7"/>
    <w:rsid w:val="008C132F"/>
    <w:rsid w:val="008D12E8"/>
    <w:rsid w:val="008D4157"/>
    <w:rsid w:val="008E1062"/>
    <w:rsid w:val="008E4C37"/>
    <w:rsid w:val="008E707B"/>
    <w:rsid w:val="008F0C5D"/>
    <w:rsid w:val="008F390E"/>
    <w:rsid w:val="008F7E78"/>
    <w:rsid w:val="00903493"/>
    <w:rsid w:val="00916B0A"/>
    <w:rsid w:val="009210A6"/>
    <w:rsid w:val="009210B7"/>
    <w:rsid w:val="009213C8"/>
    <w:rsid w:val="00921C6E"/>
    <w:rsid w:val="00924378"/>
    <w:rsid w:val="0092593D"/>
    <w:rsid w:val="00934F41"/>
    <w:rsid w:val="009364D2"/>
    <w:rsid w:val="00942632"/>
    <w:rsid w:val="00944660"/>
    <w:rsid w:val="00944D7A"/>
    <w:rsid w:val="0095475F"/>
    <w:rsid w:val="00967A49"/>
    <w:rsid w:val="00971F86"/>
    <w:rsid w:val="009728B0"/>
    <w:rsid w:val="00976514"/>
    <w:rsid w:val="0097660B"/>
    <w:rsid w:val="00983A89"/>
    <w:rsid w:val="0098644A"/>
    <w:rsid w:val="0099089C"/>
    <w:rsid w:val="009911B9"/>
    <w:rsid w:val="00997374"/>
    <w:rsid w:val="009A09A9"/>
    <w:rsid w:val="009A0F76"/>
    <w:rsid w:val="009B0B75"/>
    <w:rsid w:val="009B1192"/>
    <w:rsid w:val="009B241D"/>
    <w:rsid w:val="009B262D"/>
    <w:rsid w:val="009B665A"/>
    <w:rsid w:val="009B673C"/>
    <w:rsid w:val="009B7615"/>
    <w:rsid w:val="009C60A2"/>
    <w:rsid w:val="009C670E"/>
    <w:rsid w:val="009C68C0"/>
    <w:rsid w:val="009D06CD"/>
    <w:rsid w:val="009D178C"/>
    <w:rsid w:val="009D42D2"/>
    <w:rsid w:val="009E20A5"/>
    <w:rsid w:val="009F0E6F"/>
    <w:rsid w:val="009F6ACA"/>
    <w:rsid w:val="00A00D1B"/>
    <w:rsid w:val="00A02A3F"/>
    <w:rsid w:val="00A03BCD"/>
    <w:rsid w:val="00A07FA0"/>
    <w:rsid w:val="00A17DD3"/>
    <w:rsid w:val="00A203FA"/>
    <w:rsid w:val="00A22C03"/>
    <w:rsid w:val="00A27E22"/>
    <w:rsid w:val="00A36999"/>
    <w:rsid w:val="00A42739"/>
    <w:rsid w:val="00A42A67"/>
    <w:rsid w:val="00A45AA4"/>
    <w:rsid w:val="00A4676A"/>
    <w:rsid w:val="00A46832"/>
    <w:rsid w:val="00A468A9"/>
    <w:rsid w:val="00A67284"/>
    <w:rsid w:val="00A7217A"/>
    <w:rsid w:val="00A841A6"/>
    <w:rsid w:val="00A86068"/>
    <w:rsid w:val="00A86400"/>
    <w:rsid w:val="00A90EDD"/>
    <w:rsid w:val="00A91D75"/>
    <w:rsid w:val="00A9339D"/>
    <w:rsid w:val="00A94792"/>
    <w:rsid w:val="00A9558D"/>
    <w:rsid w:val="00A971A8"/>
    <w:rsid w:val="00A972EB"/>
    <w:rsid w:val="00AA22B2"/>
    <w:rsid w:val="00AA2DAF"/>
    <w:rsid w:val="00AA4BEA"/>
    <w:rsid w:val="00AA5408"/>
    <w:rsid w:val="00AA6B5E"/>
    <w:rsid w:val="00AB2953"/>
    <w:rsid w:val="00AB38C8"/>
    <w:rsid w:val="00AB60F5"/>
    <w:rsid w:val="00AC343A"/>
    <w:rsid w:val="00AD1375"/>
    <w:rsid w:val="00AE087B"/>
    <w:rsid w:val="00AE14EB"/>
    <w:rsid w:val="00AF3F1A"/>
    <w:rsid w:val="00B018B2"/>
    <w:rsid w:val="00B06720"/>
    <w:rsid w:val="00B2375A"/>
    <w:rsid w:val="00B23D10"/>
    <w:rsid w:val="00B24020"/>
    <w:rsid w:val="00B2422D"/>
    <w:rsid w:val="00B250BE"/>
    <w:rsid w:val="00B33B2D"/>
    <w:rsid w:val="00B3465E"/>
    <w:rsid w:val="00B37610"/>
    <w:rsid w:val="00B50630"/>
    <w:rsid w:val="00B542A0"/>
    <w:rsid w:val="00B55CF8"/>
    <w:rsid w:val="00B601DC"/>
    <w:rsid w:val="00B67E30"/>
    <w:rsid w:val="00B723F3"/>
    <w:rsid w:val="00B752FB"/>
    <w:rsid w:val="00B77712"/>
    <w:rsid w:val="00B840C1"/>
    <w:rsid w:val="00B908DE"/>
    <w:rsid w:val="00B90DD8"/>
    <w:rsid w:val="00B951A5"/>
    <w:rsid w:val="00B97FCD"/>
    <w:rsid w:val="00BA1F10"/>
    <w:rsid w:val="00BA7E81"/>
    <w:rsid w:val="00BB0673"/>
    <w:rsid w:val="00BC1C1F"/>
    <w:rsid w:val="00BC1C66"/>
    <w:rsid w:val="00BC505F"/>
    <w:rsid w:val="00BE2FE9"/>
    <w:rsid w:val="00BF27B8"/>
    <w:rsid w:val="00BF6537"/>
    <w:rsid w:val="00BF7116"/>
    <w:rsid w:val="00C00A17"/>
    <w:rsid w:val="00C047F7"/>
    <w:rsid w:val="00C062C4"/>
    <w:rsid w:val="00C07594"/>
    <w:rsid w:val="00C11C2B"/>
    <w:rsid w:val="00C12657"/>
    <w:rsid w:val="00C14CD6"/>
    <w:rsid w:val="00C14E24"/>
    <w:rsid w:val="00C152F4"/>
    <w:rsid w:val="00C17D04"/>
    <w:rsid w:val="00C25DE3"/>
    <w:rsid w:val="00C34296"/>
    <w:rsid w:val="00C37A71"/>
    <w:rsid w:val="00C40F54"/>
    <w:rsid w:val="00C4179D"/>
    <w:rsid w:val="00C45011"/>
    <w:rsid w:val="00C50FEA"/>
    <w:rsid w:val="00C51BE1"/>
    <w:rsid w:val="00C5443E"/>
    <w:rsid w:val="00C56E49"/>
    <w:rsid w:val="00C6323A"/>
    <w:rsid w:val="00C6395F"/>
    <w:rsid w:val="00C64762"/>
    <w:rsid w:val="00C64BBE"/>
    <w:rsid w:val="00C65319"/>
    <w:rsid w:val="00C71335"/>
    <w:rsid w:val="00C757DA"/>
    <w:rsid w:val="00C812A1"/>
    <w:rsid w:val="00C834C7"/>
    <w:rsid w:val="00C87193"/>
    <w:rsid w:val="00C92354"/>
    <w:rsid w:val="00C97E74"/>
    <w:rsid w:val="00CB13D7"/>
    <w:rsid w:val="00CB2226"/>
    <w:rsid w:val="00CB27A1"/>
    <w:rsid w:val="00CB466E"/>
    <w:rsid w:val="00CC04FD"/>
    <w:rsid w:val="00CC0BAA"/>
    <w:rsid w:val="00CD1F27"/>
    <w:rsid w:val="00CD24D6"/>
    <w:rsid w:val="00CD57AD"/>
    <w:rsid w:val="00CD6F4D"/>
    <w:rsid w:val="00CE1683"/>
    <w:rsid w:val="00CE21DC"/>
    <w:rsid w:val="00CE31F8"/>
    <w:rsid w:val="00CE4B75"/>
    <w:rsid w:val="00CF0363"/>
    <w:rsid w:val="00CF2D74"/>
    <w:rsid w:val="00CF7211"/>
    <w:rsid w:val="00CF7A61"/>
    <w:rsid w:val="00D04428"/>
    <w:rsid w:val="00D07ED6"/>
    <w:rsid w:val="00D13366"/>
    <w:rsid w:val="00D16978"/>
    <w:rsid w:val="00D17DB2"/>
    <w:rsid w:val="00D2353C"/>
    <w:rsid w:val="00D23713"/>
    <w:rsid w:val="00D31603"/>
    <w:rsid w:val="00D33773"/>
    <w:rsid w:val="00D339C0"/>
    <w:rsid w:val="00D34FE2"/>
    <w:rsid w:val="00D476F7"/>
    <w:rsid w:val="00D50784"/>
    <w:rsid w:val="00D54684"/>
    <w:rsid w:val="00D55CBC"/>
    <w:rsid w:val="00D563E0"/>
    <w:rsid w:val="00D614DB"/>
    <w:rsid w:val="00D640EA"/>
    <w:rsid w:val="00D7048D"/>
    <w:rsid w:val="00D710EB"/>
    <w:rsid w:val="00D75474"/>
    <w:rsid w:val="00D8631A"/>
    <w:rsid w:val="00D8644B"/>
    <w:rsid w:val="00D8652D"/>
    <w:rsid w:val="00D87CD8"/>
    <w:rsid w:val="00DA53DB"/>
    <w:rsid w:val="00DA793C"/>
    <w:rsid w:val="00DB39D6"/>
    <w:rsid w:val="00DB487E"/>
    <w:rsid w:val="00DC0F24"/>
    <w:rsid w:val="00DC2B15"/>
    <w:rsid w:val="00DC41E2"/>
    <w:rsid w:val="00DD139B"/>
    <w:rsid w:val="00DD7F62"/>
    <w:rsid w:val="00DE731A"/>
    <w:rsid w:val="00DF1CFA"/>
    <w:rsid w:val="00DF2B98"/>
    <w:rsid w:val="00E04CD3"/>
    <w:rsid w:val="00E073BC"/>
    <w:rsid w:val="00E07794"/>
    <w:rsid w:val="00E130BE"/>
    <w:rsid w:val="00E15669"/>
    <w:rsid w:val="00E15CB3"/>
    <w:rsid w:val="00E21229"/>
    <w:rsid w:val="00E217C6"/>
    <w:rsid w:val="00E247AC"/>
    <w:rsid w:val="00E30164"/>
    <w:rsid w:val="00E34F78"/>
    <w:rsid w:val="00E37A0D"/>
    <w:rsid w:val="00E40921"/>
    <w:rsid w:val="00E4106D"/>
    <w:rsid w:val="00E443D2"/>
    <w:rsid w:val="00E523C3"/>
    <w:rsid w:val="00E52E24"/>
    <w:rsid w:val="00E5388E"/>
    <w:rsid w:val="00E57707"/>
    <w:rsid w:val="00E6016B"/>
    <w:rsid w:val="00E61050"/>
    <w:rsid w:val="00E628DC"/>
    <w:rsid w:val="00E63CD4"/>
    <w:rsid w:val="00E71266"/>
    <w:rsid w:val="00E72B75"/>
    <w:rsid w:val="00E73665"/>
    <w:rsid w:val="00E76679"/>
    <w:rsid w:val="00E7699F"/>
    <w:rsid w:val="00E83B65"/>
    <w:rsid w:val="00E84C8A"/>
    <w:rsid w:val="00E90F8F"/>
    <w:rsid w:val="00E92AF9"/>
    <w:rsid w:val="00E94B95"/>
    <w:rsid w:val="00EA000E"/>
    <w:rsid w:val="00EA2A94"/>
    <w:rsid w:val="00EC0501"/>
    <w:rsid w:val="00EC1719"/>
    <w:rsid w:val="00EC4596"/>
    <w:rsid w:val="00ED01F4"/>
    <w:rsid w:val="00ED3AF2"/>
    <w:rsid w:val="00ED46F8"/>
    <w:rsid w:val="00ED6905"/>
    <w:rsid w:val="00EF0391"/>
    <w:rsid w:val="00EF5CBF"/>
    <w:rsid w:val="00EF64C7"/>
    <w:rsid w:val="00EF6784"/>
    <w:rsid w:val="00EF68F5"/>
    <w:rsid w:val="00F00E5C"/>
    <w:rsid w:val="00F014DB"/>
    <w:rsid w:val="00F06B11"/>
    <w:rsid w:val="00F0771F"/>
    <w:rsid w:val="00F20BC3"/>
    <w:rsid w:val="00F22958"/>
    <w:rsid w:val="00F24DB7"/>
    <w:rsid w:val="00F312BE"/>
    <w:rsid w:val="00F342D5"/>
    <w:rsid w:val="00F374C5"/>
    <w:rsid w:val="00F41E0F"/>
    <w:rsid w:val="00F55E2D"/>
    <w:rsid w:val="00F600FF"/>
    <w:rsid w:val="00F617A8"/>
    <w:rsid w:val="00F67EBE"/>
    <w:rsid w:val="00F84E9D"/>
    <w:rsid w:val="00F8589F"/>
    <w:rsid w:val="00F9000B"/>
    <w:rsid w:val="00F94A20"/>
    <w:rsid w:val="00F94BB1"/>
    <w:rsid w:val="00F953C6"/>
    <w:rsid w:val="00FA2DA1"/>
    <w:rsid w:val="00FA424B"/>
    <w:rsid w:val="00FA46B9"/>
    <w:rsid w:val="00FB56F6"/>
    <w:rsid w:val="00FC0162"/>
    <w:rsid w:val="00FC6E86"/>
    <w:rsid w:val="00FC7CE3"/>
    <w:rsid w:val="00FD1735"/>
    <w:rsid w:val="00FD4DD9"/>
    <w:rsid w:val="00FD51FC"/>
    <w:rsid w:val="00FD7622"/>
    <w:rsid w:val="00FE0353"/>
    <w:rsid w:val="00FE0D74"/>
    <w:rsid w:val="00FE3D2C"/>
    <w:rsid w:val="00FF479C"/>
    <w:rsid w:val="00FF7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E8A5668"/>
  <w15:docId w15:val="{1870DA59-4F7D-4296-A05A-58735F976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4E4484" w:themeColor="text1" w:themeTint="BF"/>
        <w:lang w:val="en-US" w:eastAsia="ja-JP" w:bidi="ar-SA"/>
      </w:rPr>
    </w:rPrDefault>
    <w:pPrDefault>
      <w:pPr>
        <w:spacing w:after="180" w:line="33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6" w:unhideWhenUsed="1" w:qFormat="1"/>
    <w:lsdException w:name="heading 4" w:semiHidden="1" w:uiPriority="7" w:unhideWhenUsed="1" w:qFormat="1"/>
    <w:lsdException w:name="heading 5" w:semiHidden="1" w:uiPriority="7" w:unhideWhenUsed="1" w:qFormat="1"/>
    <w:lsdException w:name="heading 6" w:semiHidden="1" w:uiPriority="7" w:unhideWhenUsed="1" w:qFormat="1"/>
    <w:lsdException w:name="heading 7" w:semiHidden="1" w:uiPriority="7" w:unhideWhenUsed="1" w:qFormat="1"/>
    <w:lsdException w:name="heading 8" w:semiHidden="1" w:uiPriority="7" w:unhideWhenUsed="1" w:qFormat="1"/>
    <w:lsdException w:name="heading 9" w:semiHidden="1" w:uiPriority="7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1" w:unhideWhenUsed="1" w:qFormat="1"/>
    <w:lsdException w:name="List Number" w:semiHidden="1" w:uiPriority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uiPriority="18" w:qFormat="1"/>
    <w:lsdException w:name="List Number 3" w:semiHidden="1" w:uiPriority="18" w:unhideWhenUsed="1"/>
    <w:lsdException w:name="List Number 4" w:semiHidden="1" w:uiPriority="18" w:unhideWhenUsed="1"/>
    <w:lsdException w:name="List Number 5" w:semiHidden="1" w:uiPriority="18" w:unhideWhenUsed="1"/>
    <w:lsdException w:name="Title" w:uiPriority="2" w:qFormat="1"/>
    <w:lsdException w:name="Closing" w:semiHidden="1" w:unhideWhenUsed="1" w:qFormat="1"/>
    <w:lsdException w:name="Signature" w:semiHidden="1" w:uiPriority="9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2" w:unhideWhenUsed="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6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1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42AF"/>
    <w:pPr>
      <w:spacing w:after="0" w:line="360" w:lineRule="auto"/>
      <w:contextualSpacing/>
    </w:pPr>
    <w:rPr>
      <w:color w:val="262140" w:themeColor="text1"/>
      <w:sz w:val="24"/>
    </w:rPr>
  </w:style>
  <w:style w:type="paragraph" w:styleId="Heading1">
    <w:name w:val="heading 1"/>
    <w:basedOn w:val="Normal"/>
    <w:next w:val="Normal"/>
    <w:link w:val="Heading1Char"/>
    <w:uiPriority w:val="7"/>
    <w:qFormat/>
    <w:rsid w:val="00D55CBC"/>
    <w:pPr>
      <w:pageBreakBefore/>
      <w:spacing w:before="480" w:after="120" w:line="240" w:lineRule="auto"/>
      <w:outlineLvl w:val="0"/>
    </w:pPr>
    <w:rPr>
      <w:rFonts w:asciiTheme="majorHAnsi" w:eastAsiaTheme="majorEastAsia" w:hAnsiTheme="majorHAnsi" w:cstheme="majorBidi"/>
      <w:b/>
      <w:bCs/>
      <w:caps/>
      <w:sz w:val="48"/>
    </w:rPr>
  </w:style>
  <w:style w:type="paragraph" w:styleId="Heading2">
    <w:name w:val="heading 2"/>
    <w:basedOn w:val="Normal"/>
    <w:next w:val="Normal"/>
    <w:link w:val="Heading2Char"/>
    <w:uiPriority w:val="7"/>
    <w:unhideWhenUsed/>
    <w:qFormat/>
    <w:pPr>
      <w:keepNext/>
      <w:keepLines/>
      <w:spacing w:before="240"/>
      <w:outlineLvl w:val="1"/>
    </w:pPr>
    <w:rPr>
      <w:rFonts w:asciiTheme="majorHAnsi" w:eastAsiaTheme="majorEastAsia" w:hAnsiTheme="majorHAnsi" w:cstheme="majorBidi"/>
      <w:b/>
      <w:bCs/>
      <w:sz w:val="28"/>
    </w:rPr>
  </w:style>
  <w:style w:type="paragraph" w:styleId="Heading3">
    <w:name w:val="heading 3"/>
    <w:basedOn w:val="Normal"/>
    <w:next w:val="Normal"/>
    <w:link w:val="Heading3Char"/>
    <w:uiPriority w:val="7"/>
    <w:unhideWhenUsed/>
    <w:qFormat/>
    <w:pPr>
      <w:keepNext/>
      <w:keepLines/>
      <w:spacing w:after="60" w:line="240" w:lineRule="auto"/>
      <w:ind w:left="29" w:right="29"/>
      <w:jc w:val="right"/>
      <w:outlineLvl w:val="2"/>
    </w:pPr>
    <w:rPr>
      <w:rFonts w:asciiTheme="majorHAnsi" w:eastAsiaTheme="majorEastAsia" w:hAnsiTheme="majorHAnsi" w:cstheme="majorBidi"/>
      <w:b/>
      <w:color w:val="ECBD17" w:themeColor="accent1" w:themeShade="BF"/>
      <w:sz w:val="3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pPr>
      <w:spacing w:line="240" w:lineRule="auto"/>
      <w:ind w:left="29" w:right="144"/>
    </w:pPr>
    <w:rPr>
      <w:color w:val="ECBD17" w:themeColor="accent1" w:themeShade="BF"/>
    </w:rPr>
  </w:style>
  <w:style w:type="character" w:customStyle="1" w:styleId="FooterChar">
    <w:name w:val="Footer Char"/>
    <w:basedOn w:val="DefaultParagraphFont"/>
    <w:link w:val="Footer"/>
    <w:uiPriority w:val="99"/>
    <w:rPr>
      <w:color w:val="ECBD17" w:themeColor="accent1" w:themeShade="BF"/>
    </w:rPr>
  </w:style>
  <w:style w:type="paragraph" w:styleId="Subtitle">
    <w:name w:val="Subtitle"/>
    <w:basedOn w:val="Normal"/>
    <w:link w:val="SubtitleChar"/>
    <w:uiPriority w:val="2"/>
    <w:unhideWhenUsed/>
    <w:qFormat/>
    <w:rsid w:val="00A91D75"/>
    <w:rPr>
      <w:rFonts w:asciiTheme="majorHAnsi" w:hAnsiTheme="majorHAnsi"/>
      <w:b/>
      <w:color w:val="3A3363" w:themeColor="text2"/>
      <w:sz w:val="36"/>
      <w:szCs w:val="36"/>
    </w:rPr>
  </w:style>
  <w:style w:type="paragraph" w:customStyle="1" w:styleId="Page">
    <w:name w:val="Page"/>
    <w:basedOn w:val="Normal"/>
    <w:next w:val="Normal"/>
    <w:uiPriority w:val="97"/>
    <w:unhideWhenUsed/>
    <w:qFormat/>
    <w:pPr>
      <w:spacing w:after="40" w:line="240" w:lineRule="auto"/>
    </w:pPr>
    <w:rPr>
      <w:sz w:val="36"/>
    </w:rPr>
  </w:style>
  <w:style w:type="paragraph" w:styleId="Header">
    <w:name w:val="header"/>
    <w:basedOn w:val="Normal"/>
    <w:link w:val="HeaderChar"/>
    <w:uiPriority w:val="99"/>
    <w:pPr>
      <w:spacing w:after="38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color w:val="4E4484" w:themeColor="text1" w:themeTint="BF"/>
      <w:sz w:val="20"/>
    </w:rPr>
  </w:style>
  <w:style w:type="table" w:styleId="TableGrid">
    <w:name w:val="Table Grid"/>
    <w:basedOn w:val="TableNormal"/>
    <w:uiPriority w:val="59"/>
    <w:pPr>
      <w:spacing w:before="120" w:after="120" w:line="240" w:lineRule="auto"/>
      <w:ind w:left="115" w:right="115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cPr>
      <w:vAlign w:val="center"/>
    </w:tcPr>
    <w:tblStylePr w:type="firstRow">
      <w:pPr>
        <w:wordWrap/>
        <w:jc w:val="center"/>
      </w:pPr>
      <w:rPr>
        <w:b/>
        <w:i w:val="0"/>
        <w:sz w:val="22"/>
      </w:rPr>
    </w:tblStylePr>
    <w:tblStylePr w:type="lastRow">
      <w:rPr>
        <w:b/>
        <w:i w:val="0"/>
        <w:sz w:val="22"/>
      </w:rPr>
      <w:tblPr/>
      <w:tcPr>
        <w:tcBorders>
          <w:top w:val="double" w:sz="4" w:space="0" w:color="auto"/>
          <w:left w:val="single" w:sz="4" w:space="0" w:color="auto"/>
          <w:bottom w:val="single" w:sz="18" w:space="0" w:color="auto"/>
          <w:right w:val="single" w:sz="4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character" w:customStyle="1" w:styleId="Heading3Char">
    <w:name w:val="Heading 3 Char"/>
    <w:basedOn w:val="DefaultParagraphFont"/>
    <w:link w:val="Heading3"/>
    <w:uiPriority w:val="7"/>
    <w:rPr>
      <w:rFonts w:asciiTheme="majorHAnsi" w:eastAsiaTheme="majorEastAsia" w:hAnsiTheme="majorHAnsi" w:cstheme="majorBidi"/>
      <w:b/>
      <w:color w:val="ECBD17" w:themeColor="accent1" w:themeShade="BF"/>
      <w:sz w:val="36"/>
      <w:szCs w:val="24"/>
    </w:rPr>
  </w:style>
  <w:style w:type="paragraph" w:styleId="Title">
    <w:name w:val="Title"/>
    <w:basedOn w:val="Normal"/>
    <w:link w:val="TitleChar"/>
    <w:uiPriority w:val="1"/>
    <w:qFormat/>
    <w:rsid w:val="001E59F3"/>
    <w:pPr>
      <w:framePr w:hSpace="180" w:wrap="around" w:vAnchor="text" w:hAnchor="text" w:x="-19" w:y="9067"/>
      <w:spacing w:line="240" w:lineRule="auto"/>
    </w:pPr>
    <w:rPr>
      <w:rFonts w:asciiTheme="majorHAnsi" w:eastAsiaTheme="majorEastAsia" w:hAnsiTheme="majorHAnsi" w:cstheme="majorBidi"/>
      <w:b/>
      <w:bCs/>
      <w:color w:val="FFFFFF" w:themeColor="background1"/>
      <w:sz w:val="72"/>
      <w:szCs w:val="90"/>
    </w:rPr>
  </w:style>
  <w:style w:type="character" w:customStyle="1" w:styleId="TitleChar">
    <w:name w:val="Title Char"/>
    <w:basedOn w:val="DefaultParagraphFont"/>
    <w:link w:val="Title"/>
    <w:uiPriority w:val="1"/>
    <w:rsid w:val="001E59F3"/>
    <w:rPr>
      <w:rFonts w:asciiTheme="majorHAnsi" w:eastAsiaTheme="majorEastAsia" w:hAnsiTheme="majorHAnsi" w:cstheme="majorBidi"/>
      <w:b/>
      <w:bCs/>
      <w:color w:val="FFFFFF" w:themeColor="background1"/>
      <w:sz w:val="72"/>
      <w:szCs w:val="90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line="240" w:lineRule="auto"/>
    </w:pPr>
    <w:rPr>
      <w:rFonts w:ascii="Tahoma" w:hAnsi="Tahoma" w:cs="Tahoma"/>
      <w:sz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</w:rPr>
  </w:style>
  <w:style w:type="character" w:styleId="Strong">
    <w:name w:val="Strong"/>
    <w:basedOn w:val="DefaultParagraphFont"/>
    <w:uiPriority w:val="6"/>
    <w:qFormat/>
    <w:rPr>
      <w:b/>
      <w:bCs/>
    </w:rPr>
  </w:style>
  <w:style w:type="character" w:customStyle="1" w:styleId="SubtitleChar">
    <w:name w:val="Subtitle Char"/>
    <w:basedOn w:val="DefaultParagraphFont"/>
    <w:link w:val="Subtitle"/>
    <w:uiPriority w:val="2"/>
    <w:rsid w:val="00A91D75"/>
    <w:rPr>
      <w:rFonts w:asciiTheme="majorHAnsi" w:hAnsiTheme="majorHAnsi"/>
      <w:b/>
      <w:color w:val="3A3363" w:themeColor="text2"/>
      <w:sz w:val="36"/>
      <w:szCs w:val="36"/>
    </w:rPr>
  </w:style>
  <w:style w:type="paragraph" w:styleId="NoSpacing">
    <w:name w:val="No Spacing"/>
    <w:link w:val="NoSpacingChar"/>
    <w:uiPriority w:val="98"/>
    <w:unhideWhenUsed/>
    <w:qFormat/>
    <w:pPr>
      <w:spacing w:after="0" w:line="240" w:lineRule="auto"/>
    </w:pPr>
  </w:style>
  <w:style w:type="paragraph" w:customStyle="1" w:styleId="ContactInfo">
    <w:name w:val="Contact Info"/>
    <w:basedOn w:val="Normal"/>
    <w:uiPriority w:val="5"/>
    <w:qFormat/>
    <w:pPr>
      <w:spacing w:line="240" w:lineRule="auto"/>
      <w:ind w:left="29" w:right="144"/>
    </w:pPr>
    <w:rPr>
      <w:color w:val="ECBD17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247AD2"/>
    <w:pPr>
      <w:tabs>
        <w:tab w:val="right" w:leader="underscore" w:pos="8424"/>
        <w:tab w:val="right" w:pos="9936"/>
      </w:tabs>
      <w:spacing w:before="40" w:after="100" w:line="288" w:lineRule="auto"/>
    </w:pPr>
    <w:rPr>
      <w:rFonts w:ascii="TH SarabunPSK" w:hAnsi="TH SarabunPSK" w:cs="TH SarabunPSK"/>
      <w:b/>
      <w:bCs/>
      <w:noProof/>
      <w:kern w:val="20"/>
      <w:sz w:val="32"/>
      <w:szCs w:val="32"/>
      <w:lang w:bidi="th-TH"/>
    </w:rPr>
  </w:style>
  <w:style w:type="character" w:customStyle="1" w:styleId="Heading1Char">
    <w:name w:val="Heading 1 Char"/>
    <w:basedOn w:val="DefaultParagraphFont"/>
    <w:link w:val="Heading1"/>
    <w:uiPriority w:val="7"/>
    <w:rsid w:val="00D55CBC"/>
    <w:rPr>
      <w:rFonts w:asciiTheme="majorHAnsi" w:eastAsiaTheme="majorEastAsia" w:hAnsiTheme="majorHAnsi" w:cstheme="majorBidi"/>
      <w:b/>
      <w:bCs/>
      <w:caps/>
      <w:color w:val="262140" w:themeColor="text1"/>
      <w:sz w:val="48"/>
    </w:rPr>
  </w:style>
  <w:style w:type="paragraph" w:styleId="TOCHeading">
    <w:name w:val="TOC Heading"/>
    <w:basedOn w:val="Heading1"/>
    <w:next w:val="Normal"/>
    <w:uiPriority w:val="39"/>
    <w:unhideWhenUsed/>
    <w:qFormat/>
    <w:rsid w:val="00D476F7"/>
    <w:pPr>
      <w:spacing w:before="0" w:after="360"/>
      <w:outlineLvl w:val="9"/>
    </w:pPr>
    <w:rPr>
      <w:kern w:val="20"/>
      <w:sz w:val="44"/>
    </w:rPr>
  </w:style>
  <w:style w:type="character" w:customStyle="1" w:styleId="Heading2Char">
    <w:name w:val="Heading 2 Char"/>
    <w:basedOn w:val="DefaultParagraphFont"/>
    <w:link w:val="Heading2"/>
    <w:uiPriority w:val="7"/>
    <w:rPr>
      <w:rFonts w:asciiTheme="majorHAnsi" w:eastAsiaTheme="majorEastAsia" w:hAnsiTheme="majorHAnsi" w:cstheme="majorBidi"/>
      <w:b/>
      <w:bCs/>
      <w:color w:val="262140" w:themeColor="text1"/>
      <w:sz w:val="28"/>
    </w:rPr>
  </w:style>
  <w:style w:type="paragraph" w:styleId="Quote">
    <w:name w:val="Quote"/>
    <w:basedOn w:val="Normal"/>
    <w:next w:val="Normal"/>
    <w:link w:val="QuoteChar"/>
    <w:uiPriority w:val="3"/>
    <w:unhideWhenUsed/>
    <w:qFormat/>
    <w:rsid w:val="00D55CBC"/>
    <w:pPr>
      <w:spacing w:line="240" w:lineRule="auto"/>
    </w:pPr>
    <w:rPr>
      <w:b/>
      <w:i/>
      <w:iCs/>
      <w:color w:val="ECBD17" w:themeColor="accent1" w:themeShade="BF"/>
      <w:kern w:val="20"/>
      <w:sz w:val="36"/>
    </w:rPr>
  </w:style>
  <w:style w:type="character" w:customStyle="1" w:styleId="QuoteChar">
    <w:name w:val="Quote Char"/>
    <w:basedOn w:val="DefaultParagraphFont"/>
    <w:link w:val="Quote"/>
    <w:uiPriority w:val="3"/>
    <w:rsid w:val="00D55CBC"/>
    <w:rPr>
      <w:b/>
      <w:i/>
      <w:iCs/>
      <w:color w:val="ECBD17" w:themeColor="accent1" w:themeShade="BF"/>
      <w:kern w:val="20"/>
      <w:sz w:val="36"/>
    </w:rPr>
  </w:style>
  <w:style w:type="paragraph" w:styleId="Signature">
    <w:name w:val="Signature"/>
    <w:basedOn w:val="Normal"/>
    <w:link w:val="SignatureChar"/>
    <w:uiPriority w:val="8"/>
    <w:unhideWhenUsed/>
    <w:qFormat/>
    <w:rsid w:val="00E523C3"/>
    <w:pPr>
      <w:spacing w:before="720" w:line="312" w:lineRule="auto"/>
    </w:pPr>
    <w:rPr>
      <w:b/>
      <w:kern w:val="20"/>
    </w:rPr>
  </w:style>
  <w:style w:type="character" w:customStyle="1" w:styleId="SignatureChar">
    <w:name w:val="Signature Char"/>
    <w:basedOn w:val="DefaultParagraphFont"/>
    <w:link w:val="Signature"/>
    <w:uiPriority w:val="8"/>
    <w:rsid w:val="00E523C3"/>
    <w:rPr>
      <w:b/>
      <w:color w:val="262140" w:themeColor="text1"/>
      <w:kern w:val="20"/>
      <w:sz w:val="24"/>
    </w:rPr>
  </w:style>
  <w:style w:type="character" w:customStyle="1" w:styleId="NoSpacingChar">
    <w:name w:val="No Spacing Char"/>
    <w:basedOn w:val="DefaultParagraphFont"/>
    <w:link w:val="NoSpacing"/>
    <w:uiPriority w:val="98"/>
  </w:style>
  <w:style w:type="paragraph" w:styleId="ListBullet">
    <w:name w:val="List Bullet"/>
    <w:basedOn w:val="Normal"/>
    <w:uiPriority w:val="11"/>
    <w:qFormat/>
    <w:rsid w:val="002063EE"/>
    <w:pPr>
      <w:numPr>
        <w:numId w:val="12"/>
      </w:numPr>
      <w:spacing w:before="40" w:after="40" w:line="288" w:lineRule="auto"/>
    </w:pPr>
    <w:rPr>
      <w:szCs w:val="22"/>
      <w:lang w:eastAsia="en-US"/>
    </w:rPr>
  </w:style>
  <w:style w:type="paragraph" w:styleId="ListNumber">
    <w:name w:val="List Number"/>
    <w:basedOn w:val="ListNumber2"/>
    <w:uiPriority w:val="9"/>
    <w:unhideWhenUsed/>
    <w:qFormat/>
    <w:rsid w:val="00D476F7"/>
  </w:style>
  <w:style w:type="paragraph" w:styleId="ListNumber2">
    <w:name w:val="List Number 2"/>
    <w:basedOn w:val="Normal"/>
    <w:uiPriority w:val="10"/>
    <w:qFormat/>
    <w:rsid w:val="001865F2"/>
    <w:pPr>
      <w:numPr>
        <w:numId w:val="23"/>
      </w:numPr>
    </w:pPr>
  </w:style>
  <w:style w:type="table" w:customStyle="1" w:styleId="FinancialTable">
    <w:name w:val="Financial Table"/>
    <w:basedOn w:val="TableNormal"/>
    <w:uiPriority w:val="99"/>
    <w:rsid w:val="00944D7A"/>
    <w:pPr>
      <w:spacing w:before="60" w:after="60" w:line="240" w:lineRule="auto"/>
      <w:jc w:val="right"/>
    </w:pPr>
    <w:tblPr>
      <w:tblBorders>
        <w:top w:val="single" w:sz="8" w:space="0" w:color="262140" w:themeColor="text1"/>
        <w:left w:val="single" w:sz="8" w:space="0" w:color="262140" w:themeColor="text1"/>
        <w:bottom w:val="single" w:sz="24" w:space="0" w:color="262140" w:themeColor="text1"/>
        <w:right w:val="single" w:sz="8" w:space="0" w:color="262140" w:themeColor="text1"/>
        <w:insideH w:val="single" w:sz="8" w:space="0" w:color="262140" w:themeColor="text1"/>
        <w:insideV w:val="single" w:sz="8" w:space="0" w:color="262140" w:themeColor="text1"/>
      </w:tblBorders>
      <w:tblCellMar>
        <w:left w:w="72" w:type="dxa"/>
        <w:right w:w="360" w:type="dxa"/>
      </w:tblCellMar>
    </w:tblPr>
    <w:tblStylePr w:type="firstRow">
      <w:pPr>
        <w:wordWrap/>
        <w:spacing w:beforeLines="0" w:before="40" w:beforeAutospacing="0" w:afterLines="0" w:after="40" w:afterAutospacing="0"/>
        <w:jc w:val="center"/>
      </w:pPr>
      <w:rPr>
        <w:rFonts w:asciiTheme="majorHAnsi" w:hAnsiTheme="majorHAnsi"/>
        <w:b/>
        <w:i w:val="0"/>
        <w:caps w:val="0"/>
        <w:smallCaps w:val="0"/>
        <w:color w:val="262140" w:themeColor="text1"/>
        <w:sz w:val="22"/>
      </w:rPr>
    </w:tblStylePr>
    <w:tblStylePr w:type="firstCol">
      <w:pPr>
        <w:wordWrap/>
        <w:jc w:val="left"/>
      </w:pPr>
      <w:rPr>
        <w:b/>
        <w:color w:val="26214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</w:rPr>
  </w:style>
  <w:style w:type="table" w:styleId="LightShading">
    <w:name w:val="Light Shading"/>
    <w:basedOn w:val="TableNormal"/>
    <w:uiPriority w:val="60"/>
    <w:pPr>
      <w:spacing w:after="0" w:line="240" w:lineRule="auto"/>
    </w:pPr>
    <w:rPr>
      <w:color w:val="1C182F" w:themeColor="text1" w:themeShade="BF"/>
    </w:rPr>
    <w:tblPr>
      <w:tblStyleRowBandSize w:val="1"/>
      <w:tblStyleColBandSize w:val="1"/>
      <w:tblBorders>
        <w:top w:val="single" w:sz="8" w:space="0" w:color="262140" w:themeColor="text1"/>
        <w:bottom w:val="single" w:sz="8" w:space="0" w:color="26214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62140" w:themeColor="text1"/>
          <w:left w:val="nil"/>
          <w:bottom w:val="single" w:sz="8" w:space="0" w:color="26214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62140" w:themeColor="text1"/>
          <w:left w:val="nil"/>
          <w:bottom w:val="single" w:sz="8" w:space="0" w:color="26214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BBDC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BBDC" w:themeFill="text1" w:themeFillTint="3F"/>
      </w:tcPr>
    </w:tblStylePr>
  </w:style>
  <w:style w:type="paragraph" w:customStyle="1" w:styleId="Organization">
    <w:name w:val="Organization"/>
    <w:basedOn w:val="Normal"/>
    <w:uiPriority w:val="4"/>
    <w:qFormat/>
    <w:pPr>
      <w:spacing w:after="60" w:line="240" w:lineRule="auto"/>
      <w:ind w:left="-2318" w:right="29"/>
    </w:pPr>
    <w:rPr>
      <w:b/>
      <w:bCs/>
      <w:color w:val="ECBD17" w:themeColor="accent1" w:themeShade="BF"/>
      <w:sz w:val="36"/>
    </w:rPr>
  </w:style>
  <w:style w:type="paragraph" w:styleId="Caption">
    <w:name w:val="caption"/>
    <w:basedOn w:val="Normal"/>
    <w:uiPriority w:val="35"/>
    <w:qFormat/>
    <w:rsid w:val="00577305"/>
    <w:pPr>
      <w:spacing w:after="120" w:line="240" w:lineRule="auto"/>
    </w:pPr>
    <w:rPr>
      <w:iCs/>
      <w:color w:val="auto"/>
      <w:sz w:val="18"/>
      <w:szCs w:val="18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qFormat/>
    <w:rsid w:val="00FE3D2C"/>
    <w:pPr>
      <w:pBdr>
        <w:top w:val="single" w:sz="4" w:space="10" w:color="ECBD17" w:themeColor="accent1" w:themeShade="BF"/>
        <w:bottom w:val="single" w:sz="4" w:space="10" w:color="ECBD17" w:themeColor="accent1" w:themeShade="BF"/>
      </w:pBdr>
      <w:spacing w:before="360" w:after="360"/>
      <w:ind w:left="864" w:right="864"/>
      <w:jc w:val="center"/>
    </w:pPr>
    <w:rPr>
      <w:i/>
      <w:iCs/>
      <w:color w:val="ECBD17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FE3D2C"/>
    <w:rPr>
      <w:i/>
      <w:iCs/>
      <w:color w:val="ECBD17" w:themeColor="accent1" w:themeShade="BF"/>
    </w:rPr>
  </w:style>
  <w:style w:type="paragraph" w:customStyle="1" w:styleId="Emphasis2">
    <w:name w:val="Emphasis 2"/>
    <w:basedOn w:val="Normal"/>
    <w:link w:val="Emphasis2Char"/>
    <w:uiPriority w:val="8"/>
    <w:qFormat/>
    <w:rsid w:val="002063EE"/>
    <w:pPr>
      <w:spacing w:before="240" w:after="240" w:line="288" w:lineRule="auto"/>
    </w:pPr>
    <w:rPr>
      <w:b/>
      <w:spacing w:val="20"/>
    </w:rPr>
  </w:style>
  <w:style w:type="character" w:customStyle="1" w:styleId="Emphasis2Char">
    <w:name w:val="Emphasis 2 Char"/>
    <w:basedOn w:val="DefaultParagraphFont"/>
    <w:link w:val="Emphasis2"/>
    <w:uiPriority w:val="8"/>
    <w:rsid w:val="002063EE"/>
    <w:rPr>
      <w:b/>
      <w:color w:val="262140" w:themeColor="text1"/>
      <w:spacing w:val="20"/>
      <w:sz w:val="24"/>
    </w:rPr>
  </w:style>
  <w:style w:type="paragraph" w:styleId="TOC2">
    <w:name w:val="toc 2"/>
    <w:basedOn w:val="Normal"/>
    <w:next w:val="Normal"/>
    <w:autoRedefine/>
    <w:uiPriority w:val="39"/>
    <w:unhideWhenUsed/>
    <w:rsid w:val="00E523C3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E523C3"/>
    <w:rPr>
      <w:color w:val="ECBE18" w:themeColor="hyperlink"/>
      <w:u w:val="single"/>
    </w:rPr>
  </w:style>
  <w:style w:type="table" w:styleId="ListTable1Light-Accent6">
    <w:name w:val="List Table 1 Light Accent 6"/>
    <w:basedOn w:val="TableNormal"/>
    <w:uiPriority w:val="46"/>
    <w:rsid w:val="002063E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E7EB9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E7EB9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D4E8" w:themeFill="accent6" w:themeFillTint="33"/>
      </w:tcPr>
    </w:tblStylePr>
    <w:tblStylePr w:type="band1Horz">
      <w:tblPr/>
      <w:tcPr>
        <w:shd w:val="clear" w:color="auto" w:fill="D4D4E8" w:themeFill="accent6" w:themeFillTint="33"/>
      </w:tcPr>
    </w:tblStylePr>
  </w:style>
  <w:style w:type="paragraph" w:styleId="ListParagraph">
    <w:name w:val="List Paragraph"/>
    <w:basedOn w:val="Normal"/>
    <w:uiPriority w:val="34"/>
    <w:semiHidden/>
    <w:qFormat/>
    <w:rsid w:val="00796BB1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22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AppData\Roaming\Microsoft\Templates\Annual%20report%20(Red%20and%20Black%20design).dotx" TargetMode="External"/></Relationships>
</file>

<file path=word/theme/theme1.xml><?xml version="1.0" encoding="utf-8"?>
<a:theme xmlns:a="http://schemas.openxmlformats.org/drawingml/2006/main" name="Office Theme">
  <a:themeElements>
    <a:clrScheme name="Custom 17">
      <a:dk1>
        <a:srgbClr val="262140"/>
      </a:dk1>
      <a:lt1>
        <a:srgbClr val="FFFFFF"/>
      </a:lt1>
      <a:dk2>
        <a:srgbClr val="3A3363"/>
      </a:dk2>
      <a:lt2>
        <a:srgbClr val="FFFFFF"/>
      </a:lt2>
      <a:accent1>
        <a:srgbClr val="F3D569"/>
      </a:accent1>
      <a:accent2>
        <a:srgbClr val="7DC6F3"/>
      </a:accent2>
      <a:accent3>
        <a:srgbClr val="F3D569"/>
      </a:accent3>
      <a:accent4>
        <a:srgbClr val="2F4B83"/>
      </a:accent4>
      <a:accent5>
        <a:srgbClr val="473D6C"/>
      </a:accent5>
      <a:accent6>
        <a:srgbClr val="3F3F75"/>
      </a:accent6>
      <a:hlink>
        <a:srgbClr val="ECBE18"/>
      </a:hlink>
      <a:folHlink>
        <a:srgbClr val="ECBE18"/>
      </a:folHlink>
    </a:clrScheme>
    <a:fontScheme name="Custom 16">
      <a:majorFont>
        <a:latin typeface="Century Gothic"/>
        <a:ea typeface=""/>
        <a:cs typeface=""/>
      </a:majorFont>
      <a:minorFont>
        <a:latin typeface="Microsoft Sans Serif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  <a:ln w="6350">
          <a:noFill/>
        </a:ln>
        <a:effectLst/>
      </a:spPr>
      <a:bodyPr rot="0" spcFirstLastPara="0" vertOverflow="overflow" horzOverflow="overflow" vert="horz" wrap="square" lIns="0" tIns="0" rIns="0" bIns="0" numCol="1" spcCol="0" rtlCol="0" fromWordArt="0" anchor="b" anchorCtr="0" forceAA="0" compatLnSpc="1">
        <a:prstTxWarp prst="textNoShape">
          <a:avLst/>
        </a:prstTxWarp>
        <a:sp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ADFDEF5-4DA8-4CED-84DA-9CAB30DBF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Annual report (Red and Black design).dotx</Template>
  <TotalTime>4738</TotalTime>
  <Pages>39</Pages>
  <Words>6834</Words>
  <Characters>38956</Characters>
  <Application>Microsoft Office Word</Application>
  <DocSecurity>0</DocSecurity>
  <Lines>324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keywords/>
  <cp:lastModifiedBy>WANRUDEE RAKSAWONG</cp:lastModifiedBy>
  <cp:revision>246</cp:revision>
  <cp:lastPrinted>2022-11-07T09:29:00Z</cp:lastPrinted>
  <dcterms:created xsi:type="dcterms:W3CDTF">2022-06-25T06:17:00Z</dcterms:created>
  <dcterms:modified xsi:type="dcterms:W3CDTF">2022-11-30T08:46:00Z</dcterms:modified>
  <cp:contentStatus/>
  <cp:version/>
</cp:coreProperties>
</file>